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8988" w:type="dxa"/>
        <w:tblInd w:w="-5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Event flyer layout table"/>
      </w:tblPr>
      <w:tblGrid>
        <w:gridCol w:w="8988"/>
      </w:tblGrid>
      <w:tr w:rsidR="00897FB4" w:rsidRPr="00897FB4" w:rsidTr="00240460">
        <w:trPr>
          <w:trHeight w:val="8173"/>
          <w:tblHeader/>
        </w:trPr>
        <w:tc>
          <w:tcPr>
            <w:tcW w:w="8988" w:type="dxa"/>
          </w:tcPr>
          <w:p w:rsidR="00897FB4" w:rsidRPr="00897FB4" w:rsidRDefault="004F6730" w:rsidP="00897FB4">
            <w:pPr>
              <w:pStyle w:val="Subtitle"/>
            </w:pPr>
            <w:bookmarkStart w:id="0" w:name="_GoBack"/>
            <w:bookmarkEnd w:id="0"/>
            <w:r>
              <w:t>Wolf canyon elementary</w:t>
            </w:r>
          </w:p>
          <w:p w:rsidR="00897FB4" w:rsidRPr="004F6730" w:rsidRDefault="004F6730" w:rsidP="00897FB4">
            <w:pPr>
              <w:pStyle w:val="Title"/>
              <w:rPr>
                <w:sz w:val="72"/>
              </w:rPr>
            </w:pPr>
            <w:r w:rsidRPr="004F6730">
              <w:rPr>
                <w:sz w:val="72"/>
              </w:rPr>
              <w:t>6</w:t>
            </w:r>
            <w:r w:rsidRPr="004F6730">
              <w:rPr>
                <w:sz w:val="72"/>
                <w:vertAlign w:val="superscript"/>
              </w:rPr>
              <w:t>th</w:t>
            </w:r>
            <w:r w:rsidRPr="004F6730">
              <w:rPr>
                <w:sz w:val="72"/>
              </w:rPr>
              <w:t xml:space="preserve"> Grade Promotion</w:t>
            </w:r>
          </w:p>
          <w:p w:rsidR="00897FB4" w:rsidRPr="00897FB4" w:rsidRDefault="004F6730" w:rsidP="00897FB4">
            <w:pPr>
              <w:pStyle w:val="Subtitle"/>
            </w:pPr>
            <w:r>
              <w:t>flower lei pre-order</w:t>
            </w:r>
          </w:p>
          <w:p w:rsidR="004F6730" w:rsidRDefault="004F6730" w:rsidP="004F6730">
            <w:pPr>
              <w:widowControl w:val="0"/>
              <w:rPr>
                <w:rFonts w:ascii="Bookman Old Style" w:hAnsi="Bookman Old Style"/>
              </w:rPr>
            </w:pPr>
          </w:p>
          <w:p w:rsidR="004F6730" w:rsidRDefault="004F6730" w:rsidP="004F6730">
            <w:pPr>
              <w:widowControl w:val="0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</w:rPr>
              <w:t>Friday, June 2, 2017 is the 6</w:t>
            </w:r>
            <w:r w:rsidRPr="00797796">
              <w:rPr>
                <w:rFonts w:ascii="Bookman Old Style" w:hAnsi="Bookman Old Style"/>
                <w:vertAlign w:val="superscript"/>
              </w:rPr>
              <w:t>th</w:t>
            </w:r>
            <w:r>
              <w:rPr>
                <w:rFonts w:ascii="Bookman Old Style" w:hAnsi="Bookman Old Style"/>
              </w:rPr>
              <w:t xml:space="preserve"> Grade Promotion.  Th</w:t>
            </w:r>
            <w:r w:rsidR="00240460">
              <w:rPr>
                <w:rFonts w:ascii="Bookman Old Style" w:hAnsi="Bookman Old Style"/>
              </w:rPr>
              <w:t xml:space="preserve">e Class of 2018 </w:t>
            </w:r>
            <w:r>
              <w:rPr>
                <w:rFonts w:ascii="Bookman Old Style" w:hAnsi="Bookman Old Style"/>
              </w:rPr>
              <w:t xml:space="preserve">are selling Graduation Leis for this special occasion and will be taking </w:t>
            </w:r>
            <w:r>
              <w:rPr>
                <w:rFonts w:ascii="Bookman Old Style" w:hAnsi="Bookman Old Style"/>
                <w:b/>
                <w:bCs/>
              </w:rPr>
              <w:t xml:space="preserve">pre-orders </w:t>
            </w:r>
            <w:r>
              <w:rPr>
                <w:rFonts w:ascii="Bookman Old Style" w:hAnsi="Bookman Old Style"/>
                <w:bCs/>
              </w:rPr>
              <w:t xml:space="preserve">until </w:t>
            </w:r>
            <w:r w:rsidRPr="00DA3965">
              <w:rPr>
                <w:rFonts w:ascii="Bookman Old Style" w:hAnsi="Bookman Old Style"/>
                <w:b/>
                <w:bCs/>
              </w:rPr>
              <w:t>Friday, May 26</w:t>
            </w:r>
            <w:r w:rsidRPr="00DA3965">
              <w:rPr>
                <w:rFonts w:ascii="Bookman Old Style" w:hAnsi="Bookman Old Style"/>
                <w:b/>
                <w:bCs/>
                <w:vertAlign w:val="superscript"/>
              </w:rPr>
              <w:t>th</w:t>
            </w:r>
            <w:r>
              <w:rPr>
                <w:rFonts w:ascii="Bookman Old Style" w:hAnsi="Bookman Old Style"/>
                <w:bCs/>
              </w:rPr>
              <w:t xml:space="preserve">.  </w:t>
            </w:r>
          </w:p>
          <w:p w:rsidR="004F6730" w:rsidRPr="00240460" w:rsidRDefault="004F6730" w:rsidP="004F6730">
            <w:pPr>
              <w:widowControl w:val="0"/>
              <w:ind w:left="0"/>
              <w:rPr>
                <w:rFonts w:ascii="Bookman Old Style" w:hAnsi="Bookman Old Style"/>
                <w:i/>
              </w:rPr>
            </w:pPr>
            <w:r>
              <w:rPr>
                <w:rFonts w:ascii="Bookman Old Style" w:hAnsi="Bookman Old Style"/>
                <w:bCs/>
              </w:rPr>
              <w:t xml:space="preserve">  </w:t>
            </w:r>
            <w:r w:rsidR="00240460" w:rsidRPr="00240460">
              <w:rPr>
                <w:rFonts w:ascii="Bookman Old Style" w:hAnsi="Bookman Old Style"/>
                <w:bCs/>
                <w:i/>
              </w:rPr>
              <w:t>Note:  (</w:t>
            </w:r>
            <w:r w:rsidRPr="00240460">
              <w:rPr>
                <w:rFonts w:ascii="Bookman Old Style" w:hAnsi="Bookman Old Style"/>
                <w:bCs/>
                <w:i/>
              </w:rPr>
              <w:t xml:space="preserve">Leis </w:t>
            </w:r>
            <w:r w:rsidRPr="00240460">
              <w:rPr>
                <w:rFonts w:ascii="Bookman Old Style" w:hAnsi="Bookman Old Style"/>
                <w:i/>
              </w:rPr>
              <w:t>will not be</w:t>
            </w:r>
            <w:r w:rsidR="00240460" w:rsidRPr="00240460">
              <w:rPr>
                <w:rFonts w:ascii="Bookman Old Style" w:hAnsi="Bookman Old Style"/>
                <w:i/>
              </w:rPr>
              <w:t xml:space="preserve"> sold at the day of the event.)</w:t>
            </w:r>
          </w:p>
          <w:p w:rsidR="004F6730" w:rsidRDefault="004F6730" w:rsidP="004F6730">
            <w:pPr>
              <w:widowControl w:val="0"/>
              <w:rPr>
                <w:rFonts w:ascii="Bookman Old Style" w:hAnsi="Bookman Old Style"/>
              </w:rPr>
            </w:pPr>
          </w:p>
          <w:p w:rsidR="004F6730" w:rsidRDefault="004F6730" w:rsidP="004F6730">
            <w:pPr>
              <w:widowControl w:val="0"/>
              <w:rPr>
                <w:rFonts w:ascii="Bookman Old Style" w:hAnsi="Bookman Old Style"/>
              </w:rPr>
            </w:pPr>
            <w:r w:rsidRPr="004F6730">
              <w:rPr>
                <w:rFonts w:ascii="Bookman Old Style" w:hAnsi="Bookman Old Style"/>
                <w:u w:val="single"/>
              </w:rPr>
              <w:t>Fresh Orchid Lei</w:t>
            </w:r>
            <w:r>
              <w:rPr>
                <w:rFonts w:ascii="Bookman Old Style" w:hAnsi="Bookman Old Style"/>
              </w:rPr>
              <w:t xml:space="preserve"> (from Hawaii)</w:t>
            </w:r>
          </w:p>
          <w:p w:rsidR="004F6730" w:rsidRDefault="004F6730" w:rsidP="004F6730">
            <w:pPr>
              <w:widowControl w:val="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Single Orchid …………………………………</w:t>
            </w:r>
            <w:r w:rsidR="00164B6D">
              <w:rPr>
                <w:rFonts w:ascii="Bookman Old Style" w:hAnsi="Bookman Old Style"/>
              </w:rPr>
              <w:t>..</w:t>
            </w:r>
            <w:r>
              <w:rPr>
                <w:rFonts w:ascii="Bookman Old Style" w:hAnsi="Bookman Old Style"/>
              </w:rPr>
              <w:t>………</w:t>
            </w:r>
            <w:r w:rsidR="00240460">
              <w:rPr>
                <w:rFonts w:ascii="Bookman Old Style" w:hAnsi="Bookman Old Style"/>
              </w:rPr>
              <w:t>…………</w:t>
            </w:r>
            <w:r>
              <w:rPr>
                <w:rFonts w:ascii="Bookman Old Style" w:hAnsi="Bookman Old Style"/>
              </w:rPr>
              <w:t>………..  $ 17.00</w:t>
            </w:r>
          </w:p>
          <w:p w:rsidR="004F6730" w:rsidRDefault="004F6730" w:rsidP="004F6730">
            <w:pPr>
              <w:widowControl w:val="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Buy Two for $15.00/each ………………………</w:t>
            </w:r>
            <w:r w:rsidR="00164B6D">
              <w:rPr>
                <w:rFonts w:ascii="Bookman Old Style" w:hAnsi="Bookman Old Style"/>
              </w:rPr>
              <w:t>.</w:t>
            </w:r>
            <w:r>
              <w:rPr>
                <w:rFonts w:ascii="Bookman Old Style" w:hAnsi="Bookman Old Style"/>
              </w:rPr>
              <w:t>…</w:t>
            </w:r>
            <w:r w:rsidR="00240460">
              <w:rPr>
                <w:rFonts w:ascii="Bookman Old Style" w:hAnsi="Bookman Old Style"/>
              </w:rPr>
              <w:t>………….</w:t>
            </w:r>
            <w:r>
              <w:rPr>
                <w:rFonts w:ascii="Bookman Old Style" w:hAnsi="Bookman Old Style"/>
              </w:rPr>
              <w:t>………..  $  30.00</w:t>
            </w:r>
          </w:p>
          <w:p w:rsidR="004F6730" w:rsidRDefault="004F6730" w:rsidP="004F6730">
            <w:pPr>
              <w:widowControl w:val="0"/>
              <w:rPr>
                <w:rFonts w:ascii="Bookman Old Style" w:hAnsi="Bookman Old Style"/>
              </w:rPr>
            </w:pPr>
          </w:p>
          <w:p w:rsidR="004F6730" w:rsidRPr="004F6730" w:rsidRDefault="004F6730" w:rsidP="004F6730">
            <w:pPr>
              <w:widowControl w:val="0"/>
              <w:rPr>
                <w:rFonts w:ascii="Bookman Old Style" w:hAnsi="Bookman Old Style"/>
                <w:u w:val="single"/>
              </w:rPr>
            </w:pPr>
            <w:r w:rsidRPr="004F6730">
              <w:rPr>
                <w:rFonts w:ascii="Bookman Old Style" w:hAnsi="Bookman Old Style"/>
                <w:u w:val="single"/>
              </w:rPr>
              <w:t>Candy Lei</w:t>
            </w:r>
          </w:p>
          <w:p w:rsidR="004F6730" w:rsidRDefault="004F6730" w:rsidP="004F6730">
            <w:pPr>
              <w:widowControl w:val="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Single ………………………………………………</w:t>
            </w:r>
            <w:r w:rsidR="00240460">
              <w:rPr>
                <w:rFonts w:ascii="Bookman Old Style" w:hAnsi="Bookman Old Style"/>
              </w:rPr>
              <w:t>…………..</w:t>
            </w:r>
            <w:r>
              <w:rPr>
                <w:rFonts w:ascii="Bookman Old Style" w:hAnsi="Bookman Old Style"/>
              </w:rPr>
              <w:t>………</w:t>
            </w:r>
            <w:r w:rsidR="00AD6248">
              <w:rPr>
                <w:rFonts w:ascii="Bookman Old Style" w:hAnsi="Bookman Old Style"/>
              </w:rPr>
              <w:t>.</w:t>
            </w:r>
            <w:r>
              <w:rPr>
                <w:rFonts w:ascii="Bookman Old Style" w:hAnsi="Bookman Old Style"/>
              </w:rPr>
              <w:t>…….  $   7.00</w:t>
            </w:r>
          </w:p>
          <w:p w:rsidR="004F6730" w:rsidRDefault="00132FD9" w:rsidP="004F6730">
            <w:pPr>
              <w:widowControl w:val="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Buy Two</w:t>
            </w:r>
            <w:r w:rsidR="004F6730">
              <w:rPr>
                <w:rFonts w:ascii="Bookman Old Style" w:hAnsi="Bookman Old Style"/>
              </w:rPr>
              <w:t xml:space="preserve"> and Save (2 for $10.00) …………</w:t>
            </w:r>
            <w:r w:rsidR="00AD6248">
              <w:rPr>
                <w:rFonts w:ascii="Bookman Old Style" w:hAnsi="Bookman Old Style"/>
              </w:rPr>
              <w:t>…………..</w:t>
            </w:r>
            <w:r w:rsidR="004F6730">
              <w:rPr>
                <w:rFonts w:ascii="Bookman Old Style" w:hAnsi="Bookman Old Style"/>
              </w:rPr>
              <w:t>………………..  $ 10.00</w:t>
            </w:r>
          </w:p>
          <w:p w:rsidR="004F6730" w:rsidRDefault="004F6730" w:rsidP="00240460">
            <w:pPr>
              <w:widowControl w:val="0"/>
              <w:ind w:left="0"/>
              <w:rPr>
                <w:rFonts w:ascii="Bookman Old Style" w:hAnsi="Bookman Old Style"/>
              </w:rPr>
            </w:pPr>
          </w:p>
          <w:p w:rsidR="004F6730" w:rsidRDefault="004F6730" w:rsidP="004F6730">
            <w:pPr>
              <w:widowControl w:val="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Student Name:  __________</w:t>
            </w:r>
            <w:r w:rsidR="00AD6248">
              <w:rPr>
                <w:rFonts w:ascii="Bookman Old Style" w:hAnsi="Bookman Old Style"/>
              </w:rPr>
              <w:t>_________</w:t>
            </w:r>
            <w:r>
              <w:rPr>
                <w:rFonts w:ascii="Bookman Old Style" w:hAnsi="Bookman Old Style"/>
              </w:rPr>
              <w:t>_____________________________________</w:t>
            </w:r>
          </w:p>
          <w:p w:rsidR="004F6730" w:rsidRDefault="004F6730" w:rsidP="004F6730">
            <w:pPr>
              <w:widowControl w:val="0"/>
              <w:rPr>
                <w:rFonts w:ascii="Bookman Old Style" w:hAnsi="Bookman Old Style"/>
              </w:rPr>
            </w:pPr>
          </w:p>
          <w:p w:rsidR="004F6730" w:rsidRDefault="004F6730" w:rsidP="004F6730">
            <w:pPr>
              <w:widowControl w:val="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Teacher:  ____________</w:t>
            </w:r>
            <w:r w:rsidR="00AD6248">
              <w:rPr>
                <w:rFonts w:ascii="Bookman Old Style" w:hAnsi="Bookman Old Style"/>
              </w:rPr>
              <w:t>____</w:t>
            </w:r>
            <w:r>
              <w:rPr>
                <w:rFonts w:ascii="Bookman Old Style" w:hAnsi="Bookman Old Style"/>
              </w:rPr>
              <w:t>__________  Phone:  ___</w:t>
            </w:r>
            <w:r w:rsidR="00AD6248">
              <w:rPr>
                <w:rFonts w:ascii="Bookman Old Style" w:hAnsi="Bookman Old Style"/>
              </w:rPr>
              <w:t>_____</w:t>
            </w:r>
            <w:r>
              <w:rPr>
                <w:rFonts w:ascii="Bookman Old Style" w:hAnsi="Bookman Old Style"/>
              </w:rPr>
              <w:t>___________________</w:t>
            </w:r>
          </w:p>
          <w:p w:rsidR="004F6730" w:rsidRDefault="004F6730" w:rsidP="004F6730">
            <w:pPr>
              <w:widowControl w:val="0"/>
              <w:rPr>
                <w:rFonts w:ascii="Bookman Old Style" w:hAnsi="Bookman Old Style"/>
              </w:rPr>
            </w:pPr>
          </w:p>
          <w:p w:rsidR="004F6730" w:rsidRPr="00AD6248" w:rsidRDefault="004F6730" w:rsidP="004F6730">
            <w:pPr>
              <w:widowControl w:val="0"/>
              <w:rPr>
                <w:rFonts w:ascii="Bookman Old Style" w:hAnsi="Bookman Old Style"/>
                <w:b/>
                <w:color w:val="C00000"/>
              </w:rPr>
            </w:pPr>
            <w:r w:rsidRPr="00AD6248">
              <w:rPr>
                <w:rFonts w:ascii="Bookman Old Style" w:hAnsi="Bookman Old Style"/>
                <w:b/>
                <w:color w:val="C00000"/>
              </w:rPr>
              <w:t xml:space="preserve">Please select pick up time/date  </w:t>
            </w:r>
          </w:p>
          <w:p w:rsidR="004F6730" w:rsidRDefault="00132FD9" w:rsidP="004F6730">
            <w:pPr>
              <w:widowControl w:val="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__</w:t>
            </w:r>
            <w:r w:rsidR="004F6730">
              <w:rPr>
                <w:rFonts w:ascii="Bookman Old Style" w:hAnsi="Bookman Old Style"/>
              </w:rPr>
              <w:t xml:space="preserve"> Before School</w:t>
            </w:r>
            <w:r w:rsidR="00240460">
              <w:rPr>
                <w:rFonts w:ascii="Bookman Old Style" w:hAnsi="Bookman Old Style"/>
              </w:rPr>
              <w:t xml:space="preserve"> </w:t>
            </w:r>
            <w:r w:rsidR="004F6730">
              <w:rPr>
                <w:rFonts w:ascii="Bookman Old Style" w:hAnsi="Bookman Old Style"/>
              </w:rPr>
              <w:t xml:space="preserve">  </w:t>
            </w:r>
            <w:r>
              <w:rPr>
                <w:rFonts w:ascii="Bookman Old Style" w:hAnsi="Bookman Old Style"/>
              </w:rPr>
              <w:t xml:space="preserve">__ After School </w:t>
            </w:r>
            <w:r w:rsidR="00AD6248">
              <w:rPr>
                <w:rFonts w:ascii="Bookman Old Style" w:hAnsi="Bookman Old Style"/>
              </w:rPr>
              <w:t xml:space="preserve">  </w:t>
            </w:r>
            <w:r w:rsidR="00240460">
              <w:rPr>
                <w:rFonts w:ascii="Bookman Old Style" w:hAnsi="Bookman Old Style"/>
              </w:rPr>
              <w:t>__W/May31</w:t>
            </w:r>
            <w:r>
              <w:rPr>
                <w:rFonts w:ascii="Bookman Old Style" w:hAnsi="Bookman Old Style"/>
              </w:rPr>
              <w:t xml:space="preserve"> </w:t>
            </w:r>
            <w:r w:rsidR="00240460">
              <w:rPr>
                <w:rFonts w:ascii="Bookman Old Style" w:hAnsi="Bookman Old Style"/>
              </w:rPr>
              <w:t xml:space="preserve"> __ Th/Jun 1  _</w:t>
            </w:r>
            <w:r>
              <w:rPr>
                <w:rFonts w:ascii="Bookman Old Style" w:hAnsi="Bookman Old Style"/>
              </w:rPr>
              <w:t>_ Fri/</w:t>
            </w:r>
            <w:r w:rsidR="004F6730">
              <w:rPr>
                <w:rFonts w:ascii="Bookman Old Style" w:hAnsi="Bookman Old Style"/>
              </w:rPr>
              <w:t>Jun 2</w:t>
            </w:r>
          </w:p>
          <w:p w:rsidR="004F6730" w:rsidRDefault="004F6730" w:rsidP="004F6730">
            <w:pPr>
              <w:widowControl w:val="0"/>
              <w:rPr>
                <w:rFonts w:ascii="Bookman Old Style" w:hAnsi="Bookman Old Style"/>
              </w:rPr>
            </w:pPr>
          </w:p>
          <w:p w:rsidR="00897FB4" w:rsidRPr="00132FD9" w:rsidRDefault="00132FD9" w:rsidP="00897FB4">
            <w:pPr>
              <w:rPr>
                <w:i/>
              </w:rPr>
            </w:pPr>
            <w:r w:rsidRPr="00132FD9">
              <w:rPr>
                <w:i/>
              </w:rPr>
              <w:t xml:space="preserve"> Thank you for your support!  </w:t>
            </w:r>
          </w:p>
        </w:tc>
      </w:tr>
    </w:tbl>
    <w:tbl>
      <w:tblPr>
        <w:tblStyle w:val="GridTable4-Accent2"/>
        <w:tblW w:w="9317" w:type="dxa"/>
        <w:tblInd w:w="-7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7F3E2" w:themeFill="background2"/>
        <w:tblLayout w:type="fixed"/>
        <w:tblCellMar>
          <w:left w:w="922" w:type="dxa"/>
          <w:right w:w="922" w:type="dxa"/>
        </w:tblCellMar>
        <w:tblLook w:val="0600" w:firstRow="0" w:lastRow="0" w:firstColumn="0" w:lastColumn="0" w:noHBand="1" w:noVBand="1"/>
        <w:tblDescription w:val="Event flyer layout table"/>
      </w:tblPr>
      <w:tblGrid>
        <w:gridCol w:w="9317"/>
      </w:tblGrid>
      <w:tr w:rsidR="00897FB4" w:rsidRPr="00897FB4" w:rsidTr="00897FB4">
        <w:trPr>
          <w:trHeight w:hRule="exact" w:val="720"/>
          <w:tblHeader/>
        </w:trPr>
        <w:tc>
          <w:tcPr>
            <w:tcW w:w="9216" w:type="dxa"/>
            <w:shd w:val="clear" w:color="auto" w:fill="F7F3E2" w:themeFill="background2"/>
            <w:vAlign w:val="center"/>
          </w:tcPr>
          <w:p w:rsidR="00897FB4" w:rsidRPr="00897FB4" w:rsidRDefault="00132FD9" w:rsidP="001570B2">
            <w:pPr>
              <w:pStyle w:val="ContactInfo"/>
            </w:pPr>
            <w:r>
              <w:t xml:space="preserve">for more information email      </w:t>
            </w:r>
            <w:r w:rsidR="001570B2">
              <w:t xml:space="preserve"> </w:t>
            </w:r>
            <w:hyperlink r:id="rId11" w:history="1">
              <w:r w:rsidRPr="00F97C9C">
                <w:rPr>
                  <w:rStyle w:val="Hyperlink"/>
                </w:rPr>
                <w:t>carreonmom@gmail.com</w:t>
              </w:r>
            </w:hyperlink>
            <w:r>
              <w:t xml:space="preserve">                        Cash only</w:t>
            </w:r>
          </w:p>
        </w:tc>
      </w:tr>
    </w:tbl>
    <w:p w:rsidR="002A068F" w:rsidRDefault="002A068F" w:rsidP="00A95506">
      <w:pPr>
        <w:pStyle w:val="NoSpacing"/>
      </w:pPr>
    </w:p>
    <w:sectPr w:rsidR="002A068F" w:rsidSect="00A95506">
      <w:headerReference w:type="default" r:id="rId12"/>
      <w:footerReference w:type="default" r:id="rId13"/>
      <w:headerReference w:type="first" r:id="rId14"/>
      <w:pgSz w:w="12240" w:h="15840"/>
      <w:pgMar w:top="5328" w:right="2160" w:bottom="1080" w:left="216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5CFF" w:rsidRDefault="00095CFF" w:rsidP="0068245E">
      <w:pPr>
        <w:spacing w:after="0" w:line="240" w:lineRule="auto"/>
      </w:pPr>
      <w:r>
        <w:separator/>
      </w:r>
    </w:p>
  </w:endnote>
  <w:endnote w:type="continuationSeparator" w:id="0">
    <w:p w:rsidR="00095CFF" w:rsidRDefault="00095CFF" w:rsidP="00682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761039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124DD" w:rsidRDefault="009124DD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4046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5CFF" w:rsidRDefault="00095CFF" w:rsidP="0068245E">
      <w:pPr>
        <w:spacing w:after="0" w:line="240" w:lineRule="auto"/>
      </w:pPr>
      <w:r>
        <w:separator/>
      </w:r>
    </w:p>
  </w:footnote>
  <w:footnote w:type="continuationSeparator" w:id="0">
    <w:p w:rsidR="00095CFF" w:rsidRDefault="00095CFF" w:rsidP="006824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068F" w:rsidRDefault="002A068F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5408" behindDoc="1" locked="0" layoutInCell="1" allowOverlap="1" wp14:anchorId="2EE5CE54" wp14:editId="2ABFD75C">
              <wp:simplePos x="0" y="0"/>
              <mc:AlternateContent>
                <mc:Choice Requires="wp14">
                  <wp:positionH relativeFrom="page">
                    <wp14:pctPosHOffset>11900</wp14:pctPosHOffset>
                  </wp:positionH>
                </mc:Choice>
                <mc:Fallback>
                  <wp:positionH relativeFrom="page">
                    <wp:posOffset>924560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4600</wp14:pctPosVOffset>
                  </wp:positionV>
                </mc:Choice>
                <mc:Fallback>
                  <wp:positionV relativeFrom="page">
                    <wp:posOffset>462280</wp:posOffset>
                  </wp:positionV>
                </mc:Fallback>
              </mc:AlternateContent>
              <wp:extent cx="5468112" cy="3044952"/>
              <wp:effectExtent l="0" t="0" r="0" b="0"/>
              <wp:wrapNone/>
              <wp:docPr id="3" name="Group 3" descr="Flower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68112" cy="3044952"/>
                        <a:chOff x="0" y="0"/>
                        <a:chExt cx="5464810" cy="3048000"/>
                      </a:xfrm>
                    </wpg:grpSpPr>
                    <pic:pic xmlns:pic="http://schemas.openxmlformats.org/drawingml/2006/picture">
                      <pic:nvPicPr>
                        <pic:cNvPr id="4" name="Picture 4" descr="Maroon Flowers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l="7839" t="17303" b="24906"/>
                        <a:stretch/>
                      </pic:blipFill>
                      <pic:spPr>
                        <a:xfrm>
                          <a:off x="0" y="9525"/>
                          <a:ext cx="5464810" cy="30384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Picture 5" descr="Petals"/>
                        <pic:cNvPicPr>
                          <a:picLocks noChangeAspect="1"/>
                        </pic:cNvPicPr>
                      </pic:nvPicPr>
                      <pic:blipFill rotWithShape="1">
                        <a:blip r:embed="rId2"/>
                        <a:srcRect l="17644" t="16984" r="13354" b="25042"/>
                        <a:stretch/>
                      </pic:blipFill>
                      <pic:spPr>
                        <a:xfrm>
                          <a:off x="1304925" y="0"/>
                          <a:ext cx="3674110" cy="280987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6" name="Freeform 6" descr="Petals"/>
                      <wps:cNvSpPr>
                        <a:spLocks/>
                      </wps:cNvSpPr>
                      <wps:spPr bwMode="auto">
                        <a:xfrm rot="1343236">
                          <a:off x="2419350" y="1009650"/>
                          <a:ext cx="407021" cy="505416"/>
                        </a:xfrm>
                        <a:custGeom>
                          <a:avLst/>
                          <a:gdLst>
                            <a:gd name="T0" fmla="*/ 1181 w 1881"/>
                            <a:gd name="T1" fmla="*/ 21 h 2339"/>
                            <a:gd name="T2" fmla="*/ 934 w 1881"/>
                            <a:gd name="T3" fmla="*/ 0 h 2339"/>
                            <a:gd name="T4" fmla="*/ 711 w 1881"/>
                            <a:gd name="T5" fmla="*/ 23 h 2339"/>
                            <a:gd name="T6" fmla="*/ 514 w 1881"/>
                            <a:gd name="T7" fmla="*/ 84 h 2339"/>
                            <a:gd name="T8" fmla="*/ 346 w 1881"/>
                            <a:gd name="T9" fmla="*/ 179 h 2339"/>
                            <a:gd name="T10" fmla="*/ 206 w 1881"/>
                            <a:gd name="T11" fmla="*/ 300 h 2339"/>
                            <a:gd name="T12" fmla="*/ 141 w 1881"/>
                            <a:gd name="T13" fmla="*/ 397 h 2339"/>
                            <a:gd name="T14" fmla="*/ 202 w 1881"/>
                            <a:gd name="T15" fmla="*/ 478 h 2339"/>
                            <a:gd name="T16" fmla="*/ 369 w 1881"/>
                            <a:gd name="T17" fmla="*/ 647 h 2339"/>
                            <a:gd name="T18" fmla="*/ 680 w 1881"/>
                            <a:gd name="T19" fmla="*/ 930 h 2339"/>
                            <a:gd name="T20" fmla="*/ 423 w 1881"/>
                            <a:gd name="T21" fmla="*/ 722 h 2339"/>
                            <a:gd name="T22" fmla="*/ 88 w 1881"/>
                            <a:gd name="T23" fmla="*/ 466 h 2339"/>
                            <a:gd name="T24" fmla="*/ 0 w 1881"/>
                            <a:gd name="T25" fmla="*/ 417 h 2339"/>
                            <a:gd name="T26" fmla="*/ 49 w 1881"/>
                            <a:gd name="T27" fmla="*/ 490 h 2339"/>
                            <a:gd name="T28" fmla="*/ 204 w 1881"/>
                            <a:gd name="T29" fmla="*/ 738 h 2339"/>
                            <a:gd name="T30" fmla="*/ 439 w 1881"/>
                            <a:gd name="T31" fmla="*/ 1089 h 2339"/>
                            <a:gd name="T32" fmla="*/ 612 w 1881"/>
                            <a:gd name="T33" fmla="*/ 1314 h 2339"/>
                            <a:gd name="T34" fmla="*/ 654 w 1881"/>
                            <a:gd name="T35" fmla="*/ 1350 h 2339"/>
                            <a:gd name="T36" fmla="*/ 754 w 1881"/>
                            <a:gd name="T37" fmla="*/ 1273 h 2339"/>
                            <a:gd name="T38" fmla="*/ 714 w 1881"/>
                            <a:gd name="T39" fmla="*/ 1351 h 2339"/>
                            <a:gd name="T40" fmla="*/ 331 w 1881"/>
                            <a:gd name="T41" fmla="*/ 1835 h 2339"/>
                            <a:gd name="T42" fmla="*/ 225 w 1881"/>
                            <a:gd name="T43" fmla="*/ 1994 h 2339"/>
                            <a:gd name="T44" fmla="*/ 205 w 1881"/>
                            <a:gd name="T45" fmla="*/ 2052 h 2339"/>
                            <a:gd name="T46" fmla="*/ 223 w 1881"/>
                            <a:gd name="T47" fmla="*/ 2089 h 2339"/>
                            <a:gd name="T48" fmla="*/ 334 w 1881"/>
                            <a:gd name="T49" fmla="*/ 2156 h 2339"/>
                            <a:gd name="T50" fmla="*/ 584 w 1881"/>
                            <a:gd name="T51" fmla="*/ 2280 h 2339"/>
                            <a:gd name="T52" fmla="*/ 780 w 1881"/>
                            <a:gd name="T53" fmla="*/ 2332 h 2339"/>
                            <a:gd name="T54" fmla="*/ 924 w 1881"/>
                            <a:gd name="T55" fmla="*/ 2335 h 2339"/>
                            <a:gd name="T56" fmla="*/ 1025 w 1881"/>
                            <a:gd name="T57" fmla="*/ 2308 h 2339"/>
                            <a:gd name="T58" fmla="*/ 1094 w 1881"/>
                            <a:gd name="T59" fmla="*/ 2263 h 2339"/>
                            <a:gd name="T60" fmla="*/ 1157 w 1881"/>
                            <a:gd name="T61" fmla="*/ 2212 h 2339"/>
                            <a:gd name="T62" fmla="*/ 1301 w 1881"/>
                            <a:gd name="T63" fmla="*/ 2100 h 2339"/>
                            <a:gd name="T64" fmla="*/ 1491 w 1881"/>
                            <a:gd name="T65" fmla="*/ 1912 h 2339"/>
                            <a:gd name="T66" fmla="*/ 1564 w 1881"/>
                            <a:gd name="T67" fmla="*/ 1807 h 2339"/>
                            <a:gd name="T68" fmla="*/ 1506 w 1881"/>
                            <a:gd name="T69" fmla="*/ 1730 h 2339"/>
                            <a:gd name="T70" fmla="*/ 1353 w 1881"/>
                            <a:gd name="T71" fmla="*/ 1577 h 2339"/>
                            <a:gd name="T72" fmla="*/ 1181 w 1881"/>
                            <a:gd name="T73" fmla="*/ 1418 h 2339"/>
                            <a:gd name="T74" fmla="*/ 1460 w 1881"/>
                            <a:gd name="T75" fmla="*/ 1648 h 2339"/>
                            <a:gd name="T76" fmla="*/ 1623 w 1881"/>
                            <a:gd name="T77" fmla="*/ 1764 h 2339"/>
                            <a:gd name="T78" fmla="*/ 1754 w 1881"/>
                            <a:gd name="T79" fmla="*/ 1831 h 2339"/>
                            <a:gd name="T80" fmla="*/ 1823 w 1881"/>
                            <a:gd name="T81" fmla="*/ 1816 h 2339"/>
                            <a:gd name="T82" fmla="*/ 1855 w 1881"/>
                            <a:gd name="T83" fmla="*/ 1715 h 2339"/>
                            <a:gd name="T84" fmla="*/ 1876 w 1881"/>
                            <a:gd name="T85" fmla="*/ 1551 h 2339"/>
                            <a:gd name="T86" fmla="*/ 1880 w 1881"/>
                            <a:gd name="T87" fmla="*/ 1336 h 2339"/>
                            <a:gd name="T88" fmla="*/ 1860 w 1881"/>
                            <a:gd name="T89" fmla="*/ 1163 h 2339"/>
                            <a:gd name="T90" fmla="*/ 1820 w 1881"/>
                            <a:gd name="T91" fmla="*/ 1010 h 2339"/>
                            <a:gd name="T92" fmla="*/ 1760 w 1881"/>
                            <a:gd name="T93" fmla="*/ 873 h 2339"/>
                            <a:gd name="T94" fmla="*/ 1683 w 1881"/>
                            <a:gd name="T95" fmla="*/ 754 h 2339"/>
                            <a:gd name="T96" fmla="*/ 1592 w 1881"/>
                            <a:gd name="T97" fmla="*/ 652 h 2339"/>
                            <a:gd name="T98" fmla="*/ 1507 w 1881"/>
                            <a:gd name="T99" fmla="*/ 582 h 2339"/>
                            <a:gd name="T100" fmla="*/ 1439 w 1881"/>
                            <a:gd name="T101" fmla="*/ 621 h 2339"/>
                            <a:gd name="T102" fmla="*/ 1266 w 1881"/>
                            <a:gd name="T103" fmla="*/ 775 h 2339"/>
                            <a:gd name="T104" fmla="*/ 1055 w 1881"/>
                            <a:gd name="T105" fmla="*/ 997 h 2339"/>
                            <a:gd name="T106" fmla="*/ 958 w 1881"/>
                            <a:gd name="T107" fmla="*/ 1099 h 2339"/>
                            <a:gd name="T108" fmla="*/ 1129 w 1881"/>
                            <a:gd name="T109" fmla="*/ 860 h 2339"/>
                            <a:gd name="T110" fmla="*/ 1429 w 1881"/>
                            <a:gd name="T111" fmla="*/ 467 h 2339"/>
                            <a:gd name="T112" fmla="*/ 1578 w 1881"/>
                            <a:gd name="T113" fmla="*/ 260 h 2339"/>
                            <a:gd name="T114" fmla="*/ 1589 w 1881"/>
                            <a:gd name="T115" fmla="*/ 181 h 2339"/>
                            <a:gd name="T116" fmla="*/ 1459 w 1881"/>
                            <a:gd name="T117" fmla="*/ 97 h 23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1881" h="2339">
                              <a:moveTo>
                                <a:pt x="1398" y="73"/>
                              </a:moveTo>
                              <a:lnTo>
                                <a:pt x="1342" y="57"/>
                              </a:lnTo>
                              <a:lnTo>
                                <a:pt x="1288" y="43"/>
                              </a:lnTo>
                              <a:lnTo>
                                <a:pt x="1235" y="31"/>
                              </a:lnTo>
                              <a:lnTo>
                                <a:pt x="1181" y="21"/>
                              </a:lnTo>
                              <a:lnTo>
                                <a:pt x="1130" y="13"/>
                              </a:lnTo>
                              <a:lnTo>
                                <a:pt x="1079" y="7"/>
                              </a:lnTo>
                              <a:lnTo>
                                <a:pt x="1030" y="3"/>
                              </a:lnTo>
                              <a:lnTo>
                                <a:pt x="982" y="1"/>
                              </a:lnTo>
                              <a:lnTo>
                                <a:pt x="934" y="0"/>
                              </a:lnTo>
                              <a:lnTo>
                                <a:pt x="887" y="1"/>
                              </a:lnTo>
                              <a:lnTo>
                                <a:pt x="842" y="4"/>
                              </a:lnTo>
                              <a:lnTo>
                                <a:pt x="797" y="9"/>
                              </a:lnTo>
                              <a:lnTo>
                                <a:pt x="753" y="15"/>
                              </a:lnTo>
                              <a:lnTo>
                                <a:pt x="711" y="23"/>
                              </a:lnTo>
                              <a:lnTo>
                                <a:pt x="670" y="32"/>
                              </a:lnTo>
                              <a:lnTo>
                                <a:pt x="629" y="43"/>
                              </a:lnTo>
                              <a:lnTo>
                                <a:pt x="590" y="55"/>
                              </a:lnTo>
                              <a:lnTo>
                                <a:pt x="551" y="70"/>
                              </a:lnTo>
                              <a:lnTo>
                                <a:pt x="514" y="84"/>
                              </a:lnTo>
                              <a:lnTo>
                                <a:pt x="479" y="101"/>
                              </a:lnTo>
                              <a:lnTo>
                                <a:pt x="443" y="118"/>
                              </a:lnTo>
                              <a:lnTo>
                                <a:pt x="410" y="137"/>
                              </a:lnTo>
                              <a:lnTo>
                                <a:pt x="377" y="157"/>
                              </a:lnTo>
                              <a:lnTo>
                                <a:pt x="346" y="179"/>
                              </a:lnTo>
                              <a:lnTo>
                                <a:pt x="316" y="202"/>
                              </a:lnTo>
                              <a:lnTo>
                                <a:pt x="286" y="225"/>
                              </a:lnTo>
                              <a:lnTo>
                                <a:pt x="258" y="249"/>
                              </a:lnTo>
                              <a:lnTo>
                                <a:pt x="231" y="275"/>
                              </a:lnTo>
                              <a:lnTo>
                                <a:pt x="206" y="300"/>
                              </a:lnTo>
                              <a:lnTo>
                                <a:pt x="181" y="328"/>
                              </a:lnTo>
                              <a:lnTo>
                                <a:pt x="158" y="356"/>
                              </a:lnTo>
                              <a:lnTo>
                                <a:pt x="137" y="385"/>
                              </a:lnTo>
                              <a:lnTo>
                                <a:pt x="138" y="390"/>
                              </a:lnTo>
                              <a:lnTo>
                                <a:pt x="141" y="397"/>
                              </a:lnTo>
                              <a:lnTo>
                                <a:pt x="146" y="405"/>
                              </a:lnTo>
                              <a:lnTo>
                                <a:pt x="150" y="413"/>
                              </a:lnTo>
                              <a:lnTo>
                                <a:pt x="164" y="431"/>
                              </a:lnTo>
                              <a:lnTo>
                                <a:pt x="181" y="454"/>
                              </a:lnTo>
                              <a:lnTo>
                                <a:pt x="202" y="478"/>
                              </a:lnTo>
                              <a:lnTo>
                                <a:pt x="228" y="507"/>
                              </a:lnTo>
                              <a:lnTo>
                                <a:pt x="257" y="537"/>
                              </a:lnTo>
                              <a:lnTo>
                                <a:pt x="290" y="571"/>
                              </a:lnTo>
                              <a:lnTo>
                                <a:pt x="328" y="608"/>
                              </a:lnTo>
                              <a:lnTo>
                                <a:pt x="369" y="647"/>
                              </a:lnTo>
                              <a:lnTo>
                                <a:pt x="413" y="689"/>
                              </a:lnTo>
                              <a:lnTo>
                                <a:pt x="461" y="733"/>
                              </a:lnTo>
                              <a:lnTo>
                                <a:pt x="569" y="831"/>
                              </a:lnTo>
                              <a:lnTo>
                                <a:pt x="690" y="937"/>
                              </a:lnTo>
                              <a:lnTo>
                                <a:pt x="680" y="930"/>
                              </a:lnTo>
                              <a:lnTo>
                                <a:pt x="652" y="907"/>
                              </a:lnTo>
                              <a:lnTo>
                                <a:pt x="610" y="873"/>
                              </a:lnTo>
                              <a:lnTo>
                                <a:pt x="555" y="829"/>
                              </a:lnTo>
                              <a:lnTo>
                                <a:pt x="492" y="778"/>
                              </a:lnTo>
                              <a:lnTo>
                                <a:pt x="423" y="722"/>
                              </a:lnTo>
                              <a:lnTo>
                                <a:pt x="351" y="666"/>
                              </a:lnTo>
                              <a:lnTo>
                                <a:pt x="278" y="608"/>
                              </a:lnTo>
                              <a:lnTo>
                                <a:pt x="208" y="555"/>
                              </a:lnTo>
                              <a:lnTo>
                                <a:pt x="144" y="506"/>
                              </a:lnTo>
                              <a:lnTo>
                                <a:pt x="88" y="466"/>
                              </a:lnTo>
                              <a:lnTo>
                                <a:pt x="44" y="436"/>
                              </a:lnTo>
                              <a:lnTo>
                                <a:pt x="26" y="425"/>
                              </a:lnTo>
                              <a:lnTo>
                                <a:pt x="14" y="418"/>
                              </a:lnTo>
                              <a:lnTo>
                                <a:pt x="5" y="416"/>
                              </a:lnTo>
                              <a:lnTo>
                                <a:pt x="0" y="417"/>
                              </a:lnTo>
                              <a:lnTo>
                                <a:pt x="1" y="422"/>
                              </a:lnTo>
                              <a:lnTo>
                                <a:pt x="7" y="434"/>
                              </a:lnTo>
                              <a:lnTo>
                                <a:pt x="19" y="449"/>
                              </a:lnTo>
                              <a:lnTo>
                                <a:pt x="37" y="470"/>
                              </a:lnTo>
                              <a:lnTo>
                                <a:pt x="49" y="490"/>
                              </a:lnTo>
                              <a:lnTo>
                                <a:pt x="69" y="521"/>
                              </a:lnTo>
                              <a:lnTo>
                                <a:pt x="95" y="565"/>
                              </a:lnTo>
                              <a:lnTo>
                                <a:pt x="127" y="616"/>
                              </a:lnTo>
                              <a:lnTo>
                                <a:pt x="164" y="673"/>
                              </a:lnTo>
                              <a:lnTo>
                                <a:pt x="204" y="738"/>
                              </a:lnTo>
                              <a:lnTo>
                                <a:pt x="248" y="806"/>
                              </a:lnTo>
                              <a:lnTo>
                                <a:pt x="295" y="877"/>
                              </a:lnTo>
                              <a:lnTo>
                                <a:pt x="342" y="950"/>
                              </a:lnTo>
                              <a:lnTo>
                                <a:pt x="390" y="1021"/>
                              </a:lnTo>
                              <a:lnTo>
                                <a:pt x="439" y="1089"/>
                              </a:lnTo>
                              <a:lnTo>
                                <a:pt x="485" y="1155"/>
                              </a:lnTo>
                              <a:lnTo>
                                <a:pt x="531" y="1216"/>
                              </a:lnTo>
                              <a:lnTo>
                                <a:pt x="573" y="1269"/>
                              </a:lnTo>
                              <a:lnTo>
                                <a:pt x="593" y="1293"/>
                              </a:lnTo>
                              <a:lnTo>
                                <a:pt x="612" y="1314"/>
                              </a:lnTo>
                              <a:lnTo>
                                <a:pt x="630" y="1332"/>
                              </a:lnTo>
                              <a:lnTo>
                                <a:pt x="646" y="1348"/>
                              </a:lnTo>
                              <a:lnTo>
                                <a:pt x="648" y="1350"/>
                              </a:lnTo>
                              <a:lnTo>
                                <a:pt x="650" y="1351"/>
                              </a:lnTo>
                              <a:lnTo>
                                <a:pt x="654" y="1350"/>
                              </a:lnTo>
                              <a:lnTo>
                                <a:pt x="660" y="1348"/>
                              </a:lnTo>
                              <a:lnTo>
                                <a:pt x="675" y="1339"/>
                              </a:lnTo>
                              <a:lnTo>
                                <a:pt x="696" y="1324"/>
                              </a:lnTo>
                              <a:lnTo>
                                <a:pt x="723" y="1301"/>
                              </a:lnTo>
                              <a:lnTo>
                                <a:pt x="754" y="1273"/>
                              </a:lnTo>
                              <a:lnTo>
                                <a:pt x="791" y="1236"/>
                              </a:lnTo>
                              <a:lnTo>
                                <a:pt x="831" y="1193"/>
                              </a:lnTo>
                              <a:lnTo>
                                <a:pt x="831" y="1194"/>
                              </a:lnTo>
                              <a:lnTo>
                                <a:pt x="831" y="1207"/>
                              </a:lnTo>
                              <a:lnTo>
                                <a:pt x="714" y="1351"/>
                              </a:lnTo>
                              <a:lnTo>
                                <a:pt x="611" y="1479"/>
                              </a:lnTo>
                              <a:lnTo>
                                <a:pt x="522" y="1589"/>
                              </a:lnTo>
                              <a:lnTo>
                                <a:pt x="447" y="1685"/>
                              </a:lnTo>
                              <a:lnTo>
                                <a:pt x="383" y="1766"/>
                              </a:lnTo>
                              <a:lnTo>
                                <a:pt x="331" y="1835"/>
                              </a:lnTo>
                              <a:lnTo>
                                <a:pt x="289" y="1893"/>
                              </a:lnTo>
                              <a:lnTo>
                                <a:pt x="257" y="1939"/>
                              </a:lnTo>
                              <a:lnTo>
                                <a:pt x="245" y="1959"/>
                              </a:lnTo>
                              <a:lnTo>
                                <a:pt x="233" y="1978"/>
                              </a:lnTo>
                              <a:lnTo>
                                <a:pt x="225" y="1994"/>
                              </a:lnTo>
                              <a:lnTo>
                                <a:pt x="217" y="2008"/>
                              </a:lnTo>
                              <a:lnTo>
                                <a:pt x="212" y="2022"/>
                              </a:lnTo>
                              <a:lnTo>
                                <a:pt x="208" y="2033"/>
                              </a:lnTo>
                              <a:lnTo>
                                <a:pt x="206" y="2043"/>
                              </a:lnTo>
                              <a:lnTo>
                                <a:pt x="205" y="2052"/>
                              </a:lnTo>
                              <a:lnTo>
                                <a:pt x="206" y="2059"/>
                              </a:lnTo>
                              <a:lnTo>
                                <a:pt x="207" y="2066"/>
                              </a:lnTo>
                              <a:lnTo>
                                <a:pt x="210" y="2073"/>
                              </a:lnTo>
                              <a:lnTo>
                                <a:pt x="213" y="2078"/>
                              </a:lnTo>
                              <a:lnTo>
                                <a:pt x="223" y="2089"/>
                              </a:lnTo>
                              <a:lnTo>
                                <a:pt x="236" y="2099"/>
                              </a:lnTo>
                              <a:lnTo>
                                <a:pt x="259" y="2111"/>
                              </a:lnTo>
                              <a:lnTo>
                                <a:pt x="286" y="2127"/>
                              </a:lnTo>
                              <a:lnTo>
                                <a:pt x="311" y="2143"/>
                              </a:lnTo>
                              <a:lnTo>
                                <a:pt x="334" y="2156"/>
                              </a:lnTo>
                              <a:lnTo>
                                <a:pt x="390" y="2187"/>
                              </a:lnTo>
                              <a:lnTo>
                                <a:pt x="442" y="2215"/>
                              </a:lnTo>
                              <a:lnTo>
                                <a:pt x="492" y="2240"/>
                              </a:lnTo>
                              <a:lnTo>
                                <a:pt x="539" y="2261"/>
                              </a:lnTo>
                              <a:lnTo>
                                <a:pt x="584" y="2280"/>
                              </a:lnTo>
                              <a:lnTo>
                                <a:pt x="628" y="2296"/>
                              </a:lnTo>
                              <a:lnTo>
                                <a:pt x="669" y="2308"/>
                              </a:lnTo>
                              <a:lnTo>
                                <a:pt x="707" y="2319"/>
                              </a:lnTo>
                              <a:lnTo>
                                <a:pt x="744" y="2327"/>
                              </a:lnTo>
                              <a:lnTo>
                                <a:pt x="780" y="2332"/>
                              </a:lnTo>
                              <a:lnTo>
                                <a:pt x="812" y="2337"/>
                              </a:lnTo>
                              <a:lnTo>
                                <a:pt x="843" y="2338"/>
                              </a:lnTo>
                              <a:lnTo>
                                <a:pt x="872" y="2339"/>
                              </a:lnTo>
                              <a:lnTo>
                                <a:pt x="899" y="2338"/>
                              </a:lnTo>
                              <a:lnTo>
                                <a:pt x="924" y="2335"/>
                              </a:lnTo>
                              <a:lnTo>
                                <a:pt x="948" y="2331"/>
                              </a:lnTo>
                              <a:lnTo>
                                <a:pt x="969" y="2327"/>
                              </a:lnTo>
                              <a:lnTo>
                                <a:pt x="989" y="2321"/>
                              </a:lnTo>
                              <a:lnTo>
                                <a:pt x="1008" y="2315"/>
                              </a:lnTo>
                              <a:lnTo>
                                <a:pt x="1025" y="2308"/>
                              </a:lnTo>
                              <a:lnTo>
                                <a:pt x="1039" y="2300"/>
                              </a:lnTo>
                              <a:lnTo>
                                <a:pt x="1054" y="2292"/>
                              </a:lnTo>
                              <a:lnTo>
                                <a:pt x="1066" y="2285"/>
                              </a:lnTo>
                              <a:lnTo>
                                <a:pt x="1076" y="2277"/>
                              </a:lnTo>
                              <a:lnTo>
                                <a:pt x="1094" y="2263"/>
                              </a:lnTo>
                              <a:lnTo>
                                <a:pt x="1105" y="2251"/>
                              </a:lnTo>
                              <a:lnTo>
                                <a:pt x="1113" y="2244"/>
                              </a:lnTo>
                              <a:lnTo>
                                <a:pt x="1115" y="2241"/>
                              </a:lnTo>
                              <a:lnTo>
                                <a:pt x="1126" y="2234"/>
                              </a:lnTo>
                              <a:lnTo>
                                <a:pt x="1157" y="2212"/>
                              </a:lnTo>
                              <a:lnTo>
                                <a:pt x="1179" y="2197"/>
                              </a:lnTo>
                              <a:lnTo>
                                <a:pt x="1206" y="2177"/>
                              </a:lnTo>
                              <a:lnTo>
                                <a:pt x="1235" y="2155"/>
                              </a:lnTo>
                              <a:lnTo>
                                <a:pt x="1267" y="2129"/>
                              </a:lnTo>
                              <a:lnTo>
                                <a:pt x="1301" y="2100"/>
                              </a:lnTo>
                              <a:lnTo>
                                <a:pt x="1337" y="2068"/>
                              </a:lnTo>
                              <a:lnTo>
                                <a:pt x="1375" y="2034"/>
                              </a:lnTo>
                              <a:lnTo>
                                <a:pt x="1413" y="1996"/>
                              </a:lnTo>
                              <a:lnTo>
                                <a:pt x="1452" y="1955"/>
                              </a:lnTo>
                              <a:lnTo>
                                <a:pt x="1491" y="1912"/>
                              </a:lnTo>
                              <a:lnTo>
                                <a:pt x="1511" y="1888"/>
                              </a:lnTo>
                              <a:lnTo>
                                <a:pt x="1530" y="1865"/>
                              </a:lnTo>
                              <a:lnTo>
                                <a:pt x="1549" y="1841"/>
                              </a:lnTo>
                              <a:lnTo>
                                <a:pt x="1568" y="1816"/>
                              </a:lnTo>
                              <a:lnTo>
                                <a:pt x="1564" y="1807"/>
                              </a:lnTo>
                              <a:lnTo>
                                <a:pt x="1558" y="1796"/>
                              </a:lnTo>
                              <a:lnTo>
                                <a:pt x="1550" y="1783"/>
                              </a:lnTo>
                              <a:lnTo>
                                <a:pt x="1538" y="1769"/>
                              </a:lnTo>
                              <a:lnTo>
                                <a:pt x="1523" y="1751"/>
                              </a:lnTo>
                              <a:lnTo>
                                <a:pt x="1506" y="1730"/>
                              </a:lnTo>
                              <a:lnTo>
                                <a:pt x="1483" y="1706"/>
                              </a:lnTo>
                              <a:lnTo>
                                <a:pt x="1458" y="1680"/>
                              </a:lnTo>
                              <a:lnTo>
                                <a:pt x="1428" y="1649"/>
                              </a:lnTo>
                              <a:lnTo>
                                <a:pt x="1393" y="1615"/>
                              </a:lnTo>
                              <a:lnTo>
                                <a:pt x="1353" y="1577"/>
                              </a:lnTo>
                              <a:lnTo>
                                <a:pt x="1309" y="1534"/>
                              </a:lnTo>
                              <a:lnTo>
                                <a:pt x="1203" y="1437"/>
                              </a:lnTo>
                              <a:lnTo>
                                <a:pt x="1072" y="1320"/>
                              </a:lnTo>
                              <a:lnTo>
                                <a:pt x="1101" y="1347"/>
                              </a:lnTo>
                              <a:lnTo>
                                <a:pt x="1181" y="1418"/>
                              </a:lnTo>
                              <a:lnTo>
                                <a:pt x="1235" y="1463"/>
                              </a:lnTo>
                              <a:lnTo>
                                <a:pt x="1295" y="1514"/>
                              </a:lnTo>
                              <a:lnTo>
                                <a:pt x="1359" y="1568"/>
                              </a:lnTo>
                              <a:lnTo>
                                <a:pt x="1426" y="1621"/>
                              </a:lnTo>
                              <a:lnTo>
                                <a:pt x="1460" y="1648"/>
                              </a:lnTo>
                              <a:lnTo>
                                <a:pt x="1493" y="1673"/>
                              </a:lnTo>
                              <a:lnTo>
                                <a:pt x="1528" y="1698"/>
                              </a:lnTo>
                              <a:lnTo>
                                <a:pt x="1560" y="1721"/>
                              </a:lnTo>
                              <a:lnTo>
                                <a:pt x="1592" y="1743"/>
                              </a:lnTo>
                              <a:lnTo>
                                <a:pt x="1623" y="1764"/>
                              </a:lnTo>
                              <a:lnTo>
                                <a:pt x="1653" y="1782"/>
                              </a:lnTo>
                              <a:lnTo>
                                <a:pt x="1682" y="1799"/>
                              </a:lnTo>
                              <a:lnTo>
                                <a:pt x="1708" y="1812"/>
                              </a:lnTo>
                              <a:lnTo>
                                <a:pt x="1732" y="1823"/>
                              </a:lnTo>
                              <a:lnTo>
                                <a:pt x="1754" y="1831"/>
                              </a:lnTo>
                              <a:lnTo>
                                <a:pt x="1774" y="1835"/>
                              </a:lnTo>
                              <a:lnTo>
                                <a:pt x="1791" y="1836"/>
                              </a:lnTo>
                              <a:lnTo>
                                <a:pt x="1805" y="1834"/>
                              </a:lnTo>
                              <a:lnTo>
                                <a:pt x="1815" y="1827"/>
                              </a:lnTo>
                              <a:lnTo>
                                <a:pt x="1823" y="1816"/>
                              </a:lnTo>
                              <a:lnTo>
                                <a:pt x="1831" y="1797"/>
                              </a:lnTo>
                              <a:lnTo>
                                <a:pt x="1837" y="1777"/>
                              </a:lnTo>
                              <a:lnTo>
                                <a:pt x="1844" y="1757"/>
                              </a:lnTo>
                              <a:lnTo>
                                <a:pt x="1850" y="1736"/>
                              </a:lnTo>
                              <a:lnTo>
                                <a:pt x="1855" y="1715"/>
                              </a:lnTo>
                              <a:lnTo>
                                <a:pt x="1860" y="1693"/>
                              </a:lnTo>
                              <a:lnTo>
                                <a:pt x="1864" y="1671"/>
                              </a:lnTo>
                              <a:lnTo>
                                <a:pt x="1867" y="1648"/>
                              </a:lnTo>
                              <a:lnTo>
                                <a:pt x="1873" y="1600"/>
                              </a:lnTo>
                              <a:lnTo>
                                <a:pt x="1876" y="1551"/>
                              </a:lnTo>
                              <a:lnTo>
                                <a:pt x="1878" y="1500"/>
                              </a:lnTo>
                              <a:lnTo>
                                <a:pt x="1880" y="1448"/>
                              </a:lnTo>
                              <a:lnTo>
                                <a:pt x="1881" y="1409"/>
                              </a:lnTo>
                              <a:lnTo>
                                <a:pt x="1881" y="1372"/>
                              </a:lnTo>
                              <a:lnTo>
                                <a:pt x="1880" y="1336"/>
                              </a:lnTo>
                              <a:lnTo>
                                <a:pt x="1877" y="1299"/>
                              </a:lnTo>
                              <a:lnTo>
                                <a:pt x="1874" y="1265"/>
                              </a:lnTo>
                              <a:lnTo>
                                <a:pt x="1871" y="1229"/>
                              </a:lnTo>
                              <a:lnTo>
                                <a:pt x="1865" y="1196"/>
                              </a:lnTo>
                              <a:lnTo>
                                <a:pt x="1860" y="1163"/>
                              </a:lnTo>
                              <a:lnTo>
                                <a:pt x="1853" y="1130"/>
                              </a:lnTo>
                              <a:lnTo>
                                <a:pt x="1846" y="1099"/>
                              </a:lnTo>
                              <a:lnTo>
                                <a:pt x="1837" y="1068"/>
                              </a:lnTo>
                              <a:lnTo>
                                <a:pt x="1829" y="1038"/>
                              </a:lnTo>
                              <a:lnTo>
                                <a:pt x="1820" y="1010"/>
                              </a:lnTo>
                              <a:lnTo>
                                <a:pt x="1809" y="981"/>
                              </a:lnTo>
                              <a:lnTo>
                                <a:pt x="1797" y="952"/>
                              </a:lnTo>
                              <a:lnTo>
                                <a:pt x="1785" y="925"/>
                              </a:lnTo>
                              <a:lnTo>
                                <a:pt x="1773" y="899"/>
                              </a:lnTo>
                              <a:lnTo>
                                <a:pt x="1760" y="873"/>
                              </a:lnTo>
                              <a:lnTo>
                                <a:pt x="1745" y="848"/>
                              </a:lnTo>
                              <a:lnTo>
                                <a:pt x="1731" y="823"/>
                              </a:lnTo>
                              <a:lnTo>
                                <a:pt x="1715" y="800"/>
                              </a:lnTo>
                              <a:lnTo>
                                <a:pt x="1700" y="776"/>
                              </a:lnTo>
                              <a:lnTo>
                                <a:pt x="1683" y="754"/>
                              </a:lnTo>
                              <a:lnTo>
                                <a:pt x="1666" y="732"/>
                              </a:lnTo>
                              <a:lnTo>
                                <a:pt x="1649" y="711"/>
                              </a:lnTo>
                              <a:lnTo>
                                <a:pt x="1631" y="691"/>
                              </a:lnTo>
                              <a:lnTo>
                                <a:pt x="1612" y="671"/>
                              </a:lnTo>
                              <a:lnTo>
                                <a:pt x="1592" y="652"/>
                              </a:lnTo>
                              <a:lnTo>
                                <a:pt x="1573" y="634"/>
                              </a:lnTo>
                              <a:lnTo>
                                <a:pt x="1553" y="617"/>
                              </a:lnTo>
                              <a:lnTo>
                                <a:pt x="1532" y="600"/>
                              </a:lnTo>
                              <a:lnTo>
                                <a:pt x="1511" y="583"/>
                              </a:lnTo>
                              <a:lnTo>
                                <a:pt x="1507" y="582"/>
                              </a:lnTo>
                              <a:lnTo>
                                <a:pt x="1500" y="583"/>
                              </a:lnTo>
                              <a:lnTo>
                                <a:pt x="1493" y="587"/>
                              </a:lnTo>
                              <a:lnTo>
                                <a:pt x="1484" y="591"/>
                              </a:lnTo>
                              <a:lnTo>
                                <a:pt x="1463" y="603"/>
                              </a:lnTo>
                              <a:lnTo>
                                <a:pt x="1439" y="621"/>
                              </a:lnTo>
                              <a:lnTo>
                                <a:pt x="1410" y="644"/>
                              </a:lnTo>
                              <a:lnTo>
                                <a:pt x="1378" y="671"/>
                              </a:lnTo>
                              <a:lnTo>
                                <a:pt x="1343" y="702"/>
                              </a:lnTo>
                              <a:lnTo>
                                <a:pt x="1306" y="738"/>
                              </a:lnTo>
                              <a:lnTo>
                                <a:pt x="1266" y="775"/>
                              </a:lnTo>
                              <a:lnTo>
                                <a:pt x="1225" y="816"/>
                              </a:lnTo>
                              <a:lnTo>
                                <a:pt x="1183" y="860"/>
                              </a:lnTo>
                              <a:lnTo>
                                <a:pt x="1140" y="904"/>
                              </a:lnTo>
                              <a:lnTo>
                                <a:pt x="1097" y="951"/>
                              </a:lnTo>
                              <a:lnTo>
                                <a:pt x="1055" y="997"/>
                              </a:lnTo>
                              <a:lnTo>
                                <a:pt x="1013" y="1045"/>
                              </a:lnTo>
                              <a:lnTo>
                                <a:pt x="973" y="1094"/>
                              </a:lnTo>
                              <a:lnTo>
                                <a:pt x="964" y="1094"/>
                              </a:lnTo>
                              <a:lnTo>
                                <a:pt x="961" y="1095"/>
                              </a:lnTo>
                              <a:lnTo>
                                <a:pt x="958" y="1099"/>
                              </a:lnTo>
                              <a:lnTo>
                                <a:pt x="958" y="1107"/>
                              </a:lnTo>
                              <a:lnTo>
                                <a:pt x="958" y="1094"/>
                              </a:lnTo>
                              <a:lnTo>
                                <a:pt x="958" y="1079"/>
                              </a:lnTo>
                              <a:lnTo>
                                <a:pt x="1047" y="964"/>
                              </a:lnTo>
                              <a:lnTo>
                                <a:pt x="1129" y="860"/>
                              </a:lnTo>
                              <a:lnTo>
                                <a:pt x="1203" y="764"/>
                              </a:lnTo>
                              <a:lnTo>
                                <a:pt x="1269" y="677"/>
                              </a:lnTo>
                              <a:lnTo>
                                <a:pt x="1329" y="599"/>
                              </a:lnTo>
                              <a:lnTo>
                                <a:pt x="1382" y="529"/>
                              </a:lnTo>
                              <a:lnTo>
                                <a:pt x="1429" y="467"/>
                              </a:lnTo>
                              <a:lnTo>
                                <a:pt x="1470" y="411"/>
                              </a:lnTo>
                              <a:lnTo>
                                <a:pt x="1506" y="364"/>
                              </a:lnTo>
                              <a:lnTo>
                                <a:pt x="1534" y="323"/>
                              </a:lnTo>
                              <a:lnTo>
                                <a:pt x="1559" y="288"/>
                              </a:lnTo>
                              <a:lnTo>
                                <a:pt x="1578" y="260"/>
                              </a:lnTo>
                              <a:lnTo>
                                <a:pt x="1592" y="238"/>
                              </a:lnTo>
                              <a:lnTo>
                                <a:pt x="1602" y="221"/>
                              </a:lnTo>
                              <a:lnTo>
                                <a:pt x="1609" y="208"/>
                              </a:lnTo>
                              <a:lnTo>
                                <a:pt x="1610" y="201"/>
                              </a:lnTo>
                              <a:lnTo>
                                <a:pt x="1589" y="181"/>
                              </a:lnTo>
                              <a:lnTo>
                                <a:pt x="1565" y="161"/>
                              </a:lnTo>
                              <a:lnTo>
                                <a:pt x="1541" y="143"/>
                              </a:lnTo>
                              <a:lnTo>
                                <a:pt x="1514" y="126"/>
                              </a:lnTo>
                              <a:lnTo>
                                <a:pt x="1488" y="111"/>
                              </a:lnTo>
                              <a:lnTo>
                                <a:pt x="1459" y="97"/>
                              </a:lnTo>
                              <a:lnTo>
                                <a:pt x="1429" y="85"/>
                              </a:lnTo>
                              <a:lnTo>
                                <a:pt x="1398" y="7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" name="Freeform 7" descr="Petals"/>
                      <wps:cNvSpPr>
                        <a:spLocks/>
                      </wps:cNvSpPr>
                      <wps:spPr bwMode="auto">
                        <a:xfrm rot="1343236">
                          <a:off x="1428750" y="1828800"/>
                          <a:ext cx="323795" cy="299362"/>
                        </a:xfrm>
                        <a:custGeom>
                          <a:avLst/>
                          <a:gdLst>
                            <a:gd name="T0" fmla="*/ 1270 w 1492"/>
                            <a:gd name="T1" fmla="*/ 265 h 1388"/>
                            <a:gd name="T2" fmla="*/ 1154 w 1492"/>
                            <a:gd name="T3" fmla="*/ 211 h 1388"/>
                            <a:gd name="T4" fmla="*/ 1052 w 1492"/>
                            <a:gd name="T5" fmla="*/ 175 h 1388"/>
                            <a:gd name="T6" fmla="*/ 934 w 1492"/>
                            <a:gd name="T7" fmla="*/ 147 h 1388"/>
                            <a:gd name="T8" fmla="*/ 917 w 1492"/>
                            <a:gd name="T9" fmla="*/ 18 h 1388"/>
                            <a:gd name="T10" fmla="*/ 915 w 1492"/>
                            <a:gd name="T11" fmla="*/ 1 h 1388"/>
                            <a:gd name="T12" fmla="*/ 843 w 1492"/>
                            <a:gd name="T13" fmla="*/ 21 h 1388"/>
                            <a:gd name="T14" fmla="*/ 744 w 1492"/>
                            <a:gd name="T15" fmla="*/ 56 h 1388"/>
                            <a:gd name="T16" fmla="*/ 680 w 1492"/>
                            <a:gd name="T17" fmla="*/ 85 h 1388"/>
                            <a:gd name="T18" fmla="*/ 611 w 1492"/>
                            <a:gd name="T19" fmla="*/ 119 h 1388"/>
                            <a:gd name="T20" fmla="*/ 549 w 1492"/>
                            <a:gd name="T21" fmla="*/ 157 h 1388"/>
                            <a:gd name="T22" fmla="*/ 493 w 1492"/>
                            <a:gd name="T23" fmla="*/ 198 h 1388"/>
                            <a:gd name="T24" fmla="*/ 445 w 1492"/>
                            <a:gd name="T25" fmla="*/ 244 h 1388"/>
                            <a:gd name="T26" fmla="*/ 400 w 1492"/>
                            <a:gd name="T27" fmla="*/ 292 h 1388"/>
                            <a:gd name="T28" fmla="*/ 362 w 1492"/>
                            <a:gd name="T29" fmla="*/ 342 h 1388"/>
                            <a:gd name="T30" fmla="*/ 330 w 1492"/>
                            <a:gd name="T31" fmla="*/ 394 h 1388"/>
                            <a:gd name="T32" fmla="*/ 304 w 1492"/>
                            <a:gd name="T33" fmla="*/ 447 h 1388"/>
                            <a:gd name="T34" fmla="*/ 264 w 1492"/>
                            <a:gd name="T35" fmla="*/ 558 h 1388"/>
                            <a:gd name="T36" fmla="*/ 147 w 1492"/>
                            <a:gd name="T37" fmla="*/ 568 h 1388"/>
                            <a:gd name="T38" fmla="*/ 52 w 1492"/>
                            <a:gd name="T39" fmla="*/ 545 h 1388"/>
                            <a:gd name="T40" fmla="*/ 14 w 1492"/>
                            <a:gd name="T41" fmla="*/ 538 h 1388"/>
                            <a:gd name="T42" fmla="*/ 3 w 1492"/>
                            <a:gd name="T43" fmla="*/ 591 h 1388"/>
                            <a:gd name="T44" fmla="*/ 0 w 1492"/>
                            <a:gd name="T45" fmla="*/ 693 h 1388"/>
                            <a:gd name="T46" fmla="*/ 24 w 1492"/>
                            <a:gd name="T47" fmla="*/ 811 h 1388"/>
                            <a:gd name="T48" fmla="*/ 57 w 1492"/>
                            <a:gd name="T49" fmla="*/ 917 h 1388"/>
                            <a:gd name="T50" fmla="*/ 99 w 1492"/>
                            <a:gd name="T51" fmla="*/ 1012 h 1388"/>
                            <a:gd name="T52" fmla="*/ 148 w 1492"/>
                            <a:gd name="T53" fmla="*/ 1095 h 1388"/>
                            <a:gd name="T54" fmla="*/ 203 w 1492"/>
                            <a:gd name="T55" fmla="*/ 1168 h 1388"/>
                            <a:gd name="T56" fmla="*/ 264 w 1492"/>
                            <a:gd name="T57" fmla="*/ 1230 h 1388"/>
                            <a:gd name="T58" fmla="*/ 329 w 1492"/>
                            <a:gd name="T59" fmla="*/ 1281 h 1388"/>
                            <a:gd name="T60" fmla="*/ 398 w 1492"/>
                            <a:gd name="T61" fmla="*/ 1324 h 1388"/>
                            <a:gd name="T62" fmla="*/ 470 w 1492"/>
                            <a:gd name="T63" fmla="*/ 1356 h 1388"/>
                            <a:gd name="T64" fmla="*/ 545 w 1492"/>
                            <a:gd name="T65" fmla="*/ 1378 h 1388"/>
                            <a:gd name="T66" fmla="*/ 596 w 1492"/>
                            <a:gd name="T67" fmla="*/ 1379 h 1388"/>
                            <a:gd name="T68" fmla="*/ 612 w 1492"/>
                            <a:gd name="T69" fmla="*/ 1316 h 1388"/>
                            <a:gd name="T70" fmla="*/ 641 w 1492"/>
                            <a:gd name="T71" fmla="*/ 1197 h 1388"/>
                            <a:gd name="T72" fmla="*/ 702 w 1492"/>
                            <a:gd name="T73" fmla="*/ 1107 h 1388"/>
                            <a:gd name="T74" fmla="*/ 768 w 1492"/>
                            <a:gd name="T75" fmla="*/ 1040 h 1388"/>
                            <a:gd name="T76" fmla="*/ 823 w 1492"/>
                            <a:gd name="T77" fmla="*/ 965 h 1388"/>
                            <a:gd name="T78" fmla="*/ 868 w 1492"/>
                            <a:gd name="T79" fmla="*/ 885 h 1388"/>
                            <a:gd name="T80" fmla="*/ 903 w 1492"/>
                            <a:gd name="T81" fmla="*/ 804 h 1388"/>
                            <a:gd name="T82" fmla="*/ 1104 w 1492"/>
                            <a:gd name="T83" fmla="*/ 792 h 1388"/>
                            <a:gd name="T84" fmla="*/ 1411 w 1492"/>
                            <a:gd name="T85" fmla="*/ 862 h 1388"/>
                            <a:gd name="T86" fmla="*/ 1486 w 1492"/>
                            <a:gd name="T87" fmla="*/ 878 h 1388"/>
                            <a:gd name="T88" fmla="*/ 1488 w 1492"/>
                            <a:gd name="T89" fmla="*/ 846 h 1388"/>
                            <a:gd name="T90" fmla="*/ 1490 w 1492"/>
                            <a:gd name="T91" fmla="*/ 749 h 1388"/>
                            <a:gd name="T92" fmla="*/ 1491 w 1492"/>
                            <a:gd name="T93" fmla="*/ 632 h 1388"/>
                            <a:gd name="T94" fmla="*/ 1481 w 1492"/>
                            <a:gd name="T95" fmla="*/ 538 h 1388"/>
                            <a:gd name="T96" fmla="*/ 1464 w 1492"/>
                            <a:gd name="T97" fmla="*/ 461 h 1388"/>
                            <a:gd name="T98" fmla="*/ 1439 w 1492"/>
                            <a:gd name="T99" fmla="*/ 401 h 1388"/>
                            <a:gd name="T100" fmla="*/ 1411 w 1492"/>
                            <a:gd name="T101" fmla="*/ 357 h 1388"/>
                            <a:gd name="T102" fmla="*/ 1383 w 1492"/>
                            <a:gd name="T103" fmla="*/ 326 h 1388"/>
                            <a:gd name="T104" fmla="*/ 1355 w 1492"/>
                            <a:gd name="T105" fmla="*/ 304 h 1388"/>
                            <a:gd name="T106" fmla="*/ 1313 w 1492"/>
                            <a:gd name="T107" fmla="*/ 285 h 13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0" t="0" r="r" b="b"/>
                          <a:pathLst>
                            <a:path w="1492" h="1388">
                              <a:moveTo>
                                <a:pt x="1304" y="283"/>
                              </a:moveTo>
                              <a:lnTo>
                                <a:pt x="1295" y="278"/>
                              </a:lnTo>
                              <a:lnTo>
                                <a:pt x="1270" y="265"/>
                              </a:lnTo>
                              <a:lnTo>
                                <a:pt x="1233" y="246"/>
                              </a:lnTo>
                              <a:lnTo>
                                <a:pt x="1183" y="223"/>
                              </a:lnTo>
                              <a:lnTo>
                                <a:pt x="1154" y="211"/>
                              </a:lnTo>
                              <a:lnTo>
                                <a:pt x="1122" y="198"/>
                              </a:lnTo>
                              <a:lnTo>
                                <a:pt x="1088" y="187"/>
                              </a:lnTo>
                              <a:lnTo>
                                <a:pt x="1052" y="175"/>
                              </a:lnTo>
                              <a:lnTo>
                                <a:pt x="1014" y="165"/>
                              </a:lnTo>
                              <a:lnTo>
                                <a:pt x="975" y="155"/>
                              </a:lnTo>
                              <a:lnTo>
                                <a:pt x="934" y="147"/>
                              </a:lnTo>
                              <a:lnTo>
                                <a:pt x="892" y="142"/>
                              </a:lnTo>
                              <a:lnTo>
                                <a:pt x="909" y="60"/>
                              </a:lnTo>
                              <a:lnTo>
                                <a:pt x="917" y="18"/>
                              </a:lnTo>
                              <a:lnTo>
                                <a:pt x="920" y="2"/>
                              </a:lnTo>
                              <a:lnTo>
                                <a:pt x="921" y="0"/>
                              </a:lnTo>
                              <a:lnTo>
                                <a:pt x="915" y="1"/>
                              </a:lnTo>
                              <a:lnTo>
                                <a:pt x="899" y="5"/>
                              </a:lnTo>
                              <a:lnTo>
                                <a:pt x="874" y="12"/>
                              </a:lnTo>
                              <a:lnTo>
                                <a:pt x="843" y="21"/>
                              </a:lnTo>
                              <a:lnTo>
                                <a:pt x="805" y="33"/>
                              </a:lnTo>
                              <a:lnTo>
                                <a:pt x="765" y="47"/>
                              </a:lnTo>
                              <a:lnTo>
                                <a:pt x="744" y="56"/>
                              </a:lnTo>
                              <a:lnTo>
                                <a:pt x="722" y="65"/>
                              </a:lnTo>
                              <a:lnTo>
                                <a:pt x="701" y="74"/>
                              </a:lnTo>
                              <a:lnTo>
                                <a:pt x="680" y="85"/>
                              </a:lnTo>
                              <a:lnTo>
                                <a:pt x="657" y="95"/>
                              </a:lnTo>
                              <a:lnTo>
                                <a:pt x="633" y="107"/>
                              </a:lnTo>
                              <a:lnTo>
                                <a:pt x="611" y="119"/>
                              </a:lnTo>
                              <a:lnTo>
                                <a:pt x="590" y="131"/>
                              </a:lnTo>
                              <a:lnTo>
                                <a:pt x="569" y="144"/>
                              </a:lnTo>
                              <a:lnTo>
                                <a:pt x="549" y="157"/>
                              </a:lnTo>
                              <a:lnTo>
                                <a:pt x="530" y="171"/>
                              </a:lnTo>
                              <a:lnTo>
                                <a:pt x="511" y="184"/>
                              </a:lnTo>
                              <a:lnTo>
                                <a:pt x="493" y="198"/>
                              </a:lnTo>
                              <a:lnTo>
                                <a:pt x="477" y="213"/>
                              </a:lnTo>
                              <a:lnTo>
                                <a:pt x="460" y="228"/>
                              </a:lnTo>
                              <a:lnTo>
                                <a:pt x="445" y="244"/>
                              </a:lnTo>
                              <a:lnTo>
                                <a:pt x="429" y="259"/>
                              </a:lnTo>
                              <a:lnTo>
                                <a:pt x="415" y="275"/>
                              </a:lnTo>
                              <a:lnTo>
                                <a:pt x="400" y="292"/>
                              </a:lnTo>
                              <a:lnTo>
                                <a:pt x="388" y="308"/>
                              </a:lnTo>
                              <a:lnTo>
                                <a:pt x="375" y="325"/>
                              </a:lnTo>
                              <a:lnTo>
                                <a:pt x="362" y="342"/>
                              </a:lnTo>
                              <a:lnTo>
                                <a:pt x="351" y="358"/>
                              </a:lnTo>
                              <a:lnTo>
                                <a:pt x="340" y="376"/>
                              </a:lnTo>
                              <a:lnTo>
                                <a:pt x="330" y="394"/>
                              </a:lnTo>
                              <a:lnTo>
                                <a:pt x="320" y="411"/>
                              </a:lnTo>
                              <a:lnTo>
                                <a:pt x="311" y="429"/>
                              </a:lnTo>
                              <a:lnTo>
                                <a:pt x="304" y="447"/>
                              </a:lnTo>
                              <a:lnTo>
                                <a:pt x="288" y="484"/>
                              </a:lnTo>
                              <a:lnTo>
                                <a:pt x="275" y="520"/>
                              </a:lnTo>
                              <a:lnTo>
                                <a:pt x="264" y="558"/>
                              </a:lnTo>
                              <a:lnTo>
                                <a:pt x="255" y="595"/>
                              </a:lnTo>
                              <a:lnTo>
                                <a:pt x="196" y="580"/>
                              </a:lnTo>
                              <a:lnTo>
                                <a:pt x="147" y="568"/>
                              </a:lnTo>
                              <a:lnTo>
                                <a:pt x="107" y="558"/>
                              </a:lnTo>
                              <a:lnTo>
                                <a:pt x="76" y="550"/>
                              </a:lnTo>
                              <a:lnTo>
                                <a:pt x="52" y="545"/>
                              </a:lnTo>
                              <a:lnTo>
                                <a:pt x="34" y="541"/>
                              </a:lnTo>
                              <a:lnTo>
                                <a:pt x="22" y="539"/>
                              </a:lnTo>
                              <a:lnTo>
                                <a:pt x="14" y="538"/>
                              </a:lnTo>
                              <a:lnTo>
                                <a:pt x="10" y="555"/>
                              </a:lnTo>
                              <a:lnTo>
                                <a:pt x="5" y="572"/>
                              </a:lnTo>
                              <a:lnTo>
                                <a:pt x="3" y="591"/>
                              </a:lnTo>
                              <a:lnTo>
                                <a:pt x="2" y="610"/>
                              </a:lnTo>
                              <a:lnTo>
                                <a:pt x="0" y="651"/>
                              </a:lnTo>
                              <a:lnTo>
                                <a:pt x="0" y="693"/>
                              </a:lnTo>
                              <a:lnTo>
                                <a:pt x="6" y="734"/>
                              </a:lnTo>
                              <a:lnTo>
                                <a:pt x="15" y="773"/>
                              </a:lnTo>
                              <a:lnTo>
                                <a:pt x="24" y="811"/>
                              </a:lnTo>
                              <a:lnTo>
                                <a:pt x="34" y="848"/>
                              </a:lnTo>
                              <a:lnTo>
                                <a:pt x="46" y="883"/>
                              </a:lnTo>
                              <a:lnTo>
                                <a:pt x="57" y="917"/>
                              </a:lnTo>
                              <a:lnTo>
                                <a:pt x="71" y="950"/>
                              </a:lnTo>
                              <a:lnTo>
                                <a:pt x="85" y="982"/>
                              </a:lnTo>
                              <a:lnTo>
                                <a:pt x="99" y="1012"/>
                              </a:lnTo>
                              <a:lnTo>
                                <a:pt x="115" y="1041"/>
                              </a:lnTo>
                              <a:lnTo>
                                <a:pt x="131" y="1068"/>
                              </a:lnTo>
                              <a:lnTo>
                                <a:pt x="148" y="1095"/>
                              </a:lnTo>
                              <a:lnTo>
                                <a:pt x="166" y="1121"/>
                              </a:lnTo>
                              <a:lnTo>
                                <a:pt x="184" y="1145"/>
                              </a:lnTo>
                              <a:lnTo>
                                <a:pt x="203" y="1168"/>
                              </a:lnTo>
                              <a:lnTo>
                                <a:pt x="223" y="1189"/>
                              </a:lnTo>
                              <a:lnTo>
                                <a:pt x="243" y="1210"/>
                              </a:lnTo>
                              <a:lnTo>
                                <a:pt x="264" y="1230"/>
                              </a:lnTo>
                              <a:lnTo>
                                <a:pt x="285" y="1248"/>
                              </a:lnTo>
                              <a:lnTo>
                                <a:pt x="307" y="1266"/>
                              </a:lnTo>
                              <a:lnTo>
                                <a:pt x="329" y="1281"/>
                              </a:lnTo>
                              <a:lnTo>
                                <a:pt x="351" y="1297"/>
                              </a:lnTo>
                              <a:lnTo>
                                <a:pt x="375" y="1310"/>
                              </a:lnTo>
                              <a:lnTo>
                                <a:pt x="398" y="1324"/>
                              </a:lnTo>
                              <a:lnTo>
                                <a:pt x="421" y="1335"/>
                              </a:lnTo>
                              <a:lnTo>
                                <a:pt x="446" y="1346"/>
                              </a:lnTo>
                              <a:lnTo>
                                <a:pt x="470" y="1356"/>
                              </a:lnTo>
                              <a:lnTo>
                                <a:pt x="495" y="1364"/>
                              </a:lnTo>
                              <a:lnTo>
                                <a:pt x="519" y="1371"/>
                              </a:lnTo>
                              <a:lnTo>
                                <a:pt x="545" y="1378"/>
                              </a:lnTo>
                              <a:lnTo>
                                <a:pt x="570" y="1384"/>
                              </a:lnTo>
                              <a:lnTo>
                                <a:pt x="594" y="1388"/>
                              </a:lnTo>
                              <a:lnTo>
                                <a:pt x="596" y="1379"/>
                              </a:lnTo>
                              <a:lnTo>
                                <a:pt x="600" y="1365"/>
                              </a:lnTo>
                              <a:lnTo>
                                <a:pt x="606" y="1343"/>
                              </a:lnTo>
                              <a:lnTo>
                                <a:pt x="612" y="1316"/>
                              </a:lnTo>
                              <a:lnTo>
                                <a:pt x="621" y="1281"/>
                              </a:lnTo>
                              <a:lnTo>
                                <a:pt x="631" y="1243"/>
                              </a:lnTo>
                              <a:lnTo>
                                <a:pt x="641" y="1197"/>
                              </a:lnTo>
                              <a:lnTo>
                                <a:pt x="651" y="1147"/>
                              </a:lnTo>
                              <a:lnTo>
                                <a:pt x="678" y="1128"/>
                              </a:lnTo>
                              <a:lnTo>
                                <a:pt x="702" y="1107"/>
                              </a:lnTo>
                              <a:lnTo>
                                <a:pt x="725" y="1086"/>
                              </a:lnTo>
                              <a:lnTo>
                                <a:pt x="748" y="1063"/>
                              </a:lnTo>
                              <a:lnTo>
                                <a:pt x="768" y="1040"/>
                              </a:lnTo>
                              <a:lnTo>
                                <a:pt x="788" y="1015"/>
                              </a:lnTo>
                              <a:lnTo>
                                <a:pt x="806" y="991"/>
                              </a:lnTo>
                              <a:lnTo>
                                <a:pt x="823" y="965"/>
                              </a:lnTo>
                              <a:lnTo>
                                <a:pt x="840" y="939"/>
                              </a:lnTo>
                              <a:lnTo>
                                <a:pt x="854" y="912"/>
                              </a:lnTo>
                              <a:lnTo>
                                <a:pt x="868" y="885"/>
                              </a:lnTo>
                              <a:lnTo>
                                <a:pt x="881" y="859"/>
                              </a:lnTo>
                              <a:lnTo>
                                <a:pt x="892" y="831"/>
                              </a:lnTo>
                              <a:lnTo>
                                <a:pt x="903" y="804"/>
                              </a:lnTo>
                              <a:lnTo>
                                <a:pt x="912" y="778"/>
                              </a:lnTo>
                              <a:lnTo>
                                <a:pt x="921" y="751"/>
                              </a:lnTo>
                              <a:lnTo>
                                <a:pt x="1104" y="792"/>
                              </a:lnTo>
                              <a:lnTo>
                                <a:pt x="1243" y="824"/>
                              </a:lnTo>
                              <a:lnTo>
                                <a:pt x="1343" y="846"/>
                              </a:lnTo>
                              <a:lnTo>
                                <a:pt x="1411" y="862"/>
                              </a:lnTo>
                              <a:lnTo>
                                <a:pt x="1454" y="871"/>
                              </a:lnTo>
                              <a:lnTo>
                                <a:pt x="1477" y="876"/>
                              </a:lnTo>
                              <a:lnTo>
                                <a:pt x="1486" y="878"/>
                              </a:lnTo>
                              <a:lnTo>
                                <a:pt x="1488" y="878"/>
                              </a:lnTo>
                              <a:lnTo>
                                <a:pt x="1488" y="869"/>
                              </a:lnTo>
                              <a:lnTo>
                                <a:pt x="1488" y="846"/>
                              </a:lnTo>
                              <a:lnTo>
                                <a:pt x="1488" y="819"/>
                              </a:lnTo>
                              <a:lnTo>
                                <a:pt x="1488" y="793"/>
                              </a:lnTo>
                              <a:lnTo>
                                <a:pt x="1490" y="749"/>
                              </a:lnTo>
                              <a:lnTo>
                                <a:pt x="1492" y="708"/>
                              </a:lnTo>
                              <a:lnTo>
                                <a:pt x="1492" y="669"/>
                              </a:lnTo>
                              <a:lnTo>
                                <a:pt x="1491" y="632"/>
                              </a:lnTo>
                              <a:lnTo>
                                <a:pt x="1489" y="599"/>
                              </a:lnTo>
                              <a:lnTo>
                                <a:pt x="1486" y="567"/>
                              </a:lnTo>
                              <a:lnTo>
                                <a:pt x="1481" y="538"/>
                              </a:lnTo>
                              <a:lnTo>
                                <a:pt x="1477" y="510"/>
                              </a:lnTo>
                              <a:lnTo>
                                <a:pt x="1470" y="485"/>
                              </a:lnTo>
                              <a:lnTo>
                                <a:pt x="1464" y="461"/>
                              </a:lnTo>
                              <a:lnTo>
                                <a:pt x="1456" y="439"/>
                              </a:lnTo>
                              <a:lnTo>
                                <a:pt x="1448" y="420"/>
                              </a:lnTo>
                              <a:lnTo>
                                <a:pt x="1439" y="401"/>
                              </a:lnTo>
                              <a:lnTo>
                                <a:pt x="1430" y="386"/>
                              </a:lnTo>
                              <a:lnTo>
                                <a:pt x="1420" y="370"/>
                              </a:lnTo>
                              <a:lnTo>
                                <a:pt x="1411" y="357"/>
                              </a:lnTo>
                              <a:lnTo>
                                <a:pt x="1401" y="346"/>
                              </a:lnTo>
                              <a:lnTo>
                                <a:pt x="1391" y="335"/>
                              </a:lnTo>
                              <a:lnTo>
                                <a:pt x="1383" y="326"/>
                              </a:lnTo>
                              <a:lnTo>
                                <a:pt x="1373" y="317"/>
                              </a:lnTo>
                              <a:lnTo>
                                <a:pt x="1364" y="310"/>
                              </a:lnTo>
                              <a:lnTo>
                                <a:pt x="1355" y="304"/>
                              </a:lnTo>
                              <a:lnTo>
                                <a:pt x="1346" y="299"/>
                              </a:lnTo>
                              <a:lnTo>
                                <a:pt x="1338" y="295"/>
                              </a:lnTo>
                              <a:lnTo>
                                <a:pt x="1313" y="285"/>
                              </a:lnTo>
                              <a:lnTo>
                                <a:pt x="1304" y="28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" name="Freeform 8" descr="Petals"/>
                      <wps:cNvSpPr>
                        <a:spLocks/>
                      </wps:cNvSpPr>
                      <wps:spPr bwMode="auto">
                        <a:xfrm rot="1343236">
                          <a:off x="3429000" y="1238250"/>
                          <a:ext cx="448632" cy="482088"/>
                        </a:xfrm>
                        <a:custGeom>
                          <a:avLst/>
                          <a:gdLst>
                            <a:gd name="T0" fmla="*/ 1551 w 2069"/>
                            <a:gd name="T1" fmla="*/ 1361 h 2232"/>
                            <a:gd name="T2" fmla="*/ 1702 w 2069"/>
                            <a:gd name="T3" fmla="*/ 1267 h 2232"/>
                            <a:gd name="T4" fmla="*/ 1873 w 2069"/>
                            <a:gd name="T5" fmla="*/ 1287 h 2232"/>
                            <a:gd name="T6" fmla="*/ 1908 w 2069"/>
                            <a:gd name="T7" fmla="*/ 1260 h 2232"/>
                            <a:gd name="T8" fmla="*/ 1971 w 2069"/>
                            <a:gd name="T9" fmla="*/ 1108 h 2232"/>
                            <a:gd name="T10" fmla="*/ 2000 w 2069"/>
                            <a:gd name="T11" fmla="*/ 987 h 2232"/>
                            <a:gd name="T12" fmla="*/ 2011 w 2069"/>
                            <a:gd name="T13" fmla="*/ 868 h 2232"/>
                            <a:gd name="T14" fmla="*/ 2007 w 2069"/>
                            <a:gd name="T15" fmla="*/ 757 h 2232"/>
                            <a:gd name="T16" fmla="*/ 1985 w 2069"/>
                            <a:gd name="T17" fmla="*/ 655 h 2232"/>
                            <a:gd name="T18" fmla="*/ 1929 w 2069"/>
                            <a:gd name="T19" fmla="*/ 512 h 2232"/>
                            <a:gd name="T20" fmla="*/ 1959 w 2069"/>
                            <a:gd name="T21" fmla="*/ 353 h 2232"/>
                            <a:gd name="T22" fmla="*/ 2062 w 2069"/>
                            <a:gd name="T23" fmla="*/ 274 h 2232"/>
                            <a:gd name="T24" fmla="*/ 2017 w 2069"/>
                            <a:gd name="T25" fmla="*/ 205 h 2232"/>
                            <a:gd name="T26" fmla="*/ 1919 w 2069"/>
                            <a:gd name="T27" fmla="*/ 134 h 2232"/>
                            <a:gd name="T28" fmla="*/ 1746 w 2069"/>
                            <a:gd name="T29" fmla="*/ 54 h 2232"/>
                            <a:gd name="T30" fmla="*/ 1584 w 2069"/>
                            <a:gd name="T31" fmla="*/ 11 h 2232"/>
                            <a:gd name="T32" fmla="*/ 1433 w 2069"/>
                            <a:gd name="T33" fmla="*/ 0 h 2232"/>
                            <a:gd name="T34" fmla="*/ 1295 w 2069"/>
                            <a:gd name="T35" fmla="*/ 20 h 2232"/>
                            <a:gd name="T36" fmla="*/ 1173 w 2069"/>
                            <a:gd name="T37" fmla="*/ 67 h 2232"/>
                            <a:gd name="T38" fmla="*/ 1068 w 2069"/>
                            <a:gd name="T39" fmla="*/ 138 h 2232"/>
                            <a:gd name="T40" fmla="*/ 1059 w 2069"/>
                            <a:gd name="T41" fmla="*/ 175 h 2232"/>
                            <a:gd name="T42" fmla="*/ 1160 w 2069"/>
                            <a:gd name="T43" fmla="*/ 312 h 2232"/>
                            <a:gd name="T44" fmla="*/ 1192 w 2069"/>
                            <a:gd name="T45" fmla="*/ 480 h 2232"/>
                            <a:gd name="T46" fmla="*/ 1225 w 2069"/>
                            <a:gd name="T47" fmla="*/ 632 h 2232"/>
                            <a:gd name="T48" fmla="*/ 1287 w 2069"/>
                            <a:gd name="T49" fmla="*/ 770 h 2232"/>
                            <a:gd name="T50" fmla="*/ 1208 w 2069"/>
                            <a:gd name="T51" fmla="*/ 815 h 2232"/>
                            <a:gd name="T52" fmla="*/ 1054 w 2069"/>
                            <a:gd name="T53" fmla="*/ 737 h 2232"/>
                            <a:gd name="T54" fmla="*/ 904 w 2069"/>
                            <a:gd name="T55" fmla="*/ 691 h 2232"/>
                            <a:gd name="T56" fmla="*/ 760 w 2069"/>
                            <a:gd name="T57" fmla="*/ 676 h 2232"/>
                            <a:gd name="T58" fmla="*/ 624 w 2069"/>
                            <a:gd name="T59" fmla="*/ 686 h 2232"/>
                            <a:gd name="T60" fmla="*/ 497 w 2069"/>
                            <a:gd name="T61" fmla="*/ 721 h 2232"/>
                            <a:gd name="T62" fmla="*/ 382 w 2069"/>
                            <a:gd name="T63" fmla="*/ 778 h 2232"/>
                            <a:gd name="T64" fmla="*/ 441 w 2069"/>
                            <a:gd name="T65" fmla="*/ 893 h 2232"/>
                            <a:gd name="T66" fmla="*/ 493 w 2069"/>
                            <a:gd name="T67" fmla="*/ 1092 h 2232"/>
                            <a:gd name="T68" fmla="*/ 486 w 2069"/>
                            <a:gd name="T69" fmla="*/ 1270 h 2232"/>
                            <a:gd name="T70" fmla="*/ 519 w 2069"/>
                            <a:gd name="T71" fmla="*/ 1435 h 2232"/>
                            <a:gd name="T72" fmla="*/ 383 w 2069"/>
                            <a:gd name="T73" fmla="*/ 1651 h 2232"/>
                            <a:gd name="T74" fmla="*/ 10 w 2069"/>
                            <a:gd name="T75" fmla="*/ 1848 h 2232"/>
                            <a:gd name="T76" fmla="*/ 32 w 2069"/>
                            <a:gd name="T77" fmla="*/ 1890 h 2232"/>
                            <a:gd name="T78" fmla="*/ 113 w 2069"/>
                            <a:gd name="T79" fmla="*/ 1999 h 2232"/>
                            <a:gd name="T80" fmla="*/ 245 w 2069"/>
                            <a:gd name="T81" fmla="*/ 2130 h 2232"/>
                            <a:gd name="T82" fmla="*/ 359 w 2069"/>
                            <a:gd name="T83" fmla="*/ 2202 h 2232"/>
                            <a:gd name="T84" fmla="*/ 451 w 2069"/>
                            <a:gd name="T85" fmla="*/ 2228 h 2232"/>
                            <a:gd name="T86" fmla="*/ 521 w 2069"/>
                            <a:gd name="T87" fmla="*/ 2228 h 2232"/>
                            <a:gd name="T88" fmla="*/ 578 w 2069"/>
                            <a:gd name="T89" fmla="*/ 2210 h 2232"/>
                            <a:gd name="T90" fmla="*/ 726 w 2069"/>
                            <a:gd name="T91" fmla="*/ 2172 h 2232"/>
                            <a:gd name="T92" fmla="*/ 905 w 2069"/>
                            <a:gd name="T93" fmla="*/ 2102 h 2232"/>
                            <a:gd name="T94" fmla="*/ 1082 w 2069"/>
                            <a:gd name="T95" fmla="*/ 2163 h 2232"/>
                            <a:gd name="T96" fmla="*/ 1125 w 2069"/>
                            <a:gd name="T97" fmla="*/ 2137 h 2232"/>
                            <a:gd name="T98" fmla="*/ 1223 w 2069"/>
                            <a:gd name="T99" fmla="*/ 1986 h 2232"/>
                            <a:gd name="T100" fmla="*/ 1285 w 2069"/>
                            <a:gd name="T101" fmla="*/ 1841 h 2232"/>
                            <a:gd name="T102" fmla="*/ 1323 w 2069"/>
                            <a:gd name="T103" fmla="*/ 1682 h 2232"/>
                            <a:gd name="T104" fmla="*/ 1329 w 2069"/>
                            <a:gd name="T105" fmla="*/ 1535 h 2232"/>
                            <a:gd name="T106" fmla="*/ 1346 w 2069"/>
                            <a:gd name="T107" fmla="*/ 1448 h 2232"/>
                            <a:gd name="T108" fmla="*/ 1424 w 2069"/>
                            <a:gd name="T109" fmla="*/ 1421 h 22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</a:cxnLst>
                          <a:rect l="0" t="0" r="r" b="b"/>
                          <a:pathLst>
                            <a:path w="2069" h="2232">
                              <a:moveTo>
                                <a:pt x="1430" y="1415"/>
                              </a:moveTo>
                              <a:lnTo>
                                <a:pt x="1439" y="1412"/>
                              </a:lnTo>
                              <a:lnTo>
                                <a:pt x="1464" y="1402"/>
                              </a:lnTo>
                              <a:lnTo>
                                <a:pt x="1503" y="1385"/>
                              </a:lnTo>
                              <a:lnTo>
                                <a:pt x="1551" y="1361"/>
                              </a:lnTo>
                              <a:lnTo>
                                <a:pt x="1578" y="1345"/>
                              </a:lnTo>
                              <a:lnTo>
                                <a:pt x="1608" y="1328"/>
                              </a:lnTo>
                              <a:lnTo>
                                <a:pt x="1638" y="1311"/>
                              </a:lnTo>
                              <a:lnTo>
                                <a:pt x="1670" y="1290"/>
                              </a:lnTo>
                              <a:lnTo>
                                <a:pt x="1702" y="1267"/>
                              </a:lnTo>
                              <a:lnTo>
                                <a:pt x="1735" y="1243"/>
                              </a:lnTo>
                              <a:lnTo>
                                <a:pt x="1767" y="1216"/>
                              </a:lnTo>
                              <a:lnTo>
                                <a:pt x="1799" y="1189"/>
                              </a:lnTo>
                              <a:lnTo>
                                <a:pt x="1848" y="1254"/>
                              </a:lnTo>
                              <a:lnTo>
                                <a:pt x="1873" y="1287"/>
                              </a:lnTo>
                              <a:lnTo>
                                <a:pt x="1882" y="1300"/>
                              </a:lnTo>
                              <a:lnTo>
                                <a:pt x="1884" y="1302"/>
                              </a:lnTo>
                              <a:lnTo>
                                <a:pt x="1887" y="1296"/>
                              </a:lnTo>
                              <a:lnTo>
                                <a:pt x="1896" y="1282"/>
                              </a:lnTo>
                              <a:lnTo>
                                <a:pt x="1908" y="1260"/>
                              </a:lnTo>
                              <a:lnTo>
                                <a:pt x="1923" y="1230"/>
                              </a:lnTo>
                              <a:lnTo>
                                <a:pt x="1940" y="1193"/>
                              </a:lnTo>
                              <a:lnTo>
                                <a:pt x="1956" y="1152"/>
                              </a:lnTo>
                              <a:lnTo>
                                <a:pt x="1963" y="1131"/>
                              </a:lnTo>
                              <a:lnTo>
                                <a:pt x="1971" y="1108"/>
                              </a:lnTo>
                              <a:lnTo>
                                <a:pt x="1978" y="1084"/>
                              </a:lnTo>
                              <a:lnTo>
                                <a:pt x="1983" y="1061"/>
                              </a:lnTo>
                              <a:lnTo>
                                <a:pt x="1990" y="1035"/>
                              </a:lnTo>
                              <a:lnTo>
                                <a:pt x="1995" y="1011"/>
                              </a:lnTo>
                              <a:lnTo>
                                <a:pt x="2000" y="987"/>
                              </a:lnTo>
                              <a:lnTo>
                                <a:pt x="2003" y="962"/>
                              </a:lnTo>
                              <a:lnTo>
                                <a:pt x="2007" y="938"/>
                              </a:lnTo>
                              <a:lnTo>
                                <a:pt x="2009" y="915"/>
                              </a:lnTo>
                              <a:lnTo>
                                <a:pt x="2011" y="891"/>
                              </a:lnTo>
                              <a:lnTo>
                                <a:pt x="2011" y="868"/>
                              </a:lnTo>
                              <a:lnTo>
                                <a:pt x="2012" y="845"/>
                              </a:lnTo>
                              <a:lnTo>
                                <a:pt x="2011" y="822"/>
                              </a:lnTo>
                              <a:lnTo>
                                <a:pt x="2010" y="800"/>
                              </a:lnTo>
                              <a:lnTo>
                                <a:pt x="2009" y="778"/>
                              </a:lnTo>
                              <a:lnTo>
                                <a:pt x="2007" y="757"/>
                              </a:lnTo>
                              <a:lnTo>
                                <a:pt x="2003" y="736"/>
                              </a:lnTo>
                              <a:lnTo>
                                <a:pt x="2000" y="715"/>
                              </a:lnTo>
                              <a:lnTo>
                                <a:pt x="1995" y="695"/>
                              </a:lnTo>
                              <a:lnTo>
                                <a:pt x="1991" y="675"/>
                              </a:lnTo>
                              <a:lnTo>
                                <a:pt x="1985" y="655"/>
                              </a:lnTo>
                              <a:lnTo>
                                <a:pt x="1980" y="636"/>
                              </a:lnTo>
                              <a:lnTo>
                                <a:pt x="1974" y="616"/>
                              </a:lnTo>
                              <a:lnTo>
                                <a:pt x="1961" y="580"/>
                              </a:lnTo>
                              <a:lnTo>
                                <a:pt x="1946" y="545"/>
                              </a:lnTo>
                              <a:lnTo>
                                <a:pt x="1929" y="512"/>
                              </a:lnTo>
                              <a:lnTo>
                                <a:pt x="1910" y="481"/>
                              </a:lnTo>
                              <a:lnTo>
                                <a:pt x="1891" y="451"/>
                              </a:lnTo>
                              <a:lnTo>
                                <a:pt x="1870" y="424"/>
                              </a:lnTo>
                              <a:lnTo>
                                <a:pt x="1919" y="385"/>
                              </a:lnTo>
                              <a:lnTo>
                                <a:pt x="1959" y="353"/>
                              </a:lnTo>
                              <a:lnTo>
                                <a:pt x="1991" y="329"/>
                              </a:lnTo>
                              <a:lnTo>
                                <a:pt x="2017" y="309"/>
                              </a:lnTo>
                              <a:lnTo>
                                <a:pt x="2037" y="293"/>
                              </a:lnTo>
                              <a:lnTo>
                                <a:pt x="2051" y="282"/>
                              </a:lnTo>
                              <a:lnTo>
                                <a:pt x="2062" y="274"/>
                              </a:lnTo>
                              <a:lnTo>
                                <a:pt x="2069" y="268"/>
                              </a:lnTo>
                              <a:lnTo>
                                <a:pt x="2057" y="252"/>
                              </a:lnTo>
                              <a:lnTo>
                                <a:pt x="2044" y="236"/>
                              </a:lnTo>
                              <a:lnTo>
                                <a:pt x="2031" y="221"/>
                              </a:lnTo>
                              <a:lnTo>
                                <a:pt x="2017" y="205"/>
                              </a:lnTo>
                              <a:lnTo>
                                <a:pt x="2002" y="191"/>
                              </a:lnTo>
                              <a:lnTo>
                                <a:pt x="1987" y="178"/>
                              </a:lnTo>
                              <a:lnTo>
                                <a:pt x="1971" y="165"/>
                              </a:lnTo>
                              <a:lnTo>
                                <a:pt x="1956" y="154"/>
                              </a:lnTo>
                              <a:lnTo>
                                <a:pt x="1919" y="134"/>
                              </a:lnTo>
                              <a:lnTo>
                                <a:pt x="1883" y="116"/>
                              </a:lnTo>
                              <a:lnTo>
                                <a:pt x="1849" y="98"/>
                              </a:lnTo>
                              <a:lnTo>
                                <a:pt x="1815" y="82"/>
                              </a:lnTo>
                              <a:lnTo>
                                <a:pt x="1780" y="68"/>
                              </a:lnTo>
                              <a:lnTo>
                                <a:pt x="1746" y="54"/>
                              </a:lnTo>
                              <a:lnTo>
                                <a:pt x="1712" y="43"/>
                              </a:lnTo>
                              <a:lnTo>
                                <a:pt x="1680" y="32"/>
                              </a:lnTo>
                              <a:lnTo>
                                <a:pt x="1647" y="25"/>
                              </a:lnTo>
                              <a:lnTo>
                                <a:pt x="1615" y="17"/>
                              </a:lnTo>
                              <a:lnTo>
                                <a:pt x="1584" y="11"/>
                              </a:lnTo>
                              <a:lnTo>
                                <a:pt x="1553" y="6"/>
                              </a:lnTo>
                              <a:lnTo>
                                <a:pt x="1521" y="2"/>
                              </a:lnTo>
                              <a:lnTo>
                                <a:pt x="1492" y="1"/>
                              </a:lnTo>
                              <a:lnTo>
                                <a:pt x="1462" y="0"/>
                              </a:lnTo>
                              <a:lnTo>
                                <a:pt x="1433" y="0"/>
                              </a:lnTo>
                              <a:lnTo>
                                <a:pt x="1404" y="2"/>
                              </a:lnTo>
                              <a:lnTo>
                                <a:pt x="1376" y="5"/>
                              </a:lnTo>
                              <a:lnTo>
                                <a:pt x="1348" y="9"/>
                              </a:lnTo>
                              <a:lnTo>
                                <a:pt x="1322" y="13"/>
                              </a:lnTo>
                              <a:lnTo>
                                <a:pt x="1295" y="20"/>
                              </a:lnTo>
                              <a:lnTo>
                                <a:pt x="1270" y="27"/>
                              </a:lnTo>
                              <a:lnTo>
                                <a:pt x="1244" y="36"/>
                              </a:lnTo>
                              <a:lnTo>
                                <a:pt x="1220" y="44"/>
                              </a:lnTo>
                              <a:lnTo>
                                <a:pt x="1196" y="56"/>
                              </a:lnTo>
                              <a:lnTo>
                                <a:pt x="1173" y="67"/>
                              </a:lnTo>
                              <a:lnTo>
                                <a:pt x="1150" y="79"/>
                              </a:lnTo>
                              <a:lnTo>
                                <a:pt x="1129" y="92"/>
                              </a:lnTo>
                              <a:lnTo>
                                <a:pt x="1107" y="107"/>
                              </a:lnTo>
                              <a:lnTo>
                                <a:pt x="1086" y="121"/>
                              </a:lnTo>
                              <a:lnTo>
                                <a:pt x="1068" y="138"/>
                              </a:lnTo>
                              <a:lnTo>
                                <a:pt x="1048" y="154"/>
                              </a:lnTo>
                              <a:lnTo>
                                <a:pt x="1049" y="158"/>
                              </a:lnTo>
                              <a:lnTo>
                                <a:pt x="1051" y="162"/>
                              </a:lnTo>
                              <a:lnTo>
                                <a:pt x="1054" y="168"/>
                              </a:lnTo>
                              <a:lnTo>
                                <a:pt x="1059" y="175"/>
                              </a:lnTo>
                              <a:lnTo>
                                <a:pt x="1071" y="193"/>
                              </a:lnTo>
                              <a:lnTo>
                                <a:pt x="1087" y="217"/>
                              </a:lnTo>
                              <a:lnTo>
                                <a:pt x="1107" y="244"/>
                              </a:lnTo>
                              <a:lnTo>
                                <a:pt x="1132" y="276"/>
                              </a:lnTo>
                              <a:lnTo>
                                <a:pt x="1160" y="312"/>
                              </a:lnTo>
                              <a:lnTo>
                                <a:pt x="1190" y="353"/>
                              </a:lnTo>
                              <a:lnTo>
                                <a:pt x="1187" y="384"/>
                              </a:lnTo>
                              <a:lnTo>
                                <a:pt x="1187" y="416"/>
                              </a:lnTo>
                              <a:lnTo>
                                <a:pt x="1188" y="448"/>
                              </a:lnTo>
                              <a:lnTo>
                                <a:pt x="1192" y="480"/>
                              </a:lnTo>
                              <a:lnTo>
                                <a:pt x="1196" y="511"/>
                              </a:lnTo>
                              <a:lnTo>
                                <a:pt x="1202" y="542"/>
                              </a:lnTo>
                              <a:lnTo>
                                <a:pt x="1208" y="573"/>
                              </a:lnTo>
                              <a:lnTo>
                                <a:pt x="1216" y="603"/>
                              </a:lnTo>
                              <a:lnTo>
                                <a:pt x="1225" y="632"/>
                              </a:lnTo>
                              <a:lnTo>
                                <a:pt x="1236" y="661"/>
                              </a:lnTo>
                              <a:lnTo>
                                <a:pt x="1247" y="689"/>
                              </a:lnTo>
                              <a:lnTo>
                                <a:pt x="1260" y="717"/>
                              </a:lnTo>
                              <a:lnTo>
                                <a:pt x="1273" y="745"/>
                              </a:lnTo>
                              <a:lnTo>
                                <a:pt x="1287" y="770"/>
                              </a:lnTo>
                              <a:lnTo>
                                <a:pt x="1302" y="796"/>
                              </a:lnTo>
                              <a:lnTo>
                                <a:pt x="1317" y="820"/>
                              </a:lnTo>
                              <a:lnTo>
                                <a:pt x="1272" y="855"/>
                              </a:lnTo>
                              <a:lnTo>
                                <a:pt x="1241" y="833"/>
                              </a:lnTo>
                              <a:lnTo>
                                <a:pt x="1208" y="815"/>
                              </a:lnTo>
                              <a:lnTo>
                                <a:pt x="1177" y="796"/>
                              </a:lnTo>
                              <a:lnTo>
                                <a:pt x="1147" y="779"/>
                              </a:lnTo>
                              <a:lnTo>
                                <a:pt x="1116" y="764"/>
                              </a:lnTo>
                              <a:lnTo>
                                <a:pt x="1085" y="749"/>
                              </a:lnTo>
                              <a:lnTo>
                                <a:pt x="1054" y="737"/>
                              </a:lnTo>
                              <a:lnTo>
                                <a:pt x="1024" y="725"/>
                              </a:lnTo>
                              <a:lnTo>
                                <a:pt x="994" y="715"/>
                              </a:lnTo>
                              <a:lnTo>
                                <a:pt x="964" y="706"/>
                              </a:lnTo>
                              <a:lnTo>
                                <a:pt x="934" y="698"/>
                              </a:lnTo>
                              <a:lnTo>
                                <a:pt x="904" y="691"/>
                              </a:lnTo>
                              <a:lnTo>
                                <a:pt x="875" y="686"/>
                              </a:lnTo>
                              <a:lnTo>
                                <a:pt x="846" y="681"/>
                              </a:lnTo>
                              <a:lnTo>
                                <a:pt x="817" y="678"/>
                              </a:lnTo>
                              <a:lnTo>
                                <a:pt x="789" y="676"/>
                              </a:lnTo>
                              <a:lnTo>
                                <a:pt x="760" y="676"/>
                              </a:lnTo>
                              <a:lnTo>
                                <a:pt x="732" y="676"/>
                              </a:lnTo>
                              <a:lnTo>
                                <a:pt x="705" y="677"/>
                              </a:lnTo>
                              <a:lnTo>
                                <a:pt x="677" y="679"/>
                              </a:lnTo>
                              <a:lnTo>
                                <a:pt x="650" y="683"/>
                              </a:lnTo>
                              <a:lnTo>
                                <a:pt x="624" y="686"/>
                              </a:lnTo>
                              <a:lnTo>
                                <a:pt x="598" y="691"/>
                              </a:lnTo>
                              <a:lnTo>
                                <a:pt x="571" y="697"/>
                              </a:lnTo>
                              <a:lnTo>
                                <a:pt x="546" y="705"/>
                              </a:lnTo>
                              <a:lnTo>
                                <a:pt x="521" y="713"/>
                              </a:lnTo>
                              <a:lnTo>
                                <a:pt x="497" y="721"/>
                              </a:lnTo>
                              <a:lnTo>
                                <a:pt x="473" y="731"/>
                              </a:lnTo>
                              <a:lnTo>
                                <a:pt x="449" y="741"/>
                              </a:lnTo>
                              <a:lnTo>
                                <a:pt x="426" y="752"/>
                              </a:lnTo>
                              <a:lnTo>
                                <a:pt x="404" y="765"/>
                              </a:lnTo>
                              <a:lnTo>
                                <a:pt x="382" y="778"/>
                              </a:lnTo>
                              <a:lnTo>
                                <a:pt x="388" y="791"/>
                              </a:lnTo>
                              <a:lnTo>
                                <a:pt x="398" y="809"/>
                              </a:lnTo>
                              <a:lnTo>
                                <a:pt x="410" y="832"/>
                              </a:lnTo>
                              <a:lnTo>
                                <a:pt x="425" y="861"/>
                              </a:lnTo>
                              <a:lnTo>
                                <a:pt x="441" y="893"/>
                              </a:lnTo>
                              <a:lnTo>
                                <a:pt x="461" y="931"/>
                              </a:lnTo>
                              <a:lnTo>
                                <a:pt x="485" y="972"/>
                              </a:lnTo>
                              <a:lnTo>
                                <a:pt x="509" y="1019"/>
                              </a:lnTo>
                              <a:lnTo>
                                <a:pt x="500" y="1055"/>
                              </a:lnTo>
                              <a:lnTo>
                                <a:pt x="493" y="1092"/>
                              </a:lnTo>
                              <a:lnTo>
                                <a:pt x="488" y="1129"/>
                              </a:lnTo>
                              <a:lnTo>
                                <a:pt x="485" y="1164"/>
                              </a:lnTo>
                              <a:lnTo>
                                <a:pt x="484" y="1200"/>
                              </a:lnTo>
                              <a:lnTo>
                                <a:pt x="484" y="1235"/>
                              </a:lnTo>
                              <a:lnTo>
                                <a:pt x="486" y="1270"/>
                              </a:lnTo>
                              <a:lnTo>
                                <a:pt x="490" y="1304"/>
                              </a:lnTo>
                              <a:lnTo>
                                <a:pt x="496" y="1337"/>
                              </a:lnTo>
                              <a:lnTo>
                                <a:pt x="503" y="1371"/>
                              </a:lnTo>
                              <a:lnTo>
                                <a:pt x="510" y="1403"/>
                              </a:lnTo>
                              <a:lnTo>
                                <a:pt x="519" y="1435"/>
                              </a:lnTo>
                              <a:lnTo>
                                <a:pt x="530" y="1466"/>
                              </a:lnTo>
                              <a:lnTo>
                                <a:pt x="541" y="1497"/>
                              </a:lnTo>
                              <a:lnTo>
                                <a:pt x="554" y="1527"/>
                              </a:lnTo>
                              <a:lnTo>
                                <a:pt x="566" y="1557"/>
                              </a:lnTo>
                              <a:lnTo>
                                <a:pt x="383" y="1651"/>
                              </a:lnTo>
                              <a:lnTo>
                                <a:pt x="245" y="1722"/>
                              </a:lnTo>
                              <a:lnTo>
                                <a:pt x="144" y="1776"/>
                              </a:lnTo>
                              <a:lnTo>
                                <a:pt x="75" y="1812"/>
                              </a:lnTo>
                              <a:lnTo>
                                <a:pt x="33" y="1834"/>
                              </a:lnTo>
                              <a:lnTo>
                                <a:pt x="10" y="1848"/>
                              </a:lnTo>
                              <a:lnTo>
                                <a:pt x="1" y="1853"/>
                              </a:lnTo>
                              <a:lnTo>
                                <a:pt x="0" y="1854"/>
                              </a:lnTo>
                              <a:lnTo>
                                <a:pt x="6" y="1861"/>
                              </a:lnTo>
                              <a:lnTo>
                                <a:pt x="22" y="1879"/>
                              </a:lnTo>
                              <a:lnTo>
                                <a:pt x="32" y="1890"/>
                              </a:lnTo>
                              <a:lnTo>
                                <a:pt x="41" y="1902"/>
                              </a:lnTo>
                              <a:lnTo>
                                <a:pt x="50" y="1914"/>
                              </a:lnTo>
                              <a:lnTo>
                                <a:pt x="56" y="1925"/>
                              </a:lnTo>
                              <a:lnTo>
                                <a:pt x="85" y="1963"/>
                              </a:lnTo>
                              <a:lnTo>
                                <a:pt x="113" y="1999"/>
                              </a:lnTo>
                              <a:lnTo>
                                <a:pt x="141" y="2031"/>
                              </a:lnTo>
                              <a:lnTo>
                                <a:pt x="168" y="2060"/>
                              </a:lnTo>
                              <a:lnTo>
                                <a:pt x="194" y="2085"/>
                              </a:lnTo>
                              <a:lnTo>
                                <a:pt x="221" y="2110"/>
                              </a:lnTo>
                              <a:lnTo>
                                <a:pt x="245" y="2130"/>
                              </a:lnTo>
                              <a:lnTo>
                                <a:pt x="269" y="2148"/>
                              </a:lnTo>
                              <a:lnTo>
                                <a:pt x="293" y="2165"/>
                              </a:lnTo>
                              <a:lnTo>
                                <a:pt x="316" y="2180"/>
                              </a:lnTo>
                              <a:lnTo>
                                <a:pt x="338" y="2192"/>
                              </a:lnTo>
                              <a:lnTo>
                                <a:pt x="359" y="2202"/>
                              </a:lnTo>
                              <a:lnTo>
                                <a:pt x="379" y="2211"/>
                              </a:lnTo>
                              <a:lnTo>
                                <a:pt x="399" y="2217"/>
                              </a:lnTo>
                              <a:lnTo>
                                <a:pt x="417" y="2222"/>
                              </a:lnTo>
                              <a:lnTo>
                                <a:pt x="435" y="2226"/>
                              </a:lnTo>
                              <a:lnTo>
                                <a:pt x="451" y="2228"/>
                              </a:lnTo>
                              <a:lnTo>
                                <a:pt x="468" y="2231"/>
                              </a:lnTo>
                              <a:lnTo>
                                <a:pt x="483" y="2232"/>
                              </a:lnTo>
                              <a:lnTo>
                                <a:pt x="497" y="2231"/>
                              </a:lnTo>
                              <a:lnTo>
                                <a:pt x="509" y="2229"/>
                              </a:lnTo>
                              <a:lnTo>
                                <a:pt x="521" y="2228"/>
                              </a:lnTo>
                              <a:lnTo>
                                <a:pt x="532" y="2226"/>
                              </a:lnTo>
                              <a:lnTo>
                                <a:pt x="542" y="2224"/>
                              </a:lnTo>
                              <a:lnTo>
                                <a:pt x="559" y="2218"/>
                              </a:lnTo>
                              <a:lnTo>
                                <a:pt x="570" y="2214"/>
                              </a:lnTo>
                              <a:lnTo>
                                <a:pt x="578" y="2210"/>
                              </a:lnTo>
                              <a:lnTo>
                                <a:pt x="580" y="2208"/>
                              </a:lnTo>
                              <a:lnTo>
                                <a:pt x="591" y="2206"/>
                              </a:lnTo>
                              <a:lnTo>
                                <a:pt x="621" y="2200"/>
                              </a:lnTo>
                              <a:lnTo>
                                <a:pt x="667" y="2188"/>
                              </a:lnTo>
                              <a:lnTo>
                                <a:pt x="726" y="2172"/>
                              </a:lnTo>
                              <a:lnTo>
                                <a:pt x="759" y="2161"/>
                              </a:lnTo>
                              <a:lnTo>
                                <a:pt x="793" y="2148"/>
                              </a:lnTo>
                              <a:lnTo>
                                <a:pt x="830" y="2134"/>
                              </a:lnTo>
                              <a:lnTo>
                                <a:pt x="868" y="2119"/>
                              </a:lnTo>
                              <a:lnTo>
                                <a:pt x="905" y="2102"/>
                              </a:lnTo>
                              <a:lnTo>
                                <a:pt x="944" y="2082"/>
                              </a:lnTo>
                              <a:lnTo>
                                <a:pt x="982" y="2062"/>
                              </a:lnTo>
                              <a:lnTo>
                                <a:pt x="1020" y="2039"/>
                              </a:lnTo>
                              <a:lnTo>
                                <a:pt x="1061" y="2121"/>
                              </a:lnTo>
                              <a:lnTo>
                                <a:pt x="1082" y="2163"/>
                              </a:lnTo>
                              <a:lnTo>
                                <a:pt x="1090" y="2178"/>
                              </a:lnTo>
                              <a:lnTo>
                                <a:pt x="1091" y="2181"/>
                              </a:lnTo>
                              <a:lnTo>
                                <a:pt x="1095" y="2175"/>
                              </a:lnTo>
                              <a:lnTo>
                                <a:pt x="1106" y="2161"/>
                              </a:lnTo>
                              <a:lnTo>
                                <a:pt x="1125" y="2137"/>
                              </a:lnTo>
                              <a:lnTo>
                                <a:pt x="1147" y="2107"/>
                              </a:lnTo>
                              <a:lnTo>
                                <a:pt x="1172" y="2072"/>
                              </a:lnTo>
                              <a:lnTo>
                                <a:pt x="1198" y="2031"/>
                              </a:lnTo>
                              <a:lnTo>
                                <a:pt x="1211" y="2009"/>
                              </a:lnTo>
                              <a:lnTo>
                                <a:pt x="1223" y="1986"/>
                              </a:lnTo>
                              <a:lnTo>
                                <a:pt x="1235" y="1963"/>
                              </a:lnTo>
                              <a:lnTo>
                                <a:pt x="1246" y="1940"/>
                              </a:lnTo>
                              <a:lnTo>
                                <a:pt x="1261" y="1907"/>
                              </a:lnTo>
                              <a:lnTo>
                                <a:pt x="1274" y="1873"/>
                              </a:lnTo>
                              <a:lnTo>
                                <a:pt x="1285" y="1841"/>
                              </a:lnTo>
                              <a:lnTo>
                                <a:pt x="1295" y="1809"/>
                              </a:lnTo>
                              <a:lnTo>
                                <a:pt x="1304" y="1777"/>
                              </a:lnTo>
                              <a:lnTo>
                                <a:pt x="1312" y="1745"/>
                              </a:lnTo>
                              <a:lnTo>
                                <a:pt x="1317" y="1713"/>
                              </a:lnTo>
                              <a:lnTo>
                                <a:pt x="1323" y="1682"/>
                              </a:lnTo>
                              <a:lnTo>
                                <a:pt x="1326" y="1652"/>
                              </a:lnTo>
                              <a:lnTo>
                                <a:pt x="1328" y="1622"/>
                              </a:lnTo>
                              <a:lnTo>
                                <a:pt x="1331" y="1593"/>
                              </a:lnTo>
                              <a:lnTo>
                                <a:pt x="1331" y="1564"/>
                              </a:lnTo>
                              <a:lnTo>
                                <a:pt x="1329" y="1535"/>
                              </a:lnTo>
                              <a:lnTo>
                                <a:pt x="1327" y="1506"/>
                              </a:lnTo>
                              <a:lnTo>
                                <a:pt x="1324" y="1478"/>
                              </a:lnTo>
                              <a:lnTo>
                                <a:pt x="1321" y="1450"/>
                              </a:lnTo>
                              <a:lnTo>
                                <a:pt x="1334" y="1450"/>
                              </a:lnTo>
                              <a:lnTo>
                                <a:pt x="1346" y="1448"/>
                              </a:lnTo>
                              <a:lnTo>
                                <a:pt x="1357" y="1447"/>
                              </a:lnTo>
                              <a:lnTo>
                                <a:pt x="1368" y="1445"/>
                              </a:lnTo>
                              <a:lnTo>
                                <a:pt x="1387" y="1438"/>
                              </a:lnTo>
                              <a:lnTo>
                                <a:pt x="1403" y="1433"/>
                              </a:lnTo>
                              <a:lnTo>
                                <a:pt x="1424" y="1421"/>
                              </a:lnTo>
                              <a:lnTo>
                                <a:pt x="1430" y="141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" name="Freeform 9" descr="Petals"/>
                      <wps:cNvSpPr>
                        <a:spLocks/>
                      </wps:cNvSpPr>
                      <wps:spPr bwMode="auto">
                        <a:xfrm rot="1343236">
                          <a:off x="1428750" y="466725"/>
                          <a:ext cx="282183" cy="322689"/>
                        </a:xfrm>
                        <a:custGeom>
                          <a:avLst/>
                          <a:gdLst>
                            <a:gd name="T0" fmla="*/ 987 w 1304"/>
                            <a:gd name="T1" fmla="*/ 1329 h 1491"/>
                            <a:gd name="T2" fmla="*/ 1060 w 1304"/>
                            <a:gd name="T3" fmla="*/ 1221 h 1491"/>
                            <a:gd name="T4" fmla="*/ 1113 w 1304"/>
                            <a:gd name="T5" fmla="*/ 1126 h 1491"/>
                            <a:gd name="T6" fmla="*/ 1162 w 1304"/>
                            <a:gd name="T7" fmla="*/ 1017 h 1491"/>
                            <a:gd name="T8" fmla="*/ 1288 w 1304"/>
                            <a:gd name="T9" fmla="*/ 1026 h 1491"/>
                            <a:gd name="T10" fmla="*/ 1303 w 1304"/>
                            <a:gd name="T11" fmla="*/ 1028 h 1491"/>
                            <a:gd name="T12" fmla="*/ 1299 w 1304"/>
                            <a:gd name="T13" fmla="*/ 949 h 1491"/>
                            <a:gd name="T14" fmla="*/ 1281 w 1304"/>
                            <a:gd name="T15" fmla="*/ 844 h 1491"/>
                            <a:gd name="T16" fmla="*/ 1261 w 1304"/>
                            <a:gd name="T17" fmla="*/ 779 h 1491"/>
                            <a:gd name="T18" fmla="*/ 1239 w 1304"/>
                            <a:gd name="T19" fmla="*/ 702 h 1491"/>
                            <a:gd name="T20" fmla="*/ 1211 w 1304"/>
                            <a:gd name="T21" fmla="*/ 633 h 1491"/>
                            <a:gd name="T22" fmla="*/ 1180 w 1304"/>
                            <a:gd name="T23" fmla="*/ 569 h 1491"/>
                            <a:gd name="T24" fmla="*/ 1144 w 1304"/>
                            <a:gd name="T25" fmla="*/ 512 h 1491"/>
                            <a:gd name="T26" fmla="*/ 1104 w 1304"/>
                            <a:gd name="T27" fmla="*/ 459 h 1491"/>
                            <a:gd name="T28" fmla="*/ 1062 w 1304"/>
                            <a:gd name="T29" fmla="*/ 414 h 1491"/>
                            <a:gd name="T30" fmla="*/ 1018 w 1304"/>
                            <a:gd name="T31" fmla="*/ 374 h 1491"/>
                            <a:gd name="T32" fmla="*/ 970 w 1304"/>
                            <a:gd name="T33" fmla="*/ 338 h 1491"/>
                            <a:gd name="T34" fmla="*/ 870 w 1304"/>
                            <a:gd name="T35" fmla="*/ 283 h 1491"/>
                            <a:gd name="T36" fmla="*/ 881 w 1304"/>
                            <a:gd name="T37" fmla="*/ 170 h 1491"/>
                            <a:gd name="T38" fmla="*/ 922 w 1304"/>
                            <a:gd name="T39" fmla="*/ 79 h 1491"/>
                            <a:gd name="T40" fmla="*/ 936 w 1304"/>
                            <a:gd name="T41" fmla="*/ 42 h 1491"/>
                            <a:gd name="T42" fmla="*/ 876 w 1304"/>
                            <a:gd name="T43" fmla="*/ 17 h 1491"/>
                            <a:gd name="T44" fmla="*/ 819 w 1304"/>
                            <a:gd name="T45" fmla="*/ 2 h 1491"/>
                            <a:gd name="T46" fmla="*/ 738 w 1304"/>
                            <a:gd name="T47" fmla="*/ 0 h 1491"/>
                            <a:gd name="T48" fmla="*/ 623 w 1304"/>
                            <a:gd name="T49" fmla="*/ 9 h 1491"/>
                            <a:gd name="T50" fmla="*/ 516 w 1304"/>
                            <a:gd name="T51" fmla="*/ 28 h 1491"/>
                            <a:gd name="T52" fmla="*/ 418 w 1304"/>
                            <a:gd name="T53" fmla="*/ 57 h 1491"/>
                            <a:gd name="T54" fmla="*/ 330 w 1304"/>
                            <a:gd name="T55" fmla="*/ 93 h 1491"/>
                            <a:gd name="T56" fmla="*/ 252 w 1304"/>
                            <a:gd name="T57" fmla="*/ 138 h 1491"/>
                            <a:gd name="T58" fmla="*/ 183 w 1304"/>
                            <a:gd name="T59" fmla="*/ 189 h 1491"/>
                            <a:gd name="T60" fmla="*/ 123 w 1304"/>
                            <a:gd name="T61" fmla="*/ 245 h 1491"/>
                            <a:gd name="T62" fmla="*/ 74 w 1304"/>
                            <a:gd name="T63" fmla="*/ 307 h 1491"/>
                            <a:gd name="T64" fmla="*/ 36 w 1304"/>
                            <a:gd name="T65" fmla="*/ 374 h 1491"/>
                            <a:gd name="T66" fmla="*/ 7 w 1304"/>
                            <a:gd name="T67" fmla="*/ 443 h 1491"/>
                            <a:gd name="T68" fmla="*/ 21 w 1304"/>
                            <a:gd name="T69" fmla="*/ 475 h 1491"/>
                            <a:gd name="T70" fmla="*/ 93 w 1304"/>
                            <a:gd name="T71" fmla="*/ 509 h 1491"/>
                            <a:gd name="T72" fmla="*/ 212 w 1304"/>
                            <a:gd name="T73" fmla="*/ 566 h 1491"/>
                            <a:gd name="T74" fmla="*/ 266 w 1304"/>
                            <a:gd name="T75" fmla="*/ 649 h 1491"/>
                            <a:gd name="T76" fmla="*/ 329 w 1304"/>
                            <a:gd name="T77" fmla="*/ 722 h 1491"/>
                            <a:gd name="T78" fmla="*/ 397 w 1304"/>
                            <a:gd name="T79" fmla="*/ 787 h 1491"/>
                            <a:gd name="T80" fmla="*/ 470 w 1304"/>
                            <a:gd name="T81" fmla="*/ 839 h 1491"/>
                            <a:gd name="T82" fmla="*/ 543 w 1304"/>
                            <a:gd name="T83" fmla="*/ 881 h 1491"/>
                            <a:gd name="T84" fmla="*/ 436 w 1304"/>
                            <a:gd name="T85" fmla="*/ 1197 h 1491"/>
                            <a:gd name="T86" fmla="*/ 352 w 1304"/>
                            <a:gd name="T87" fmla="*/ 1398 h 1491"/>
                            <a:gd name="T88" fmla="*/ 340 w 1304"/>
                            <a:gd name="T89" fmla="*/ 1430 h 1491"/>
                            <a:gd name="T90" fmla="*/ 400 w 1304"/>
                            <a:gd name="T91" fmla="*/ 1448 h 1491"/>
                            <a:gd name="T92" fmla="*/ 508 w 1304"/>
                            <a:gd name="T93" fmla="*/ 1476 h 1491"/>
                            <a:gd name="T94" fmla="*/ 616 w 1304"/>
                            <a:gd name="T95" fmla="*/ 1490 h 1491"/>
                            <a:gd name="T96" fmla="*/ 707 w 1304"/>
                            <a:gd name="T97" fmla="*/ 1491 h 1491"/>
                            <a:gd name="T98" fmla="*/ 780 w 1304"/>
                            <a:gd name="T99" fmla="*/ 1481 h 1491"/>
                            <a:gd name="T100" fmla="*/ 838 w 1304"/>
                            <a:gd name="T101" fmla="*/ 1466 h 1491"/>
                            <a:gd name="T102" fmla="*/ 884 w 1304"/>
                            <a:gd name="T103" fmla="*/ 1444 h 1491"/>
                            <a:gd name="T104" fmla="*/ 917 w 1304"/>
                            <a:gd name="T105" fmla="*/ 1420 h 1491"/>
                            <a:gd name="T106" fmla="*/ 960 w 1304"/>
                            <a:gd name="T107" fmla="*/ 1368 h 149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0" t="0" r="r" b="b"/>
                          <a:pathLst>
                            <a:path w="1304" h="1491">
                              <a:moveTo>
                                <a:pt x="963" y="1359"/>
                              </a:moveTo>
                              <a:lnTo>
                                <a:pt x="970" y="1352"/>
                              </a:lnTo>
                              <a:lnTo>
                                <a:pt x="987" y="1329"/>
                              </a:lnTo>
                              <a:lnTo>
                                <a:pt x="1012" y="1295"/>
                              </a:lnTo>
                              <a:lnTo>
                                <a:pt x="1043" y="1248"/>
                              </a:lnTo>
                              <a:lnTo>
                                <a:pt x="1060" y="1221"/>
                              </a:lnTo>
                              <a:lnTo>
                                <a:pt x="1078" y="1192"/>
                              </a:lnTo>
                              <a:lnTo>
                                <a:pt x="1096" y="1160"/>
                              </a:lnTo>
                              <a:lnTo>
                                <a:pt x="1113" y="1126"/>
                              </a:lnTo>
                              <a:lnTo>
                                <a:pt x="1130" y="1091"/>
                              </a:lnTo>
                              <a:lnTo>
                                <a:pt x="1147" y="1054"/>
                              </a:lnTo>
                              <a:lnTo>
                                <a:pt x="1162" y="1017"/>
                              </a:lnTo>
                              <a:lnTo>
                                <a:pt x="1177" y="977"/>
                              </a:lnTo>
                              <a:lnTo>
                                <a:pt x="1250" y="1010"/>
                              </a:lnTo>
                              <a:lnTo>
                                <a:pt x="1288" y="1026"/>
                              </a:lnTo>
                              <a:lnTo>
                                <a:pt x="1302" y="1033"/>
                              </a:lnTo>
                              <a:lnTo>
                                <a:pt x="1304" y="1033"/>
                              </a:lnTo>
                              <a:lnTo>
                                <a:pt x="1303" y="1028"/>
                              </a:lnTo>
                              <a:lnTo>
                                <a:pt x="1303" y="1010"/>
                              </a:lnTo>
                              <a:lnTo>
                                <a:pt x="1302" y="983"/>
                              </a:lnTo>
                              <a:lnTo>
                                <a:pt x="1299" y="949"/>
                              </a:lnTo>
                              <a:lnTo>
                                <a:pt x="1293" y="909"/>
                              </a:lnTo>
                              <a:lnTo>
                                <a:pt x="1285" y="867"/>
                              </a:lnTo>
                              <a:lnTo>
                                <a:pt x="1281" y="844"/>
                              </a:lnTo>
                              <a:lnTo>
                                <a:pt x="1275" y="822"/>
                              </a:lnTo>
                              <a:lnTo>
                                <a:pt x="1269" y="800"/>
                              </a:lnTo>
                              <a:lnTo>
                                <a:pt x="1261" y="779"/>
                              </a:lnTo>
                              <a:lnTo>
                                <a:pt x="1254" y="752"/>
                              </a:lnTo>
                              <a:lnTo>
                                <a:pt x="1247" y="727"/>
                              </a:lnTo>
                              <a:lnTo>
                                <a:pt x="1239" y="702"/>
                              </a:lnTo>
                              <a:lnTo>
                                <a:pt x="1230" y="678"/>
                              </a:lnTo>
                              <a:lnTo>
                                <a:pt x="1221" y="655"/>
                              </a:lnTo>
                              <a:lnTo>
                                <a:pt x="1211" y="633"/>
                              </a:lnTo>
                              <a:lnTo>
                                <a:pt x="1201" y="610"/>
                              </a:lnTo>
                              <a:lnTo>
                                <a:pt x="1191" y="589"/>
                              </a:lnTo>
                              <a:lnTo>
                                <a:pt x="1180" y="569"/>
                              </a:lnTo>
                              <a:lnTo>
                                <a:pt x="1169" y="549"/>
                              </a:lnTo>
                              <a:lnTo>
                                <a:pt x="1157" y="530"/>
                              </a:lnTo>
                              <a:lnTo>
                                <a:pt x="1144" y="512"/>
                              </a:lnTo>
                              <a:lnTo>
                                <a:pt x="1131" y="494"/>
                              </a:lnTo>
                              <a:lnTo>
                                <a:pt x="1119" y="476"/>
                              </a:lnTo>
                              <a:lnTo>
                                <a:pt x="1104" y="459"/>
                              </a:lnTo>
                              <a:lnTo>
                                <a:pt x="1091" y="444"/>
                              </a:lnTo>
                              <a:lnTo>
                                <a:pt x="1077" y="428"/>
                              </a:lnTo>
                              <a:lnTo>
                                <a:pt x="1062" y="414"/>
                              </a:lnTo>
                              <a:lnTo>
                                <a:pt x="1048" y="400"/>
                              </a:lnTo>
                              <a:lnTo>
                                <a:pt x="1032" y="386"/>
                              </a:lnTo>
                              <a:lnTo>
                                <a:pt x="1018" y="374"/>
                              </a:lnTo>
                              <a:lnTo>
                                <a:pt x="1002" y="362"/>
                              </a:lnTo>
                              <a:lnTo>
                                <a:pt x="987" y="350"/>
                              </a:lnTo>
                              <a:lnTo>
                                <a:pt x="970" y="338"/>
                              </a:lnTo>
                              <a:lnTo>
                                <a:pt x="938" y="317"/>
                              </a:lnTo>
                              <a:lnTo>
                                <a:pt x="905" y="300"/>
                              </a:lnTo>
                              <a:lnTo>
                                <a:pt x="870" y="283"/>
                              </a:lnTo>
                              <a:lnTo>
                                <a:pt x="836" y="269"/>
                              </a:lnTo>
                              <a:lnTo>
                                <a:pt x="860" y="215"/>
                              </a:lnTo>
                              <a:lnTo>
                                <a:pt x="881" y="170"/>
                              </a:lnTo>
                              <a:lnTo>
                                <a:pt x="899" y="132"/>
                              </a:lnTo>
                              <a:lnTo>
                                <a:pt x="912" y="102"/>
                              </a:lnTo>
                              <a:lnTo>
                                <a:pt x="922" y="79"/>
                              </a:lnTo>
                              <a:lnTo>
                                <a:pt x="930" y="61"/>
                              </a:lnTo>
                              <a:lnTo>
                                <a:pt x="934" y="50"/>
                              </a:lnTo>
                              <a:lnTo>
                                <a:pt x="936" y="42"/>
                              </a:lnTo>
                              <a:lnTo>
                                <a:pt x="915" y="32"/>
                              </a:lnTo>
                              <a:lnTo>
                                <a:pt x="895" y="23"/>
                              </a:lnTo>
                              <a:lnTo>
                                <a:pt x="876" y="17"/>
                              </a:lnTo>
                              <a:lnTo>
                                <a:pt x="857" y="10"/>
                              </a:lnTo>
                              <a:lnTo>
                                <a:pt x="839" y="6"/>
                              </a:lnTo>
                              <a:lnTo>
                                <a:pt x="819" y="2"/>
                              </a:lnTo>
                              <a:lnTo>
                                <a:pt x="800" y="0"/>
                              </a:lnTo>
                              <a:lnTo>
                                <a:pt x="779" y="0"/>
                              </a:lnTo>
                              <a:lnTo>
                                <a:pt x="738" y="0"/>
                              </a:lnTo>
                              <a:lnTo>
                                <a:pt x="699" y="2"/>
                              </a:lnTo>
                              <a:lnTo>
                                <a:pt x="660" y="4"/>
                              </a:lnTo>
                              <a:lnTo>
                                <a:pt x="623" y="9"/>
                              </a:lnTo>
                              <a:lnTo>
                                <a:pt x="586" y="14"/>
                              </a:lnTo>
                              <a:lnTo>
                                <a:pt x="551" y="21"/>
                              </a:lnTo>
                              <a:lnTo>
                                <a:pt x="516" y="28"/>
                              </a:lnTo>
                              <a:lnTo>
                                <a:pt x="482" y="37"/>
                              </a:lnTo>
                              <a:lnTo>
                                <a:pt x="450" y="47"/>
                              </a:lnTo>
                              <a:lnTo>
                                <a:pt x="418" y="57"/>
                              </a:lnTo>
                              <a:lnTo>
                                <a:pt x="387" y="68"/>
                              </a:lnTo>
                              <a:lnTo>
                                <a:pt x="359" y="80"/>
                              </a:lnTo>
                              <a:lnTo>
                                <a:pt x="330" y="93"/>
                              </a:lnTo>
                              <a:lnTo>
                                <a:pt x="303" y="108"/>
                              </a:lnTo>
                              <a:lnTo>
                                <a:pt x="276" y="122"/>
                              </a:lnTo>
                              <a:lnTo>
                                <a:pt x="252" y="138"/>
                              </a:lnTo>
                              <a:lnTo>
                                <a:pt x="228" y="154"/>
                              </a:lnTo>
                              <a:lnTo>
                                <a:pt x="204" y="171"/>
                              </a:lnTo>
                              <a:lnTo>
                                <a:pt x="183" y="189"/>
                              </a:lnTo>
                              <a:lnTo>
                                <a:pt x="162" y="208"/>
                              </a:lnTo>
                              <a:lnTo>
                                <a:pt x="142" y="226"/>
                              </a:lnTo>
                              <a:lnTo>
                                <a:pt x="123" y="245"/>
                              </a:lnTo>
                              <a:lnTo>
                                <a:pt x="107" y="265"/>
                              </a:lnTo>
                              <a:lnTo>
                                <a:pt x="90" y="286"/>
                              </a:lnTo>
                              <a:lnTo>
                                <a:pt x="74" y="307"/>
                              </a:lnTo>
                              <a:lnTo>
                                <a:pt x="61" y="330"/>
                              </a:lnTo>
                              <a:lnTo>
                                <a:pt x="48" y="352"/>
                              </a:lnTo>
                              <a:lnTo>
                                <a:pt x="36" y="374"/>
                              </a:lnTo>
                              <a:lnTo>
                                <a:pt x="26" y="396"/>
                              </a:lnTo>
                              <a:lnTo>
                                <a:pt x="16" y="419"/>
                              </a:lnTo>
                              <a:lnTo>
                                <a:pt x="7" y="443"/>
                              </a:lnTo>
                              <a:lnTo>
                                <a:pt x="0" y="467"/>
                              </a:lnTo>
                              <a:lnTo>
                                <a:pt x="8" y="469"/>
                              </a:lnTo>
                              <a:lnTo>
                                <a:pt x="21" y="475"/>
                              </a:lnTo>
                              <a:lnTo>
                                <a:pt x="40" y="484"/>
                              </a:lnTo>
                              <a:lnTo>
                                <a:pt x="63" y="495"/>
                              </a:lnTo>
                              <a:lnTo>
                                <a:pt x="93" y="509"/>
                              </a:lnTo>
                              <a:lnTo>
                                <a:pt x="128" y="527"/>
                              </a:lnTo>
                              <a:lnTo>
                                <a:pt x="168" y="546"/>
                              </a:lnTo>
                              <a:lnTo>
                                <a:pt x="212" y="566"/>
                              </a:lnTo>
                              <a:lnTo>
                                <a:pt x="229" y="595"/>
                              </a:lnTo>
                              <a:lnTo>
                                <a:pt x="246" y="623"/>
                              </a:lnTo>
                              <a:lnTo>
                                <a:pt x="266" y="649"/>
                              </a:lnTo>
                              <a:lnTo>
                                <a:pt x="286" y="675"/>
                              </a:lnTo>
                              <a:lnTo>
                                <a:pt x="306" y="699"/>
                              </a:lnTo>
                              <a:lnTo>
                                <a:pt x="329" y="722"/>
                              </a:lnTo>
                              <a:lnTo>
                                <a:pt x="351" y="745"/>
                              </a:lnTo>
                              <a:lnTo>
                                <a:pt x="374" y="767"/>
                              </a:lnTo>
                              <a:lnTo>
                                <a:pt x="397" y="787"/>
                              </a:lnTo>
                              <a:lnTo>
                                <a:pt x="421" y="806"/>
                              </a:lnTo>
                              <a:lnTo>
                                <a:pt x="445" y="822"/>
                              </a:lnTo>
                              <a:lnTo>
                                <a:pt x="470" y="839"/>
                              </a:lnTo>
                              <a:lnTo>
                                <a:pt x="494" y="854"/>
                              </a:lnTo>
                              <a:lnTo>
                                <a:pt x="518" y="868"/>
                              </a:lnTo>
                              <a:lnTo>
                                <a:pt x="543" y="881"/>
                              </a:lnTo>
                              <a:lnTo>
                                <a:pt x="567" y="892"/>
                              </a:lnTo>
                              <a:lnTo>
                                <a:pt x="492" y="1065"/>
                              </a:lnTo>
                              <a:lnTo>
                                <a:pt x="436" y="1197"/>
                              </a:lnTo>
                              <a:lnTo>
                                <a:pt x="395" y="1293"/>
                              </a:lnTo>
                              <a:lnTo>
                                <a:pt x="369" y="1357"/>
                              </a:lnTo>
                              <a:lnTo>
                                <a:pt x="352" y="1398"/>
                              </a:lnTo>
                              <a:lnTo>
                                <a:pt x="344" y="1420"/>
                              </a:lnTo>
                              <a:lnTo>
                                <a:pt x="341" y="1428"/>
                              </a:lnTo>
                              <a:lnTo>
                                <a:pt x="340" y="1430"/>
                              </a:lnTo>
                              <a:lnTo>
                                <a:pt x="350" y="1433"/>
                              </a:lnTo>
                              <a:lnTo>
                                <a:pt x="372" y="1439"/>
                              </a:lnTo>
                              <a:lnTo>
                                <a:pt x="400" y="1448"/>
                              </a:lnTo>
                              <a:lnTo>
                                <a:pt x="425" y="1458"/>
                              </a:lnTo>
                              <a:lnTo>
                                <a:pt x="467" y="1468"/>
                              </a:lnTo>
                              <a:lnTo>
                                <a:pt x="508" y="1476"/>
                              </a:lnTo>
                              <a:lnTo>
                                <a:pt x="546" y="1483"/>
                              </a:lnTo>
                              <a:lnTo>
                                <a:pt x="583" y="1487"/>
                              </a:lnTo>
                              <a:lnTo>
                                <a:pt x="616" y="1490"/>
                              </a:lnTo>
                              <a:lnTo>
                                <a:pt x="648" y="1491"/>
                              </a:lnTo>
                              <a:lnTo>
                                <a:pt x="678" y="1491"/>
                              </a:lnTo>
                              <a:lnTo>
                                <a:pt x="707" y="1491"/>
                              </a:lnTo>
                              <a:lnTo>
                                <a:pt x="733" y="1489"/>
                              </a:lnTo>
                              <a:lnTo>
                                <a:pt x="757" y="1486"/>
                              </a:lnTo>
                              <a:lnTo>
                                <a:pt x="780" y="1481"/>
                              </a:lnTo>
                              <a:lnTo>
                                <a:pt x="801" y="1477"/>
                              </a:lnTo>
                              <a:lnTo>
                                <a:pt x="820" y="1471"/>
                              </a:lnTo>
                              <a:lnTo>
                                <a:pt x="838" y="1466"/>
                              </a:lnTo>
                              <a:lnTo>
                                <a:pt x="855" y="1459"/>
                              </a:lnTo>
                              <a:lnTo>
                                <a:pt x="870" y="1452"/>
                              </a:lnTo>
                              <a:lnTo>
                                <a:pt x="884" y="1444"/>
                              </a:lnTo>
                              <a:lnTo>
                                <a:pt x="896" y="1436"/>
                              </a:lnTo>
                              <a:lnTo>
                                <a:pt x="907" y="1428"/>
                              </a:lnTo>
                              <a:lnTo>
                                <a:pt x="917" y="1420"/>
                              </a:lnTo>
                              <a:lnTo>
                                <a:pt x="932" y="1405"/>
                              </a:lnTo>
                              <a:lnTo>
                                <a:pt x="946" y="1390"/>
                              </a:lnTo>
                              <a:lnTo>
                                <a:pt x="960" y="1368"/>
                              </a:lnTo>
                              <a:lnTo>
                                <a:pt x="963" y="135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" name="Freeform 10" descr="Petals"/>
                      <wps:cNvSpPr>
                        <a:spLocks/>
                      </wps:cNvSpPr>
                      <wps:spPr bwMode="auto">
                        <a:xfrm rot="1343236">
                          <a:off x="2943225" y="1666875"/>
                          <a:ext cx="338099" cy="361566"/>
                        </a:xfrm>
                        <a:custGeom>
                          <a:avLst/>
                          <a:gdLst>
                            <a:gd name="T0" fmla="*/ 267 w 1558"/>
                            <a:gd name="T1" fmla="*/ 280 h 1674"/>
                            <a:gd name="T2" fmla="*/ 219 w 1558"/>
                            <a:gd name="T3" fmla="*/ 418 h 1674"/>
                            <a:gd name="T4" fmla="*/ 187 w 1558"/>
                            <a:gd name="T5" fmla="*/ 534 h 1674"/>
                            <a:gd name="T6" fmla="*/ 162 w 1558"/>
                            <a:gd name="T7" fmla="*/ 663 h 1674"/>
                            <a:gd name="T8" fmla="*/ 19 w 1558"/>
                            <a:gd name="T9" fmla="*/ 696 h 1674"/>
                            <a:gd name="T10" fmla="*/ 2 w 1558"/>
                            <a:gd name="T11" fmla="*/ 701 h 1674"/>
                            <a:gd name="T12" fmla="*/ 27 w 1558"/>
                            <a:gd name="T13" fmla="*/ 780 h 1674"/>
                            <a:gd name="T14" fmla="*/ 78 w 1558"/>
                            <a:gd name="T15" fmla="*/ 906 h 1674"/>
                            <a:gd name="T16" fmla="*/ 128 w 1558"/>
                            <a:gd name="T17" fmla="*/ 1000 h 1674"/>
                            <a:gd name="T18" fmla="*/ 176 w 1558"/>
                            <a:gd name="T19" fmla="*/ 1071 h 1674"/>
                            <a:gd name="T20" fmla="*/ 227 w 1558"/>
                            <a:gd name="T21" fmla="*/ 1133 h 1674"/>
                            <a:gd name="T22" fmla="*/ 282 w 1558"/>
                            <a:gd name="T23" fmla="*/ 1189 h 1674"/>
                            <a:gd name="T24" fmla="*/ 337 w 1558"/>
                            <a:gd name="T25" fmla="*/ 1237 h 1674"/>
                            <a:gd name="T26" fmla="*/ 395 w 1558"/>
                            <a:gd name="T27" fmla="*/ 1278 h 1674"/>
                            <a:gd name="T28" fmla="*/ 454 w 1558"/>
                            <a:gd name="T29" fmla="*/ 1312 h 1674"/>
                            <a:gd name="T30" fmla="*/ 512 w 1558"/>
                            <a:gd name="T31" fmla="*/ 1340 h 1674"/>
                            <a:gd name="T32" fmla="*/ 574 w 1558"/>
                            <a:gd name="T33" fmla="*/ 1362 h 1674"/>
                            <a:gd name="T34" fmla="*/ 633 w 1558"/>
                            <a:gd name="T35" fmla="*/ 1378 h 1674"/>
                            <a:gd name="T36" fmla="*/ 693 w 1558"/>
                            <a:gd name="T37" fmla="*/ 1389 h 1674"/>
                            <a:gd name="T38" fmla="*/ 668 w 1558"/>
                            <a:gd name="T39" fmla="*/ 1554 h 1674"/>
                            <a:gd name="T40" fmla="*/ 653 w 1558"/>
                            <a:gd name="T41" fmla="*/ 1642 h 1674"/>
                            <a:gd name="T42" fmla="*/ 665 w 1558"/>
                            <a:gd name="T43" fmla="*/ 1663 h 1674"/>
                            <a:gd name="T44" fmla="*/ 702 w 1558"/>
                            <a:gd name="T45" fmla="*/ 1672 h 1674"/>
                            <a:gd name="T46" fmla="*/ 738 w 1558"/>
                            <a:gd name="T47" fmla="*/ 1674 h 1674"/>
                            <a:gd name="T48" fmla="*/ 793 w 1558"/>
                            <a:gd name="T49" fmla="*/ 1667 h 1674"/>
                            <a:gd name="T50" fmla="*/ 880 w 1558"/>
                            <a:gd name="T51" fmla="*/ 1647 h 1674"/>
                            <a:gd name="T52" fmla="*/ 1004 w 1558"/>
                            <a:gd name="T53" fmla="*/ 1612 h 1674"/>
                            <a:gd name="T54" fmla="*/ 1115 w 1558"/>
                            <a:gd name="T55" fmla="*/ 1566 h 1674"/>
                            <a:gd name="T56" fmla="*/ 1214 w 1558"/>
                            <a:gd name="T57" fmla="*/ 1513 h 1674"/>
                            <a:gd name="T58" fmla="*/ 1299 w 1558"/>
                            <a:gd name="T59" fmla="*/ 1452 h 1674"/>
                            <a:gd name="T60" fmla="*/ 1373 w 1558"/>
                            <a:gd name="T61" fmla="*/ 1384 h 1674"/>
                            <a:gd name="T62" fmla="*/ 1433 w 1558"/>
                            <a:gd name="T63" fmla="*/ 1312 h 1674"/>
                            <a:gd name="T64" fmla="*/ 1481 w 1558"/>
                            <a:gd name="T65" fmla="*/ 1237 h 1674"/>
                            <a:gd name="T66" fmla="*/ 1518 w 1558"/>
                            <a:gd name="T67" fmla="*/ 1157 h 1674"/>
                            <a:gd name="T68" fmla="*/ 1543 w 1558"/>
                            <a:gd name="T69" fmla="*/ 1075 h 1674"/>
                            <a:gd name="T70" fmla="*/ 1556 w 1558"/>
                            <a:gd name="T71" fmla="*/ 991 h 1674"/>
                            <a:gd name="T72" fmla="*/ 1533 w 1558"/>
                            <a:gd name="T73" fmla="*/ 958 h 1674"/>
                            <a:gd name="T74" fmla="*/ 1443 w 1558"/>
                            <a:gd name="T75" fmla="*/ 940 h 1674"/>
                            <a:gd name="T76" fmla="*/ 1303 w 1558"/>
                            <a:gd name="T77" fmla="*/ 920 h 1674"/>
                            <a:gd name="T78" fmla="*/ 1226 w 1558"/>
                            <a:gd name="T79" fmla="*/ 841 h 1674"/>
                            <a:gd name="T80" fmla="*/ 1141 w 1558"/>
                            <a:gd name="T81" fmla="*/ 775 h 1674"/>
                            <a:gd name="T82" fmla="*/ 1050 w 1558"/>
                            <a:gd name="T83" fmla="*/ 723 h 1674"/>
                            <a:gd name="T84" fmla="*/ 956 w 1558"/>
                            <a:gd name="T85" fmla="*/ 684 h 1674"/>
                            <a:gd name="T86" fmla="*/ 865 w 1558"/>
                            <a:gd name="T87" fmla="*/ 657 h 1674"/>
                            <a:gd name="T88" fmla="*/ 893 w 1558"/>
                            <a:gd name="T89" fmla="*/ 281 h 1674"/>
                            <a:gd name="T90" fmla="*/ 930 w 1558"/>
                            <a:gd name="T91" fmla="*/ 38 h 1674"/>
                            <a:gd name="T92" fmla="*/ 934 w 1558"/>
                            <a:gd name="T93" fmla="*/ 0 h 1674"/>
                            <a:gd name="T94" fmla="*/ 869 w 1558"/>
                            <a:gd name="T95" fmla="*/ 0 h 1674"/>
                            <a:gd name="T96" fmla="*/ 741 w 1558"/>
                            <a:gd name="T97" fmla="*/ 3 h 1674"/>
                            <a:gd name="T98" fmla="*/ 619 w 1558"/>
                            <a:gd name="T99" fmla="*/ 16 h 1674"/>
                            <a:gd name="T100" fmla="*/ 522 w 1558"/>
                            <a:gd name="T101" fmla="*/ 37 h 1674"/>
                            <a:gd name="T102" fmla="*/ 446 w 1558"/>
                            <a:gd name="T103" fmla="*/ 66 h 1674"/>
                            <a:gd name="T104" fmla="*/ 387 w 1558"/>
                            <a:gd name="T105" fmla="*/ 98 h 1674"/>
                            <a:gd name="T106" fmla="*/ 345 w 1558"/>
                            <a:gd name="T107" fmla="*/ 131 h 1674"/>
                            <a:gd name="T108" fmla="*/ 316 w 1558"/>
                            <a:gd name="T109" fmla="*/ 165 h 1674"/>
                            <a:gd name="T110" fmla="*/ 297 w 1558"/>
                            <a:gd name="T111" fmla="*/ 195 h 1674"/>
                            <a:gd name="T112" fmla="*/ 285 w 1558"/>
                            <a:gd name="T113" fmla="*/ 230 h 167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1558" h="1674">
                              <a:moveTo>
                                <a:pt x="283" y="241"/>
                              </a:moveTo>
                              <a:lnTo>
                                <a:pt x="278" y="251"/>
                              </a:lnTo>
                              <a:lnTo>
                                <a:pt x="267" y="280"/>
                              </a:lnTo>
                              <a:lnTo>
                                <a:pt x="251" y="326"/>
                              </a:lnTo>
                              <a:lnTo>
                                <a:pt x="229" y="384"/>
                              </a:lnTo>
                              <a:lnTo>
                                <a:pt x="219" y="418"/>
                              </a:lnTo>
                              <a:lnTo>
                                <a:pt x="208" y="454"/>
                              </a:lnTo>
                              <a:lnTo>
                                <a:pt x="197" y="493"/>
                              </a:lnTo>
                              <a:lnTo>
                                <a:pt x="187" y="534"/>
                              </a:lnTo>
                              <a:lnTo>
                                <a:pt x="177" y="575"/>
                              </a:lnTo>
                              <a:lnTo>
                                <a:pt x="169" y="619"/>
                              </a:lnTo>
                              <a:lnTo>
                                <a:pt x="162" y="663"/>
                              </a:lnTo>
                              <a:lnTo>
                                <a:pt x="155" y="708"/>
                              </a:lnTo>
                              <a:lnTo>
                                <a:pt x="65" y="700"/>
                              </a:lnTo>
                              <a:lnTo>
                                <a:pt x="19" y="696"/>
                              </a:lnTo>
                              <a:lnTo>
                                <a:pt x="2" y="694"/>
                              </a:lnTo>
                              <a:lnTo>
                                <a:pt x="0" y="694"/>
                              </a:lnTo>
                              <a:lnTo>
                                <a:pt x="2" y="701"/>
                              </a:lnTo>
                              <a:lnTo>
                                <a:pt x="7" y="718"/>
                              </a:lnTo>
                              <a:lnTo>
                                <a:pt x="16" y="745"/>
                              </a:lnTo>
                              <a:lnTo>
                                <a:pt x="27" y="780"/>
                              </a:lnTo>
                              <a:lnTo>
                                <a:pt x="42" y="818"/>
                              </a:lnTo>
                              <a:lnTo>
                                <a:pt x="60" y="862"/>
                              </a:lnTo>
                              <a:lnTo>
                                <a:pt x="78" y="906"/>
                              </a:lnTo>
                              <a:lnTo>
                                <a:pt x="98" y="949"/>
                              </a:lnTo>
                              <a:lnTo>
                                <a:pt x="114" y="975"/>
                              </a:lnTo>
                              <a:lnTo>
                                <a:pt x="128" y="1000"/>
                              </a:lnTo>
                              <a:lnTo>
                                <a:pt x="144" y="1025"/>
                              </a:lnTo>
                              <a:lnTo>
                                <a:pt x="161" y="1048"/>
                              </a:lnTo>
                              <a:lnTo>
                                <a:pt x="176" y="1071"/>
                              </a:lnTo>
                              <a:lnTo>
                                <a:pt x="193" y="1092"/>
                              </a:lnTo>
                              <a:lnTo>
                                <a:pt x="211" y="1114"/>
                              </a:lnTo>
                              <a:lnTo>
                                <a:pt x="227" y="1133"/>
                              </a:lnTo>
                              <a:lnTo>
                                <a:pt x="245" y="1152"/>
                              </a:lnTo>
                              <a:lnTo>
                                <a:pt x="263" y="1171"/>
                              </a:lnTo>
                              <a:lnTo>
                                <a:pt x="282" y="1189"/>
                              </a:lnTo>
                              <a:lnTo>
                                <a:pt x="299" y="1206"/>
                              </a:lnTo>
                              <a:lnTo>
                                <a:pt x="318" y="1221"/>
                              </a:lnTo>
                              <a:lnTo>
                                <a:pt x="337" y="1237"/>
                              </a:lnTo>
                              <a:lnTo>
                                <a:pt x="356" y="1251"/>
                              </a:lnTo>
                              <a:lnTo>
                                <a:pt x="375" y="1264"/>
                              </a:lnTo>
                              <a:lnTo>
                                <a:pt x="395" y="1278"/>
                              </a:lnTo>
                              <a:lnTo>
                                <a:pt x="414" y="1290"/>
                              </a:lnTo>
                              <a:lnTo>
                                <a:pt x="434" y="1301"/>
                              </a:lnTo>
                              <a:lnTo>
                                <a:pt x="454" y="1312"/>
                              </a:lnTo>
                              <a:lnTo>
                                <a:pt x="473" y="1322"/>
                              </a:lnTo>
                              <a:lnTo>
                                <a:pt x="492" y="1331"/>
                              </a:lnTo>
                              <a:lnTo>
                                <a:pt x="512" y="1340"/>
                              </a:lnTo>
                              <a:lnTo>
                                <a:pt x="534" y="1348"/>
                              </a:lnTo>
                              <a:lnTo>
                                <a:pt x="554" y="1355"/>
                              </a:lnTo>
                              <a:lnTo>
                                <a:pt x="574" y="1362"/>
                              </a:lnTo>
                              <a:lnTo>
                                <a:pt x="593" y="1368"/>
                              </a:lnTo>
                              <a:lnTo>
                                <a:pt x="613" y="1373"/>
                              </a:lnTo>
                              <a:lnTo>
                                <a:pt x="633" y="1378"/>
                              </a:lnTo>
                              <a:lnTo>
                                <a:pt x="653" y="1382"/>
                              </a:lnTo>
                              <a:lnTo>
                                <a:pt x="673" y="1385"/>
                              </a:lnTo>
                              <a:lnTo>
                                <a:pt x="693" y="1389"/>
                              </a:lnTo>
                              <a:lnTo>
                                <a:pt x="683" y="1453"/>
                              </a:lnTo>
                              <a:lnTo>
                                <a:pt x="676" y="1509"/>
                              </a:lnTo>
                              <a:lnTo>
                                <a:pt x="668" y="1554"/>
                              </a:lnTo>
                              <a:lnTo>
                                <a:pt x="662" y="1592"/>
                              </a:lnTo>
                              <a:lnTo>
                                <a:pt x="657" y="1621"/>
                              </a:lnTo>
                              <a:lnTo>
                                <a:pt x="653" y="1642"/>
                              </a:lnTo>
                              <a:lnTo>
                                <a:pt x="652" y="1654"/>
                              </a:lnTo>
                              <a:lnTo>
                                <a:pt x="651" y="1657"/>
                              </a:lnTo>
                              <a:lnTo>
                                <a:pt x="665" y="1663"/>
                              </a:lnTo>
                              <a:lnTo>
                                <a:pt x="677" y="1666"/>
                              </a:lnTo>
                              <a:lnTo>
                                <a:pt x="690" y="1669"/>
                              </a:lnTo>
                              <a:lnTo>
                                <a:pt x="702" y="1672"/>
                              </a:lnTo>
                              <a:lnTo>
                                <a:pt x="714" y="1673"/>
                              </a:lnTo>
                              <a:lnTo>
                                <a:pt x="726" y="1674"/>
                              </a:lnTo>
                              <a:lnTo>
                                <a:pt x="738" y="1674"/>
                              </a:lnTo>
                              <a:lnTo>
                                <a:pt x="749" y="1674"/>
                              </a:lnTo>
                              <a:lnTo>
                                <a:pt x="771" y="1672"/>
                              </a:lnTo>
                              <a:lnTo>
                                <a:pt x="793" y="1667"/>
                              </a:lnTo>
                              <a:lnTo>
                                <a:pt x="814" y="1663"/>
                              </a:lnTo>
                              <a:lnTo>
                                <a:pt x="835" y="1657"/>
                              </a:lnTo>
                              <a:lnTo>
                                <a:pt x="880" y="1647"/>
                              </a:lnTo>
                              <a:lnTo>
                                <a:pt x="923" y="1636"/>
                              </a:lnTo>
                              <a:lnTo>
                                <a:pt x="964" y="1625"/>
                              </a:lnTo>
                              <a:lnTo>
                                <a:pt x="1004" y="1612"/>
                              </a:lnTo>
                              <a:lnTo>
                                <a:pt x="1043" y="1597"/>
                              </a:lnTo>
                              <a:lnTo>
                                <a:pt x="1080" y="1582"/>
                              </a:lnTo>
                              <a:lnTo>
                                <a:pt x="1115" y="1566"/>
                              </a:lnTo>
                              <a:lnTo>
                                <a:pt x="1150" y="1549"/>
                              </a:lnTo>
                              <a:lnTo>
                                <a:pt x="1183" y="1531"/>
                              </a:lnTo>
                              <a:lnTo>
                                <a:pt x="1214" y="1513"/>
                              </a:lnTo>
                              <a:lnTo>
                                <a:pt x="1244" y="1493"/>
                              </a:lnTo>
                              <a:lnTo>
                                <a:pt x="1272" y="1473"/>
                              </a:lnTo>
                              <a:lnTo>
                                <a:pt x="1299" y="1452"/>
                              </a:lnTo>
                              <a:lnTo>
                                <a:pt x="1325" y="1430"/>
                              </a:lnTo>
                              <a:lnTo>
                                <a:pt x="1349" y="1408"/>
                              </a:lnTo>
                              <a:lnTo>
                                <a:pt x="1373" y="1384"/>
                              </a:lnTo>
                              <a:lnTo>
                                <a:pt x="1394" y="1361"/>
                              </a:lnTo>
                              <a:lnTo>
                                <a:pt x="1414" y="1338"/>
                              </a:lnTo>
                              <a:lnTo>
                                <a:pt x="1433" y="1312"/>
                              </a:lnTo>
                              <a:lnTo>
                                <a:pt x="1450" y="1288"/>
                              </a:lnTo>
                              <a:lnTo>
                                <a:pt x="1467" y="1262"/>
                              </a:lnTo>
                              <a:lnTo>
                                <a:pt x="1481" y="1237"/>
                              </a:lnTo>
                              <a:lnTo>
                                <a:pt x="1495" y="1210"/>
                              </a:lnTo>
                              <a:lnTo>
                                <a:pt x="1507" y="1183"/>
                              </a:lnTo>
                              <a:lnTo>
                                <a:pt x="1518" y="1157"/>
                              </a:lnTo>
                              <a:lnTo>
                                <a:pt x="1527" y="1129"/>
                              </a:lnTo>
                              <a:lnTo>
                                <a:pt x="1536" y="1102"/>
                              </a:lnTo>
                              <a:lnTo>
                                <a:pt x="1543" y="1075"/>
                              </a:lnTo>
                              <a:lnTo>
                                <a:pt x="1548" y="1047"/>
                              </a:lnTo>
                              <a:lnTo>
                                <a:pt x="1553" y="1019"/>
                              </a:lnTo>
                              <a:lnTo>
                                <a:pt x="1556" y="991"/>
                              </a:lnTo>
                              <a:lnTo>
                                <a:pt x="1558" y="964"/>
                              </a:lnTo>
                              <a:lnTo>
                                <a:pt x="1549" y="963"/>
                              </a:lnTo>
                              <a:lnTo>
                                <a:pt x="1533" y="958"/>
                              </a:lnTo>
                              <a:lnTo>
                                <a:pt x="1508" y="954"/>
                              </a:lnTo>
                              <a:lnTo>
                                <a:pt x="1478" y="947"/>
                              </a:lnTo>
                              <a:lnTo>
                                <a:pt x="1443" y="940"/>
                              </a:lnTo>
                              <a:lnTo>
                                <a:pt x="1400" y="934"/>
                              </a:lnTo>
                              <a:lnTo>
                                <a:pt x="1354" y="927"/>
                              </a:lnTo>
                              <a:lnTo>
                                <a:pt x="1303" y="920"/>
                              </a:lnTo>
                              <a:lnTo>
                                <a:pt x="1278" y="893"/>
                              </a:lnTo>
                              <a:lnTo>
                                <a:pt x="1253" y="866"/>
                              </a:lnTo>
                              <a:lnTo>
                                <a:pt x="1226" y="841"/>
                              </a:lnTo>
                              <a:lnTo>
                                <a:pt x="1198" y="817"/>
                              </a:lnTo>
                              <a:lnTo>
                                <a:pt x="1170" y="795"/>
                              </a:lnTo>
                              <a:lnTo>
                                <a:pt x="1141" y="775"/>
                              </a:lnTo>
                              <a:lnTo>
                                <a:pt x="1111" y="756"/>
                              </a:lnTo>
                              <a:lnTo>
                                <a:pt x="1080" y="738"/>
                              </a:lnTo>
                              <a:lnTo>
                                <a:pt x="1050" y="723"/>
                              </a:lnTo>
                              <a:lnTo>
                                <a:pt x="1019" y="708"/>
                              </a:lnTo>
                              <a:lnTo>
                                <a:pt x="988" y="695"/>
                              </a:lnTo>
                              <a:lnTo>
                                <a:pt x="956" y="684"/>
                              </a:lnTo>
                              <a:lnTo>
                                <a:pt x="925" y="674"/>
                              </a:lnTo>
                              <a:lnTo>
                                <a:pt x="895" y="665"/>
                              </a:lnTo>
                              <a:lnTo>
                                <a:pt x="865" y="657"/>
                              </a:lnTo>
                              <a:lnTo>
                                <a:pt x="835" y="652"/>
                              </a:lnTo>
                              <a:lnTo>
                                <a:pt x="869" y="441"/>
                              </a:lnTo>
                              <a:lnTo>
                                <a:pt x="893" y="281"/>
                              </a:lnTo>
                              <a:lnTo>
                                <a:pt x="911" y="166"/>
                              </a:lnTo>
                              <a:lnTo>
                                <a:pt x="922" y="87"/>
                              </a:lnTo>
                              <a:lnTo>
                                <a:pt x="930" y="38"/>
                              </a:lnTo>
                              <a:lnTo>
                                <a:pt x="933" y="13"/>
                              </a:lnTo>
                              <a:lnTo>
                                <a:pt x="934" y="2"/>
                              </a:lnTo>
                              <a:lnTo>
                                <a:pt x="934" y="0"/>
                              </a:lnTo>
                              <a:lnTo>
                                <a:pt x="925" y="0"/>
                              </a:lnTo>
                              <a:lnTo>
                                <a:pt x="901" y="0"/>
                              </a:lnTo>
                              <a:lnTo>
                                <a:pt x="869" y="0"/>
                              </a:lnTo>
                              <a:lnTo>
                                <a:pt x="835" y="0"/>
                              </a:lnTo>
                              <a:lnTo>
                                <a:pt x="787" y="0"/>
                              </a:lnTo>
                              <a:lnTo>
                                <a:pt x="741" y="3"/>
                              </a:lnTo>
                              <a:lnTo>
                                <a:pt x="698" y="6"/>
                              </a:lnTo>
                              <a:lnTo>
                                <a:pt x="657" y="10"/>
                              </a:lnTo>
                              <a:lnTo>
                                <a:pt x="619" y="16"/>
                              </a:lnTo>
                              <a:lnTo>
                                <a:pt x="585" y="23"/>
                              </a:lnTo>
                              <a:lnTo>
                                <a:pt x="552" y="29"/>
                              </a:lnTo>
                              <a:lnTo>
                                <a:pt x="522" y="37"/>
                              </a:lnTo>
                              <a:lnTo>
                                <a:pt x="495" y="46"/>
                              </a:lnTo>
                              <a:lnTo>
                                <a:pt x="469" y="56"/>
                              </a:lnTo>
                              <a:lnTo>
                                <a:pt x="446" y="66"/>
                              </a:lnTo>
                              <a:lnTo>
                                <a:pt x="424" y="76"/>
                              </a:lnTo>
                              <a:lnTo>
                                <a:pt x="405" y="87"/>
                              </a:lnTo>
                              <a:lnTo>
                                <a:pt x="387" y="98"/>
                              </a:lnTo>
                              <a:lnTo>
                                <a:pt x="371" y="109"/>
                              </a:lnTo>
                              <a:lnTo>
                                <a:pt x="357" y="120"/>
                              </a:lnTo>
                              <a:lnTo>
                                <a:pt x="345" y="131"/>
                              </a:lnTo>
                              <a:lnTo>
                                <a:pt x="334" y="143"/>
                              </a:lnTo>
                              <a:lnTo>
                                <a:pt x="324" y="154"/>
                              </a:lnTo>
                              <a:lnTo>
                                <a:pt x="316" y="165"/>
                              </a:lnTo>
                              <a:lnTo>
                                <a:pt x="308" y="175"/>
                              </a:lnTo>
                              <a:lnTo>
                                <a:pt x="303" y="185"/>
                              </a:lnTo>
                              <a:lnTo>
                                <a:pt x="297" y="195"/>
                              </a:lnTo>
                              <a:lnTo>
                                <a:pt x="294" y="204"/>
                              </a:lnTo>
                              <a:lnTo>
                                <a:pt x="288" y="219"/>
                              </a:lnTo>
                              <a:lnTo>
                                <a:pt x="285" y="230"/>
                              </a:lnTo>
                              <a:lnTo>
                                <a:pt x="283" y="238"/>
                              </a:lnTo>
                              <a:lnTo>
                                <a:pt x="283" y="24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1" name="Freeform 11" descr="Petals"/>
                      <wps:cNvSpPr>
                        <a:spLocks/>
                      </wps:cNvSpPr>
                      <wps:spPr bwMode="auto">
                        <a:xfrm rot="1343236">
                          <a:off x="2247900" y="1562100"/>
                          <a:ext cx="439528" cy="403037"/>
                        </a:xfrm>
                        <a:custGeom>
                          <a:avLst/>
                          <a:gdLst>
                            <a:gd name="T0" fmla="*/ 331 w 2022"/>
                            <a:gd name="T1" fmla="*/ 1538 h 1870"/>
                            <a:gd name="T2" fmla="*/ 497 w 2022"/>
                            <a:gd name="T3" fmla="*/ 1607 h 1870"/>
                            <a:gd name="T4" fmla="*/ 637 w 2022"/>
                            <a:gd name="T5" fmla="*/ 1653 h 1870"/>
                            <a:gd name="T6" fmla="*/ 796 w 2022"/>
                            <a:gd name="T7" fmla="*/ 1690 h 1870"/>
                            <a:gd name="T8" fmla="*/ 826 w 2022"/>
                            <a:gd name="T9" fmla="*/ 1798 h 1870"/>
                            <a:gd name="T10" fmla="*/ 810 w 2022"/>
                            <a:gd name="T11" fmla="*/ 1861 h 1870"/>
                            <a:gd name="T12" fmla="*/ 808 w 2022"/>
                            <a:gd name="T13" fmla="*/ 1870 h 1870"/>
                            <a:gd name="T14" fmla="*/ 870 w 2022"/>
                            <a:gd name="T15" fmla="*/ 1857 h 1870"/>
                            <a:gd name="T16" fmla="*/ 962 w 2022"/>
                            <a:gd name="T17" fmla="*/ 1830 h 1870"/>
                            <a:gd name="T18" fmla="*/ 1047 w 2022"/>
                            <a:gd name="T19" fmla="*/ 1798 h 1870"/>
                            <a:gd name="T20" fmla="*/ 1134 w 2022"/>
                            <a:gd name="T21" fmla="*/ 1757 h 1870"/>
                            <a:gd name="T22" fmla="*/ 1225 w 2022"/>
                            <a:gd name="T23" fmla="*/ 1706 h 1870"/>
                            <a:gd name="T24" fmla="*/ 1306 w 2022"/>
                            <a:gd name="T25" fmla="*/ 1652 h 1870"/>
                            <a:gd name="T26" fmla="*/ 1378 w 2022"/>
                            <a:gd name="T27" fmla="*/ 1592 h 1870"/>
                            <a:gd name="T28" fmla="*/ 1443 w 2022"/>
                            <a:gd name="T29" fmla="*/ 1528 h 1870"/>
                            <a:gd name="T30" fmla="*/ 1498 w 2022"/>
                            <a:gd name="T31" fmla="*/ 1462 h 1870"/>
                            <a:gd name="T32" fmla="*/ 1546 w 2022"/>
                            <a:gd name="T33" fmla="*/ 1393 h 1870"/>
                            <a:gd name="T34" fmla="*/ 1586 w 2022"/>
                            <a:gd name="T35" fmla="*/ 1322 h 1870"/>
                            <a:gd name="T36" fmla="*/ 1618 w 2022"/>
                            <a:gd name="T37" fmla="*/ 1249 h 1870"/>
                            <a:gd name="T38" fmla="*/ 1644 w 2022"/>
                            <a:gd name="T39" fmla="*/ 1174 h 1870"/>
                            <a:gd name="T40" fmla="*/ 1664 w 2022"/>
                            <a:gd name="T41" fmla="*/ 1099 h 1870"/>
                            <a:gd name="T42" fmla="*/ 1751 w 2022"/>
                            <a:gd name="T43" fmla="*/ 1062 h 1870"/>
                            <a:gd name="T44" fmla="*/ 1916 w 2022"/>
                            <a:gd name="T45" fmla="*/ 1094 h 1870"/>
                            <a:gd name="T46" fmla="*/ 1982 w 2022"/>
                            <a:gd name="T47" fmla="*/ 1111 h 1870"/>
                            <a:gd name="T48" fmla="*/ 1999 w 2022"/>
                            <a:gd name="T49" fmla="*/ 1119 h 1870"/>
                            <a:gd name="T50" fmla="*/ 2019 w 2022"/>
                            <a:gd name="T51" fmla="*/ 1029 h 1870"/>
                            <a:gd name="T52" fmla="*/ 2020 w 2022"/>
                            <a:gd name="T53" fmla="*/ 946 h 1870"/>
                            <a:gd name="T54" fmla="*/ 2000 w 2022"/>
                            <a:gd name="T55" fmla="*/ 839 h 1870"/>
                            <a:gd name="T56" fmla="*/ 1956 w 2022"/>
                            <a:gd name="T57" fmla="*/ 688 h 1870"/>
                            <a:gd name="T58" fmla="*/ 1900 w 2022"/>
                            <a:gd name="T59" fmla="*/ 553 h 1870"/>
                            <a:gd name="T60" fmla="*/ 1837 w 2022"/>
                            <a:gd name="T61" fmla="*/ 434 h 1870"/>
                            <a:gd name="T62" fmla="*/ 1765 w 2022"/>
                            <a:gd name="T63" fmla="*/ 329 h 1870"/>
                            <a:gd name="T64" fmla="*/ 1685 w 2022"/>
                            <a:gd name="T65" fmla="*/ 239 h 1870"/>
                            <a:gd name="T66" fmla="*/ 1599 w 2022"/>
                            <a:gd name="T67" fmla="*/ 163 h 1870"/>
                            <a:gd name="T68" fmla="*/ 1508 w 2022"/>
                            <a:gd name="T69" fmla="*/ 102 h 1870"/>
                            <a:gd name="T70" fmla="*/ 1413 w 2022"/>
                            <a:gd name="T71" fmla="*/ 56 h 1870"/>
                            <a:gd name="T72" fmla="*/ 1313 w 2022"/>
                            <a:gd name="T73" fmla="*/ 23 h 1870"/>
                            <a:gd name="T74" fmla="*/ 1211 w 2022"/>
                            <a:gd name="T75" fmla="*/ 4 h 1870"/>
                            <a:gd name="T76" fmla="*/ 1172 w 2022"/>
                            <a:gd name="T77" fmla="*/ 29 h 1870"/>
                            <a:gd name="T78" fmla="*/ 1146 w 2022"/>
                            <a:gd name="T79" fmla="*/ 136 h 1870"/>
                            <a:gd name="T80" fmla="*/ 1105 w 2022"/>
                            <a:gd name="T81" fmla="*/ 311 h 1870"/>
                            <a:gd name="T82" fmla="*/ 1011 w 2022"/>
                            <a:gd name="T83" fmla="*/ 404 h 1870"/>
                            <a:gd name="T84" fmla="*/ 933 w 2022"/>
                            <a:gd name="T85" fmla="*/ 507 h 1870"/>
                            <a:gd name="T86" fmla="*/ 871 w 2022"/>
                            <a:gd name="T87" fmla="*/ 616 h 1870"/>
                            <a:gd name="T88" fmla="*/ 822 w 2022"/>
                            <a:gd name="T89" fmla="*/ 728 h 1870"/>
                            <a:gd name="T90" fmla="*/ 789 w 2022"/>
                            <a:gd name="T91" fmla="*/ 840 h 1870"/>
                            <a:gd name="T92" fmla="*/ 335 w 2022"/>
                            <a:gd name="T93" fmla="*/ 796 h 1870"/>
                            <a:gd name="T94" fmla="*/ 45 w 2022"/>
                            <a:gd name="T95" fmla="*/ 744 h 1870"/>
                            <a:gd name="T96" fmla="*/ 1 w 2022"/>
                            <a:gd name="T97" fmla="*/ 736 h 1870"/>
                            <a:gd name="T98" fmla="*/ 1 w 2022"/>
                            <a:gd name="T99" fmla="*/ 814 h 1870"/>
                            <a:gd name="T100" fmla="*/ 1 w 2022"/>
                            <a:gd name="T101" fmla="*/ 965 h 1870"/>
                            <a:gd name="T102" fmla="*/ 14 w 2022"/>
                            <a:gd name="T103" fmla="*/ 1111 h 1870"/>
                            <a:gd name="T104" fmla="*/ 39 w 2022"/>
                            <a:gd name="T105" fmla="*/ 1229 h 1870"/>
                            <a:gd name="T106" fmla="*/ 72 w 2022"/>
                            <a:gd name="T107" fmla="*/ 1321 h 1870"/>
                            <a:gd name="T108" fmla="*/ 110 w 2022"/>
                            <a:gd name="T109" fmla="*/ 1391 h 1870"/>
                            <a:gd name="T110" fmla="*/ 151 w 2022"/>
                            <a:gd name="T111" fmla="*/ 1442 h 1870"/>
                            <a:gd name="T112" fmla="*/ 191 w 2022"/>
                            <a:gd name="T113" fmla="*/ 1477 h 1870"/>
                            <a:gd name="T114" fmla="*/ 227 w 2022"/>
                            <a:gd name="T115" fmla="*/ 1498 h 1870"/>
                            <a:gd name="T116" fmla="*/ 271 w 2022"/>
                            <a:gd name="T117" fmla="*/ 1514 h 18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2022" h="1870">
                              <a:moveTo>
                                <a:pt x="284" y="1516"/>
                              </a:moveTo>
                              <a:lnTo>
                                <a:pt x="296" y="1522"/>
                              </a:lnTo>
                              <a:lnTo>
                                <a:pt x="331" y="1538"/>
                              </a:lnTo>
                              <a:lnTo>
                                <a:pt x="385" y="1563"/>
                              </a:lnTo>
                              <a:lnTo>
                                <a:pt x="456" y="1592"/>
                              </a:lnTo>
                              <a:lnTo>
                                <a:pt x="497" y="1607"/>
                              </a:lnTo>
                              <a:lnTo>
                                <a:pt x="540" y="1623"/>
                              </a:lnTo>
                              <a:lnTo>
                                <a:pt x="587" y="1638"/>
                              </a:lnTo>
                              <a:lnTo>
                                <a:pt x="637" y="1653"/>
                              </a:lnTo>
                              <a:lnTo>
                                <a:pt x="688" y="1667"/>
                              </a:lnTo>
                              <a:lnTo>
                                <a:pt x="741" y="1679"/>
                              </a:lnTo>
                              <a:lnTo>
                                <a:pt x="796" y="1690"/>
                              </a:lnTo>
                              <a:lnTo>
                                <a:pt x="851" y="1700"/>
                              </a:lnTo>
                              <a:lnTo>
                                <a:pt x="837" y="1756"/>
                              </a:lnTo>
                              <a:lnTo>
                                <a:pt x="826" y="1798"/>
                              </a:lnTo>
                              <a:lnTo>
                                <a:pt x="819" y="1828"/>
                              </a:lnTo>
                              <a:lnTo>
                                <a:pt x="813" y="1849"/>
                              </a:lnTo>
                              <a:lnTo>
                                <a:pt x="810" y="1861"/>
                              </a:lnTo>
                              <a:lnTo>
                                <a:pt x="809" y="1867"/>
                              </a:lnTo>
                              <a:lnTo>
                                <a:pt x="808" y="1869"/>
                              </a:lnTo>
                              <a:lnTo>
                                <a:pt x="808" y="1870"/>
                              </a:lnTo>
                              <a:lnTo>
                                <a:pt x="816" y="1868"/>
                              </a:lnTo>
                              <a:lnTo>
                                <a:pt x="837" y="1865"/>
                              </a:lnTo>
                              <a:lnTo>
                                <a:pt x="870" y="1857"/>
                              </a:lnTo>
                              <a:lnTo>
                                <a:pt x="912" y="1845"/>
                              </a:lnTo>
                              <a:lnTo>
                                <a:pt x="937" y="1838"/>
                              </a:lnTo>
                              <a:lnTo>
                                <a:pt x="962" y="1830"/>
                              </a:lnTo>
                              <a:lnTo>
                                <a:pt x="990" y="1820"/>
                              </a:lnTo>
                              <a:lnTo>
                                <a:pt x="1018" y="1810"/>
                              </a:lnTo>
                              <a:lnTo>
                                <a:pt x="1047" y="1798"/>
                              </a:lnTo>
                              <a:lnTo>
                                <a:pt x="1075" y="1786"/>
                              </a:lnTo>
                              <a:lnTo>
                                <a:pt x="1105" y="1771"/>
                              </a:lnTo>
                              <a:lnTo>
                                <a:pt x="1134" y="1757"/>
                              </a:lnTo>
                              <a:lnTo>
                                <a:pt x="1165" y="1740"/>
                              </a:lnTo>
                              <a:lnTo>
                                <a:pt x="1195" y="1724"/>
                              </a:lnTo>
                              <a:lnTo>
                                <a:pt x="1225" y="1706"/>
                              </a:lnTo>
                              <a:lnTo>
                                <a:pt x="1253" y="1688"/>
                              </a:lnTo>
                              <a:lnTo>
                                <a:pt x="1281" y="1670"/>
                              </a:lnTo>
                              <a:lnTo>
                                <a:pt x="1306" y="1652"/>
                              </a:lnTo>
                              <a:lnTo>
                                <a:pt x="1332" y="1632"/>
                              </a:lnTo>
                              <a:lnTo>
                                <a:pt x="1356" y="1612"/>
                              </a:lnTo>
                              <a:lnTo>
                                <a:pt x="1378" y="1592"/>
                              </a:lnTo>
                              <a:lnTo>
                                <a:pt x="1402" y="1572"/>
                              </a:lnTo>
                              <a:lnTo>
                                <a:pt x="1423" y="1551"/>
                              </a:lnTo>
                              <a:lnTo>
                                <a:pt x="1443" y="1528"/>
                              </a:lnTo>
                              <a:lnTo>
                                <a:pt x="1462" y="1507"/>
                              </a:lnTo>
                              <a:lnTo>
                                <a:pt x="1481" y="1485"/>
                              </a:lnTo>
                              <a:lnTo>
                                <a:pt x="1498" y="1462"/>
                              </a:lnTo>
                              <a:lnTo>
                                <a:pt x="1515" y="1440"/>
                              </a:lnTo>
                              <a:lnTo>
                                <a:pt x="1530" y="1416"/>
                              </a:lnTo>
                              <a:lnTo>
                                <a:pt x="1546" y="1393"/>
                              </a:lnTo>
                              <a:lnTo>
                                <a:pt x="1560" y="1370"/>
                              </a:lnTo>
                              <a:lnTo>
                                <a:pt x="1574" y="1345"/>
                              </a:lnTo>
                              <a:lnTo>
                                <a:pt x="1586" y="1322"/>
                              </a:lnTo>
                              <a:lnTo>
                                <a:pt x="1597" y="1298"/>
                              </a:lnTo>
                              <a:lnTo>
                                <a:pt x="1608" y="1273"/>
                              </a:lnTo>
                              <a:lnTo>
                                <a:pt x="1618" y="1249"/>
                              </a:lnTo>
                              <a:lnTo>
                                <a:pt x="1628" y="1224"/>
                              </a:lnTo>
                              <a:lnTo>
                                <a:pt x="1636" y="1199"/>
                              </a:lnTo>
                              <a:lnTo>
                                <a:pt x="1644" y="1174"/>
                              </a:lnTo>
                              <a:lnTo>
                                <a:pt x="1651" y="1149"/>
                              </a:lnTo>
                              <a:lnTo>
                                <a:pt x="1658" y="1123"/>
                              </a:lnTo>
                              <a:lnTo>
                                <a:pt x="1664" y="1099"/>
                              </a:lnTo>
                              <a:lnTo>
                                <a:pt x="1668" y="1073"/>
                              </a:lnTo>
                              <a:lnTo>
                                <a:pt x="1673" y="1048"/>
                              </a:lnTo>
                              <a:lnTo>
                                <a:pt x="1751" y="1062"/>
                              </a:lnTo>
                              <a:lnTo>
                                <a:pt x="1817" y="1076"/>
                              </a:lnTo>
                              <a:lnTo>
                                <a:pt x="1871" y="1086"/>
                              </a:lnTo>
                              <a:lnTo>
                                <a:pt x="1916" y="1094"/>
                              </a:lnTo>
                              <a:lnTo>
                                <a:pt x="1949" y="1101"/>
                              </a:lnTo>
                              <a:lnTo>
                                <a:pt x="1973" y="1108"/>
                              </a:lnTo>
                              <a:lnTo>
                                <a:pt x="1982" y="1111"/>
                              </a:lnTo>
                              <a:lnTo>
                                <a:pt x="1990" y="1113"/>
                              </a:lnTo>
                              <a:lnTo>
                                <a:pt x="1996" y="1117"/>
                              </a:lnTo>
                              <a:lnTo>
                                <a:pt x="1999" y="1119"/>
                              </a:lnTo>
                              <a:lnTo>
                                <a:pt x="2008" y="1088"/>
                              </a:lnTo>
                              <a:lnTo>
                                <a:pt x="2014" y="1058"/>
                              </a:lnTo>
                              <a:lnTo>
                                <a:pt x="2019" y="1029"/>
                              </a:lnTo>
                              <a:lnTo>
                                <a:pt x="2021" y="1000"/>
                              </a:lnTo>
                              <a:lnTo>
                                <a:pt x="2022" y="972"/>
                              </a:lnTo>
                              <a:lnTo>
                                <a:pt x="2020" y="946"/>
                              </a:lnTo>
                              <a:lnTo>
                                <a:pt x="2018" y="919"/>
                              </a:lnTo>
                              <a:lnTo>
                                <a:pt x="2012" y="893"/>
                              </a:lnTo>
                              <a:lnTo>
                                <a:pt x="2000" y="839"/>
                              </a:lnTo>
                              <a:lnTo>
                                <a:pt x="1987" y="787"/>
                              </a:lnTo>
                              <a:lnTo>
                                <a:pt x="1971" y="737"/>
                              </a:lnTo>
                              <a:lnTo>
                                <a:pt x="1956" y="688"/>
                              </a:lnTo>
                              <a:lnTo>
                                <a:pt x="1938" y="642"/>
                              </a:lnTo>
                              <a:lnTo>
                                <a:pt x="1920" y="596"/>
                              </a:lnTo>
                              <a:lnTo>
                                <a:pt x="1900" y="553"/>
                              </a:lnTo>
                              <a:lnTo>
                                <a:pt x="1880" y="512"/>
                              </a:lnTo>
                              <a:lnTo>
                                <a:pt x="1859" y="472"/>
                              </a:lnTo>
                              <a:lnTo>
                                <a:pt x="1837" y="434"/>
                              </a:lnTo>
                              <a:lnTo>
                                <a:pt x="1814" y="398"/>
                              </a:lnTo>
                              <a:lnTo>
                                <a:pt x="1789" y="362"/>
                              </a:lnTo>
                              <a:lnTo>
                                <a:pt x="1765" y="329"/>
                              </a:lnTo>
                              <a:lnTo>
                                <a:pt x="1739" y="298"/>
                              </a:lnTo>
                              <a:lnTo>
                                <a:pt x="1713" y="268"/>
                              </a:lnTo>
                              <a:lnTo>
                                <a:pt x="1685" y="239"/>
                              </a:lnTo>
                              <a:lnTo>
                                <a:pt x="1657" y="212"/>
                              </a:lnTo>
                              <a:lnTo>
                                <a:pt x="1628" y="187"/>
                              </a:lnTo>
                              <a:lnTo>
                                <a:pt x="1599" y="163"/>
                              </a:lnTo>
                              <a:lnTo>
                                <a:pt x="1569" y="141"/>
                              </a:lnTo>
                              <a:lnTo>
                                <a:pt x="1539" y="121"/>
                              </a:lnTo>
                              <a:lnTo>
                                <a:pt x="1508" y="102"/>
                              </a:lnTo>
                              <a:lnTo>
                                <a:pt x="1477" y="86"/>
                              </a:lnTo>
                              <a:lnTo>
                                <a:pt x="1445" y="69"/>
                              </a:lnTo>
                              <a:lnTo>
                                <a:pt x="1413" y="56"/>
                              </a:lnTo>
                              <a:lnTo>
                                <a:pt x="1380" y="42"/>
                              </a:lnTo>
                              <a:lnTo>
                                <a:pt x="1346" y="32"/>
                              </a:lnTo>
                              <a:lnTo>
                                <a:pt x="1313" y="23"/>
                              </a:lnTo>
                              <a:lnTo>
                                <a:pt x="1280" y="15"/>
                              </a:lnTo>
                              <a:lnTo>
                                <a:pt x="1245" y="8"/>
                              </a:lnTo>
                              <a:lnTo>
                                <a:pt x="1211" y="4"/>
                              </a:lnTo>
                              <a:lnTo>
                                <a:pt x="1176" y="0"/>
                              </a:lnTo>
                              <a:lnTo>
                                <a:pt x="1175" y="9"/>
                              </a:lnTo>
                              <a:lnTo>
                                <a:pt x="1172" y="29"/>
                              </a:lnTo>
                              <a:lnTo>
                                <a:pt x="1165" y="56"/>
                              </a:lnTo>
                              <a:lnTo>
                                <a:pt x="1158" y="92"/>
                              </a:lnTo>
                              <a:lnTo>
                                <a:pt x="1146" y="136"/>
                              </a:lnTo>
                              <a:lnTo>
                                <a:pt x="1135" y="187"/>
                              </a:lnTo>
                              <a:lnTo>
                                <a:pt x="1121" y="246"/>
                              </a:lnTo>
                              <a:lnTo>
                                <a:pt x="1105" y="311"/>
                              </a:lnTo>
                              <a:lnTo>
                                <a:pt x="1072" y="341"/>
                              </a:lnTo>
                              <a:lnTo>
                                <a:pt x="1041" y="372"/>
                              </a:lnTo>
                              <a:lnTo>
                                <a:pt x="1011" y="404"/>
                              </a:lnTo>
                              <a:lnTo>
                                <a:pt x="983" y="438"/>
                              </a:lnTo>
                              <a:lnTo>
                                <a:pt x="957" y="472"/>
                              </a:lnTo>
                              <a:lnTo>
                                <a:pt x="933" y="507"/>
                              </a:lnTo>
                              <a:lnTo>
                                <a:pt x="910" y="543"/>
                              </a:lnTo>
                              <a:lnTo>
                                <a:pt x="890" y="578"/>
                              </a:lnTo>
                              <a:lnTo>
                                <a:pt x="871" y="616"/>
                              </a:lnTo>
                              <a:lnTo>
                                <a:pt x="853" y="653"/>
                              </a:lnTo>
                              <a:lnTo>
                                <a:pt x="837" y="691"/>
                              </a:lnTo>
                              <a:lnTo>
                                <a:pt x="822" y="728"/>
                              </a:lnTo>
                              <a:lnTo>
                                <a:pt x="810" y="766"/>
                              </a:lnTo>
                              <a:lnTo>
                                <a:pt x="799" y="804"/>
                              </a:lnTo>
                              <a:lnTo>
                                <a:pt x="789" y="840"/>
                              </a:lnTo>
                              <a:lnTo>
                                <a:pt x="780" y="878"/>
                              </a:lnTo>
                              <a:lnTo>
                                <a:pt x="527" y="831"/>
                              </a:lnTo>
                              <a:lnTo>
                                <a:pt x="335" y="796"/>
                              </a:lnTo>
                              <a:lnTo>
                                <a:pt x="197" y="772"/>
                              </a:lnTo>
                              <a:lnTo>
                                <a:pt x="103" y="754"/>
                              </a:lnTo>
                              <a:lnTo>
                                <a:pt x="45" y="744"/>
                              </a:lnTo>
                              <a:lnTo>
                                <a:pt x="14" y="738"/>
                              </a:lnTo>
                              <a:lnTo>
                                <a:pt x="3" y="737"/>
                              </a:lnTo>
                              <a:lnTo>
                                <a:pt x="1" y="736"/>
                              </a:lnTo>
                              <a:lnTo>
                                <a:pt x="1" y="748"/>
                              </a:lnTo>
                              <a:lnTo>
                                <a:pt x="1" y="777"/>
                              </a:lnTo>
                              <a:lnTo>
                                <a:pt x="1" y="814"/>
                              </a:lnTo>
                              <a:lnTo>
                                <a:pt x="1" y="850"/>
                              </a:lnTo>
                              <a:lnTo>
                                <a:pt x="0" y="909"/>
                              </a:lnTo>
                              <a:lnTo>
                                <a:pt x="1" y="965"/>
                              </a:lnTo>
                              <a:lnTo>
                                <a:pt x="4" y="1017"/>
                              </a:lnTo>
                              <a:lnTo>
                                <a:pt x="9" y="1066"/>
                              </a:lnTo>
                              <a:lnTo>
                                <a:pt x="14" y="1111"/>
                              </a:lnTo>
                              <a:lnTo>
                                <a:pt x="21" y="1153"/>
                              </a:lnTo>
                              <a:lnTo>
                                <a:pt x="30" y="1192"/>
                              </a:lnTo>
                              <a:lnTo>
                                <a:pt x="39" y="1229"/>
                              </a:lnTo>
                              <a:lnTo>
                                <a:pt x="49" y="1262"/>
                              </a:lnTo>
                              <a:lnTo>
                                <a:pt x="60" y="1293"/>
                              </a:lnTo>
                              <a:lnTo>
                                <a:pt x="72" y="1321"/>
                              </a:lnTo>
                              <a:lnTo>
                                <a:pt x="84" y="1346"/>
                              </a:lnTo>
                              <a:lnTo>
                                <a:pt x="96" y="1371"/>
                              </a:lnTo>
                              <a:lnTo>
                                <a:pt x="110" y="1391"/>
                              </a:lnTo>
                              <a:lnTo>
                                <a:pt x="123" y="1411"/>
                              </a:lnTo>
                              <a:lnTo>
                                <a:pt x="137" y="1427"/>
                              </a:lnTo>
                              <a:lnTo>
                                <a:pt x="151" y="1442"/>
                              </a:lnTo>
                              <a:lnTo>
                                <a:pt x="164" y="1455"/>
                              </a:lnTo>
                              <a:lnTo>
                                <a:pt x="177" y="1467"/>
                              </a:lnTo>
                              <a:lnTo>
                                <a:pt x="191" y="1477"/>
                              </a:lnTo>
                              <a:lnTo>
                                <a:pt x="203" y="1485"/>
                              </a:lnTo>
                              <a:lnTo>
                                <a:pt x="215" y="1493"/>
                              </a:lnTo>
                              <a:lnTo>
                                <a:pt x="227" y="1498"/>
                              </a:lnTo>
                              <a:lnTo>
                                <a:pt x="237" y="1503"/>
                              </a:lnTo>
                              <a:lnTo>
                                <a:pt x="256" y="1511"/>
                              </a:lnTo>
                              <a:lnTo>
                                <a:pt x="271" y="1514"/>
                              </a:lnTo>
                              <a:lnTo>
                                <a:pt x="281" y="1515"/>
                              </a:lnTo>
                              <a:lnTo>
                                <a:pt x="284" y="151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2" name="Freeform 12" descr="Petals"/>
                      <wps:cNvSpPr>
                        <a:spLocks/>
                      </wps:cNvSpPr>
                      <wps:spPr bwMode="auto">
                        <a:xfrm rot="1343236">
                          <a:off x="3848100" y="1781175"/>
                          <a:ext cx="283483" cy="335648"/>
                        </a:xfrm>
                        <a:custGeom>
                          <a:avLst/>
                          <a:gdLst>
                            <a:gd name="T0" fmla="*/ 895 w 1308"/>
                            <a:gd name="T1" fmla="*/ 1434 h 1554"/>
                            <a:gd name="T2" fmla="*/ 994 w 1308"/>
                            <a:gd name="T3" fmla="*/ 1337 h 1554"/>
                            <a:gd name="T4" fmla="*/ 1068 w 1308"/>
                            <a:gd name="T5" fmla="*/ 1251 h 1554"/>
                            <a:gd name="T6" fmla="*/ 1140 w 1308"/>
                            <a:gd name="T7" fmla="*/ 1144 h 1554"/>
                            <a:gd name="T8" fmla="*/ 1273 w 1308"/>
                            <a:gd name="T9" fmla="*/ 1180 h 1554"/>
                            <a:gd name="T10" fmla="*/ 1291 w 1308"/>
                            <a:gd name="T11" fmla="*/ 1184 h 1554"/>
                            <a:gd name="T12" fmla="*/ 1302 w 1308"/>
                            <a:gd name="T13" fmla="*/ 1103 h 1554"/>
                            <a:gd name="T14" fmla="*/ 1308 w 1308"/>
                            <a:gd name="T15" fmla="*/ 993 h 1554"/>
                            <a:gd name="T16" fmla="*/ 1305 w 1308"/>
                            <a:gd name="T17" fmla="*/ 921 h 1554"/>
                            <a:gd name="T18" fmla="*/ 1292 w 1308"/>
                            <a:gd name="T19" fmla="*/ 840 h 1554"/>
                            <a:gd name="T20" fmla="*/ 1276 w 1308"/>
                            <a:gd name="T21" fmla="*/ 765 h 1554"/>
                            <a:gd name="T22" fmla="*/ 1252 w 1308"/>
                            <a:gd name="T23" fmla="*/ 694 h 1554"/>
                            <a:gd name="T24" fmla="*/ 1223 w 1308"/>
                            <a:gd name="T25" fmla="*/ 628 h 1554"/>
                            <a:gd name="T26" fmla="*/ 1190 w 1308"/>
                            <a:gd name="T27" fmla="*/ 567 h 1554"/>
                            <a:gd name="T28" fmla="*/ 1152 w 1308"/>
                            <a:gd name="T29" fmla="*/ 510 h 1554"/>
                            <a:gd name="T30" fmla="*/ 1111 w 1308"/>
                            <a:gd name="T31" fmla="*/ 459 h 1554"/>
                            <a:gd name="T32" fmla="*/ 1067 w 1308"/>
                            <a:gd name="T33" fmla="*/ 413 h 1554"/>
                            <a:gd name="T34" fmla="*/ 969 w 1308"/>
                            <a:gd name="T35" fmla="*/ 334 h 1554"/>
                            <a:gd name="T36" fmla="*/ 999 w 1308"/>
                            <a:gd name="T37" fmla="*/ 219 h 1554"/>
                            <a:gd name="T38" fmla="*/ 1059 w 1308"/>
                            <a:gd name="T39" fmla="*/ 130 h 1554"/>
                            <a:gd name="T40" fmla="*/ 1077 w 1308"/>
                            <a:gd name="T41" fmla="*/ 100 h 1554"/>
                            <a:gd name="T42" fmla="*/ 1025 w 1308"/>
                            <a:gd name="T43" fmla="*/ 59 h 1554"/>
                            <a:gd name="T44" fmla="*/ 964 w 1308"/>
                            <a:gd name="T45" fmla="*/ 33 h 1554"/>
                            <a:gd name="T46" fmla="*/ 932 w 1308"/>
                            <a:gd name="T47" fmla="*/ 29 h 1554"/>
                            <a:gd name="T48" fmla="*/ 836 w 1308"/>
                            <a:gd name="T49" fmla="*/ 13 h 1554"/>
                            <a:gd name="T50" fmla="*/ 714 w 1308"/>
                            <a:gd name="T51" fmla="*/ 1 h 1554"/>
                            <a:gd name="T52" fmla="*/ 600 w 1308"/>
                            <a:gd name="T53" fmla="*/ 2 h 1554"/>
                            <a:gd name="T54" fmla="*/ 495 w 1308"/>
                            <a:gd name="T55" fmla="*/ 14 h 1554"/>
                            <a:gd name="T56" fmla="*/ 399 w 1308"/>
                            <a:gd name="T57" fmla="*/ 38 h 1554"/>
                            <a:gd name="T58" fmla="*/ 310 w 1308"/>
                            <a:gd name="T59" fmla="*/ 71 h 1554"/>
                            <a:gd name="T60" fmla="*/ 231 w 1308"/>
                            <a:gd name="T61" fmla="*/ 113 h 1554"/>
                            <a:gd name="T62" fmla="*/ 160 w 1308"/>
                            <a:gd name="T63" fmla="*/ 163 h 1554"/>
                            <a:gd name="T64" fmla="*/ 98 w 1308"/>
                            <a:gd name="T65" fmla="*/ 221 h 1554"/>
                            <a:gd name="T66" fmla="*/ 45 w 1308"/>
                            <a:gd name="T67" fmla="*/ 285 h 1554"/>
                            <a:gd name="T68" fmla="*/ 0 w 1308"/>
                            <a:gd name="T69" fmla="*/ 354 h 1554"/>
                            <a:gd name="T70" fmla="*/ 45 w 1308"/>
                            <a:gd name="T71" fmla="*/ 377 h 1554"/>
                            <a:gd name="T72" fmla="*/ 140 w 1308"/>
                            <a:gd name="T73" fmla="*/ 438 h 1554"/>
                            <a:gd name="T74" fmla="*/ 231 w 1308"/>
                            <a:gd name="T75" fmla="*/ 512 h 1554"/>
                            <a:gd name="T76" fmla="*/ 248 w 1308"/>
                            <a:gd name="T77" fmla="*/ 558 h 1554"/>
                            <a:gd name="T78" fmla="*/ 292 w 1308"/>
                            <a:gd name="T79" fmla="*/ 647 h 1554"/>
                            <a:gd name="T80" fmla="*/ 351 w 1308"/>
                            <a:gd name="T81" fmla="*/ 728 h 1554"/>
                            <a:gd name="T82" fmla="*/ 419 w 1308"/>
                            <a:gd name="T83" fmla="*/ 802 h 1554"/>
                            <a:gd name="T84" fmla="*/ 491 w 1308"/>
                            <a:gd name="T85" fmla="*/ 868 h 1554"/>
                            <a:gd name="T86" fmla="*/ 426 w 1308"/>
                            <a:gd name="T87" fmla="*/ 1075 h 1554"/>
                            <a:gd name="T88" fmla="*/ 241 w 1308"/>
                            <a:gd name="T89" fmla="*/ 1354 h 1554"/>
                            <a:gd name="T90" fmla="*/ 199 w 1308"/>
                            <a:gd name="T91" fmla="*/ 1416 h 1554"/>
                            <a:gd name="T92" fmla="*/ 231 w 1308"/>
                            <a:gd name="T93" fmla="*/ 1433 h 1554"/>
                            <a:gd name="T94" fmla="*/ 328 w 1308"/>
                            <a:gd name="T95" fmla="*/ 1478 h 1554"/>
                            <a:gd name="T96" fmla="*/ 448 w 1308"/>
                            <a:gd name="T97" fmla="*/ 1520 h 1554"/>
                            <a:gd name="T98" fmla="*/ 547 w 1308"/>
                            <a:gd name="T99" fmla="*/ 1545 h 1554"/>
                            <a:gd name="T100" fmla="*/ 632 w 1308"/>
                            <a:gd name="T101" fmla="*/ 1554 h 1554"/>
                            <a:gd name="T102" fmla="*/ 701 w 1308"/>
                            <a:gd name="T103" fmla="*/ 1551 h 1554"/>
                            <a:gd name="T104" fmla="*/ 755 w 1308"/>
                            <a:gd name="T105" fmla="*/ 1539 h 1554"/>
                            <a:gd name="T106" fmla="*/ 796 w 1308"/>
                            <a:gd name="T107" fmla="*/ 1522 h 1554"/>
                            <a:gd name="T108" fmla="*/ 827 w 1308"/>
                            <a:gd name="T109" fmla="*/ 1503 h 1554"/>
                            <a:gd name="T110" fmla="*/ 853 w 1308"/>
                            <a:gd name="T111" fmla="*/ 1478 h 1554"/>
                            <a:gd name="T112" fmla="*/ 865 w 1308"/>
                            <a:gd name="T113" fmla="*/ 1459 h 155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1308" h="1554">
                              <a:moveTo>
                                <a:pt x="865" y="1459"/>
                              </a:moveTo>
                              <a:lnTo>
                                <a:pt x="873" y="1453"/>
                              </a:lnTo>
                              <a:lnTo>
                                <a:pt x="895" y="1434"/>
                              </a:lnTo>
                              <a:lnTo>
                                <a:pt x="929" y="1404"/>
                              </a:lnTo>
                              <a:lnTo>
                                <a:pt x="972" y="1362"/>
                              </a:lnTo>
                              <a:lnTo>
                                <a:pt x="994" y="1337"/>
                              </a:lnTo>
                              <a:lnTo>
                                <a:pt x="1018" y="1311"/>
                              </a:lnTo>
                              <a:lnTo>
                                <a:pt x="1043" y="1282"/>
                              </a:lnTo>
                              <a:lnTo>
                                <a:pt x="1068" y="1251"/>
                              </a:lnTo>
                              <a:lnTo>
                                <a:pt x="1092" y="1217"/>
                              </a:lnTo>
                              <a:lnTo>
                                <a:pt x="1117" y="1182"/>
                              </a:lnTo>
                              <a:lnTo>
                                <a:pt x="1140" y="1144"/>
                              </a:lnTo>
                              <a:lnTo>
                                <a:pt x="1162" y="1105"/>
                              </a:lnTo>
                              <a:lnTo>
                                <a:pt x="1236" y="1154"/>
                              </a:lnTo>
                              <a:lnTo>
                                <a:pt x="1273" y="1180"/>
                              </a:lnTo>
                              <a:lnTo>
                                <a:pt x="1288" y="1188"/>
                              </a:lnTo>
                              <a:lnTo>
                                <a:pt x="1290" y="1191"/>
                              </a:lnTo>
                              <a:lnTo>
                                <a:pt x="1291" y="1184"/>
                              </a:lnTo>
                              <a:lnTo>
                                <a:pt x="1295" y="1166"/>
                              </a:lnTo>
                              <a:lnTo>
                                <a:pt x="1298" y="1139"/>
                              </a:lnTo>
                              <a:lnTo>
                                <a:pt x="1302" y="1103"/>
                              </a:lnTo>
                              <a:lnTo>
                                <a:pt x="1306" y="1062"/>
                              </a:lnTo>
                              <a:lnTo>
                                <a:pt x="1308" y="1016"/>
                              </a:lnTo>
                              <a:lnTo>
                                <a:pt x="1308" y="993"/>
                              </a:lnTo>
                              <a:lnTo>
                                <a:pt x="1308" y="970"/>
                              </a:lnTo>
                              <a:lnTo>
                                <a:pt x="1307" y="945"/>
                              </a:lnTo>
                              <a:lnTo>
                                <a:pt x="1305" y="921"/>
                              </a:lnTo>
                              <a:lnTo>
                                <a:pt x="1301" y="893"/>
                              </a:lnTo>
                              <a:lnTo>
                                <a:pt x="1297" y="867"/>
                              </a:lnTo>
                              <a:lnTo>
                                <a:pt x="1292" y="840"/>
                              </a:lnTo>
                              <a:lnTo>
                                <a:pt x="1288" y="814"/>
                              </a:lnTo>
                              <a:lnTo>
                                <a:pt x="1282" y="789"/>
                              </a:lnTo>
                              <a:lnTo>
                                <a:pt x="1276" y="765"/>
                              </a:lnTo>
                              <a:lnTo>
                                <a:pt x="1268" y="740"/>
                              </a:lnTo>
                              <a:lnTo>
                                <a:pt x="1260" y="717"/>
                              </a:lnTo>
                              <a:lnTo>
                                <a:pt x="1252" y="694"/>
                              </a:lnTo>
                              <a:lnTo>
                                <a:pt x="1243" y="671"/>
                              </a:lnTo>
                              <a:lnTo>
                                <a:pt x="1233" y="649"/>
                              </a:lnTo>
                              <a:lnTo>
                                <a:pt x="1223" y="628"/>
                              </a:lnTo>
                              <a:lnTo>
                                <a:pt x="1213" y="607"/>
                              </a:lnTo>
                              <a:lnTo>
                                <a:pt x="1202" y="587"/>
                              </a:lnTo>
                              <a:lnTo>
                                <a:pt x="1190" y="567"/>
                              </a:lnTo>
                              <a:lnTo>
                                <a:pt x="1178" y="547"/>
                              </a:lnTo>
                              <a:lnTo>
                                <a:pt x="1166" y="529"/>
                              </a:lnTo>
                              <a:lnTo>
                                <a:pt x="1152" y="510"/>
                              </a:lnTo>
                              <a:lnTo>
                                <a:pt x="1139" y="493"/>
                              </a:lnTo>
                              <a:lnTo>
                                <a:pt x="1126" y="476"/>
                              </a:lnTo>
                              <a:lnTo>
                                <a:pt x="1111" y="459"/>
                              </a:lnTo>
                              <a:lnTo>
                                <a:pt x="1097" y="444"/>
                              </a:lnTo>
                              <a:lnTo>
                                <a:pt x="1083" y="428"/>
                              </a:lnTo>
                              <a:lnTo>
                                <a:pt x="1067" y="413"/>
                              </a:lnTo>
                              <a:lnTo>
                                <a:pt x="1036" y="385"/>
                              </a:lnTo>
                              <a:lnTo>
                                <a:pt x="1004" y="358"/>
                              </a:lnTo>
                              <a:lnTo>
                                <a:pt x="969" y="334"/>
                              </a:lnTo>
                              <a:lnTo>
                                <a:pt x="936" y="312"/>
                              </a:lnTo>
                              <a:lnTo>
                                <a:pt x="970" y="262"/>
                              </a:lnTo>
                              <a:lnTo>
                                <a:pt x="999" y="219"/>
                              </a:lnTo>
                              <a:lnTo>
                                <a:pt x="1024" y="183"/>
                              </a:lnTo>
                              <a:lnTo>
                                <a:pt x="1044" y="153"/>
                              </a:lnTo>
                              <a:lnTo>
                                <a:pt x="1059" y="130"/>
                              </a:lnTo>
                              <a:lnTo>
                                <a:pt x="1069" y="113"/>
                              </a:lnTo>
                              <a:lnTo>
                                <a:pt x="1076" y="103"/>
                              </a:lnTo>
                              <a:lnTo>
                                <a:pt x="1077" y="100"/>
                              </a:lnTo>
                              <a:lnTo>
                                <a:pt x="1060" y="84"/>
                              </a:lnTo>
                              <a:lnTo>
                                <a:pt x="1043" y="71"/>
                              </a:lnTo>
                              <a:lnTo>
                                <a:pt x="1025" y="59"/>
                              </a:lnTo>
                              <a:lnTo>
                                <a:pt x="1005" y="48"/>
                              </a:lnTo>
                              <a:lnTo>
                                <a:pt x="985" y="40"/>
                              </a:lnTo>
                              <a:lnTo>
                                <a:pt x="964" y="33"/>
                              </a:lnTo>
                              <a:lnTo>
                                <a:pt x="954" y="31"/>
                              </a:lnTo>
                              <a:lnTo>
                                <a:pt x="943" y="30"/>
                              </a:lnTo>
                              <a:lnTo>
                                <a:pt x="932" y="29"/>
                              </a:lnTo>
                              <a:lnTo>
                                <a:pt x="922" y="29"/>
                              </a:lnTo>
                              <a:lnTo>
                                <a:pt x="878" y="20"/>
                              </a:lnTo>
                              <a:lnTo>
                                <a:pt x="836" y="13"/>
                              </a:lnTo>
                              <a:lnTo>
                                <a:pt x="794" y="8"/>
                              </a:lnTo>
                              <a:lnTo>
                                <a:pt x="754" y="3"/>
                              </a:lnTo>
                              <a:lnTo>
                                <a:pt x="714" y="1"/>
                              </a:lnTo>
                              <a:lnTo>
                                <a:pt x="675" y="0"/>
                              </a:lnTo>
                              <a:lnTo>
                                <a:pt x="637" y="0"/>
                              </a:lnTo>
                              <a:lnTo>
                                <a:pt x="600" y="2"/>
                              </a:lnTo>
                              <a:lnTo>
                                <a:pt x="564" y="4"/>
                              </a:lnTo>
                              <a:lnTo>
                                <a:pt x="529" y="9"/>
                              </a:lnTo>
                              <a:lnTo>
                                <a:pt x="495" y="14"/>
                              </a:lnTo>
                              <a:lnTo>
                                <a:pt x="462" y="21"/>
                              </a:lnTo>
                              <a:lnTo>
                                <a:pt x="430" y="29"/>
                              </a:lnTo>
                              <a:lnTo>
                                <a:pt x="399" y="38"/>
                              </a:lnTo>
                              <a:lnTo>
                                <a:pt x="368" y="48"/>
                              </a:lnTo>
                              <a:lnTo>
                                <a:pt x="339" y="59"/>
                              </a:lnTo>
                              <a:lnTo>
                                <a:pt x="310" y="71"/>
                              </a:lnTo>
                              <a:lnTo>
                                <a:pt x="283" y="84"/>
                              </a:lnTo>
                              <a:lnTo>
                                <a:pt x="257" y="99"/>
                              </a:lnTo>
                              <a:lnTo>
                                <a:pt x="231" y="113"/>
                              </a:lnTo>
                              <a:lnTo>
                                <a:pt x="206" y="129"/>
                              </a:lnTo>
                              <a:lnTo>
                                <a:pt x="182" y="146"/>
                              </a:lnTo>
                              <a:lnTo>
                                <a:pt x="160" y="163"/>
                              </a:lnTo>
                              <a:lnTo>
                                <a:pt x="138" y="182"/>
                              </a:lnTo>
                              <a:lnTo>
                                <a:pt x="118" y="201"/>
                              </a:lnTo>
                              <a:lnTo>
                                <a:pt x="98" y="221"/>
                              </a:lnTo>
                              <a:lnTo>
                                <a:pt x="79" y="242"/>
                              </a:lnTo>
                              <a:lnTo>
                                <a:pt x="61" y="263"/>
                              </a:lnTo>
                              <a:lnTo>
                                <a:pt x="45" y="285"/>
                              </a:lnTo>
                              <a:lnTo>
                                <a:pt x="29" y="307"/>
                              </a:lnTo>
                              <a:lnTo>
                                <a:pt x="14" y="331"/>
                              </a:lnTo>
                              <a:lnTo>
                                <a:pt x="0" y="354"/>
                              </a:lnTo>
                              <a:lnTo>
                                <a:pt x="9" y="357"/>
                              </a:lnTo>
                              <a:lnTo>
                                <a:pt x="24" y="365"/>
                              </a:lnTo>
                              <a:lnTo>
                                <a:pt x="45" y="377"/>
                              </a:lnTo>
                              <a:lnTo>
                                <a:pt x="71" y="394"/>
                              </a:lnTo>
                              <a:lnTo>
                                <a:pt x="103" y="414"/>
                              </a:lnTo>
                              <a:lnTo>
                                <a:pt x="140" y="438"/>
                              </a:lnTo>
                              <a:lnTo>
                                <a:pt x="181" y="466"/>
                              </a:lnTo>
                              <a:lnTo>
                                <a:pt x="227" y="496"/>
                              </a:lnTo>
                              <a:lnTo>
                                <a:pt x="231" y="512"/>
                              </a:lnTo>
                              <a:lnTo>
                                <a:pt x="237" y="528"/>
                              </a:lnTo>
                              <a:lnTo>
                                <a:pt x="241" y="544"/>
                              </a:lnTo>
                              <a:lnTo>
                                <a:pt x="248" y="558"/>
                              </a:lnTo>
                              <a:lnTo>
                                <a:pt x="261" y="589"/>
                              </a:lnTo>
                              <a:lnTo>
                                <a:pt x="276" y="618"/>
                              </a:lnTo>
                              <a:lnTo>
                                <a:pt x="292" y="647"/>
                              </a:lnTo>
                              <a:lnTo>
                                <a:pt x="311" y="675"/>
                              </a:lnTo>
                              <a:lnTo>
                                <a:pt x="330" y="701"/>
                              </a:lnTo>
                              <a:lnTo>
                                <a:pt x="351" y="728"/>
                              </a:lnTo>
                              <a:lnTo>
                                <a:pt x="373" y="753"/>
                              </a:lnTo>
                              <a:lnTo>
                                <a:pt x="395" y="778"/>
                              </a:lnTo>
                              <a:lnTo>
                                <a:pt x="419" y="802"/>
                              </a:lnTo>
                              <a:lnTo>
                                <a:pt x="442" y="824"/>
                              </a:lnTo>
                              <a:lnTo>
                                <a:pt x="466" y="847"/>
                              </a:lnTo>
                              <a:lnTo>
                                <a:pt x="491" y="868"/>
                              </a:lnTo>
                              <a:lnTo>
                                <a:pt x="515" y="888"/>
                              </a:lnTo>
                              <a:lnTo>
                                <a:pt x="539" y="907"/>
                              </a:lnTo>
                              <a:lnTo>
                                <a:pt x="426" y="1075"/>
                              </a:lnTo>
                              <a:lnTo>
                                <a:pt x="342" y="1202"/>
                              </a:lnTo>
                              <a:lnTo>
                                <a:pt x="282" y="1293"/>
                              </a:lnTo>
                              <a:lnTo>
                                <a:pt x="241" y="1354"/>
                              </a:lnTo>
                              <a:lnTo>
                                <a:pt x="217" y="1390"/>
                              </a:lnTo>
                              <a:lnTo>
                                <a:pt x="204" y="1409"/>
                              </a:lnTo>
                              <a:lnTo>
                                <a:pt x="199" y="1416"/>
                              </a:lnTo>
                              <a:lnTo>
                                <a:pt x="199" y="1417"/>
                              </a:lnTo>
                              <a:lnTo>
                                <a:pt x="208" y="1422"/>
                              </a:lnTo>
                              <a:lnTo>
                                <a:pt x="231" y="1433"/>
                              </a:lnTo>
                              <a:lnTo>
                                <a:pt x="259" y="1447"/>
                              </a:lnTo>
                              <a:lnTo>
                                <a:pt x="283" y="1459"/>
                              </a:lnTo>
                              <a:lnTo>
                                <a:pt x="328" y="1478"/>
                              </a:lnTo>
                              <a:lnTo>
                                <a:pt x="370" y="1495"/>
                              </a:lnTo>
                              <a:lnTo>
                                <a:pt x="410" y="1509"/>
                              </a:lnTo>
                              <a:lnTo>
                                <a:pt x="448" y="1520"/>
                              </a:lnTo>
                              <a:lnTo>
                                <a:pt x="483" y="1530"/>
                              </a:lnTo>
                              <a:lnTo>
                                <a:pt x="516" y="1538"/>
                              </a:lnTo>
                              <a:lnTo>
                                <a:pt x="547" y="1545"/>
                              </a:lnTo>
                              <a:lnTo>
                                <a:pt x="577" y="1549"/>
                              </a:lnTo>
                              <a:lnTo>
                                <a:pt x="606" y="1552"/>
                              </a:lnTo>
                              <a:lnTo>
                                <a:pt x="632" y="1554"/>
                              </a:lnTo>
                              <a:lnTo>
                                <a:pt x="656" y="1554"/>
                              </a:lnTo>
                              <a:lnTo>
                                <a:pt x="680" y="1552"/>
                              </a:lnTo>
                              <a:lnTo>
                                <a:pt x="701" y="1551"/>
                              </a:lnTo>
                              <a:lnTo>
                                <a:pt x="721" y="1548"/>
                              </a:lnTo>
                              <a:lnTo>
                                <a:pt x="738" y="1544"/>
                              </a:lnTo>
                              <a:lnTo>
                                <a:pt x="755" y="1539"/>
                              </a:lnTo>
                              <a:lnTo>
                                <a:pt x="771" y="1534"/>
                              </a:lnTo>
                              <a:lnTo>
                                <a:pt x="784" y="1528"/>
                              </a:lnTo>
                              <a:lnTo>
                                <a:pt x="796" y="1522"/>
                              </a:lnTo>
                              <a:lnTo>
                                <a:pt x="808" y="1516"/>
                              </a:lnTo>
                              <a:lnTo>
                                <a:pt x="818" y="1509"/>
                              </a:lnTo>
                              <a:lnTo>
                                <a:pt x="827" y="1503"/>
                              </a:lnTo>
                              <a:lnTo>
                                <a:pt x="835" y="1496"/>
                              </a:lnTo>
                              <a:lnTo>
                                <a:pt x="842" y="1489"/>
                              </a:lnTo>
                              <a:lnTo>
                                <a:pt x="853" y="1478"/>
                              </a:lnTo>
                              <a:lnTo>
                                <a:pt x="859" y="1468"/>
                              </a:lnTo>
                              <a:lnTo>
                                <a:pt x="864" y="1461"/>
                              </a:lnTo>
                              <a:lnTo>
                                <a:pt x="865" y="145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3" name="Freeform 13" descr="Petals"/>
                      <wps:cNvSpPr>
                        <a:spLocks/>
                      </wps:cNvSpPr>
                      <wps:spPr bwMode="auto">
                        <a:xfrm rot="1343236">
                          <a:off x="2800350" y="57150"/>
                          <a:ext cx="388814" cy="374526"/>
                        </a:xfrm>
                        <a:custGeom>
                          <a:avLst/>
                          <a:gdLst>
                            <a:gd name="T0" fmla="*/ 384 w 1791"/>
                            <a:gd name="T1" fmla="*/ 1487 h 1728"/>
                            <a:gd name="T2" fmla="*/ 537 w 1791"/>
                            <a:gd name="T3" fmla="*/ 1524 h 1728"/>
                            <a:gd name="T4" fmla="*/ 664 w 1791"/>
                            <a:gd name="T5" fmla="*/ 1545 h 1728"/>
                            <a:gd name="T6" fmla="*/ 802 w 1791"/>
                            <a:gd name="T7" fmla="*/ 1558 h 1728"/>
                            <a:gd name="T8" fmla="*/ 850 w 1791"/>
                            <a:gd name="T9" fmla="*/ 1656 h 1728"/>
                            <a:gd name="T10" fmla="*/ 850 w 1791"/>
                            <a:gd name="T11" fmla="*/ 1720 h 1728"/>
                            <a:gd name="T12" fmla="*/ 850 w 1791"/>
                            <a:gd name="T13" fmla="*/ 1728 h 1728"/>
                            <a:gd name="T14" fmla="*/ 901 w 1791"/>
                            <a:gd name="T15" fmla="*/ 1706 h 1728"/>
                            <a:gd name="T16" fmla="*/ 1018 w 1791"/>
                            <a:gd name="T17" fmla="*/ 1644 h 1728"/>
                            <a:gd name="T18" fmla="*/ 1084 w 1791"/>
                            <a:gd name="T19" fmla="*/ 1602 h 1728"/>
                            <a:gd name="T20" fmla="*/ 1156 w 1791"/>
                            <a:gd name="T21" fmla="*/ 1549 h 1728"/>
                            <a:gd name="T22" fmla="*/ 1225 w 1791"/>
                            <a:gd name="T23" fmla="*/ 1489 h 1728"/>
                            <a:gd name="T24" fmla="*/ 1285 w 1791"/>
                            <a:gd name="T25" fmla="*/ 1427 h 1728"/>
                            <a:gd name="T26" fmla="*/ 1336 w 1791"/>
                            <a:gd name="T27" fmla="*/ 1361 h 1728"/>
                            <a:gd name="T28" fmla="*/ 1378 w 1791"/>
                            <a:gd name="T29" fmla="*/ 1296 h 1728"/>
                            <a:gd name="T30" fmla="*/ 1414 w 1791"/>
                            <a:gd name="T31" fmla="*/ 1228 h 1728"/>
                            <a:gd name="T32" fmla="*/ 1442 w 1791"/>
                            <a:gd name="T33" fmla="*/ 1159 h 1728"/>
                            <a:gd name="T34" fmla="*/ 1463 w 1791"/>
                            <a:gd name="T35" fmla="*/ 1092 h 1728"/>
                            <a:gd name="T36" fmla="*/ 1477 w 1791"/>
                            <a:gd name="T37" fmla="*/ 1024 h 1728"/>
                            <a:gd name="T38" fmla="*/ 1485 w 1791"/>
                            <a:gd name="T39" fmla="*/ 957 h 1728"/>
                            <a:gd name="T40" fmla="*/ 1488 w 1791"/>
                            <a:gd name="T41" fmla="*/ 893 h 1728"/>
                            <a:gd name="T42" fmla="*/ 1671 w 1791"/>
                            <a:gd name="T43" fmla="*/ 903 h 1728"/>
                            <a:gd name="T44" fmla="*/ 1764 w 1791"/>
                            <a:gd name="T45" fmla="*/ 906 h 1728"/>
                            <a:gd name="T46" fmla="*/ 1788 w 1791"/>
                            <a:gd name="T47" fmla="*/ 893 h 1728"/>
                            <a:gd name="T48" fmla="*/ 1791 w 1791"/>
                            <a:gd name="T49" fmla="*/ 854 h 1728"/>
                            <a:gd name="T50" fmla="*/ 1782 w 1791"/>
                            <a:gd name="T51" fmla="*/ 777 h 1728"/>
                            <a:gd name="T52" fmla="*/ 1757 w 1791"/>
                            <a:gd name="T53" fmla="*/ 709 h 1728"/>
                            <a:gd name="T54" fmla="*/ 1705 w 1791"/>
                            <a:gd name="T55" fmla="*/ 572 h 1728"/>
                            <a:gd name="T56" fmla="*/ 1645 w 1791"/>
                            <a:gd name="T57" fmla="*/ 452 h 1728"/>
                            <a:gd name="T58" fmla="*/ 1578 w 1791"/>
                            <a:gd name="T59" fmla="*/ 347 h 1728"/>
                            <a:gd name="T60" fmla="*/ 1505 w 1791"/>
                            <a:gd name="T61" fmla="*/ 256 h 1728"/>
                            <a:gd name="T62" fmla="*/ 1426 w 1791"/>
                            <a:gd name="T63" fmla="*/ 180 h 1728"/>
                            <a:gd name="T64" fmla="*/ 1344 w 1791"/>
                            <a:gd name="T65" fmla="*/ 117 h 1728"/>
                            <a:gd name="T66" fmla="*/ 1258 w 1791"/>
                            <a:gd name="T67" fmla="*/ 68 h 1728"/>
                            <a:gd name="T68" fmla="*/ 1172 w 1791"/>
                            <a:gd name="T69" fmla="*/ 33 h 1728"/>
                            <a:gd name="T70" fmla="*/ 1083 w 1791"/>
                            <a:gd name="T71" fmla="*/ 11 h 1728"/>
                            <a:gd name="T72" fmla="*/ 994 w 1791"/>
                            <a:gd name="T73" fmla="*/ 0 h 1728"/>
                            <a:gd name="T74" fmla="*/ 934 w 1791"/>
                            <a:gd name="T75" fmla="*/ 14 h 1728"/>
                            <a:gd name="T76" fmla="*/ 929 w 1791"/>
                            <a:gd name="T77" fmla="*/ 96 h 1728"/>
                            <a:gd name="T78" fmla="*/ 922 w 1791"/>
                            <a:gd name="T79" fmla="*/ 237 h 1728"/>
                            <a:gd name="T80" fmla="*/ 871 w 1791"/>
                            <a:gd name="T81" fmla="*/ 358 h 1728"/>
                            <a:gd name="T82" fmla="*/ 809 w 1791"/>
                            <a:gd name="T83" fmla="*/ 455 h 1728"/>
                            <a:gd name="T84" fmla="*/ 760 w 1791"/>
                            <a:gd name="T85" fmla="*/ 556 h 1728"/>
                            <a:gd name="T86" fmla="*/ 725 w 1791"/>
                            <a:gd name="T87" fmla="*/ 661 h 1728"/>
                            <a:gd name="T88" fmla="*/ 702 w 1791"/>
                            <a:gd name="T89" fmla="*/ 766 h 1728"/>
                            <a:gd name="T90" fmla="*/ 469 w 1791"/>
                            <a:gd name="T91" fmla="*/ 822 h 1728"/>
                            <a:gd name="T92" fmla="*/ 92 w 1791"/>
                            <a:gd name="T93" fmla="*/ 799 h 1728"/>
                            <a:gd name="T94" fmla="*/ 2 w 1791"/>
                            <a:gd name="T95" fmla="*/ 793 h 1728"/>
                            <a:gd name="T96" fmla="*/ 8 w 1791"/>
                            <a:gd name="T97" fmla="*/ 834 h 1728"/>
                            <a:gd name="T98" fmla="*/ 13 w 1791"/>
                            <a:gd name="T99" fmla="*/ 890 h 1728"/>
                            <a:gd name="T100" fmla="*/ 30 w 1791"/>
                            <a:gd name="T101" fmla="*/ 1008 h 1728"/>
                            <a:gd name="T102" fmla="*/ 60 w 1791"/>
                            <a:gd name="T103" fmla="*/ 1138 h 1728"/>
                            <a:gd name="T104" fmla="*/ 95 w 1791"/>
                            <a:gd name="T105" fmla="*/ 1240 h 1728"/>
                            <a:gd name="T106" fmla="*/ 135 w 1791"/>
                            <a:gd name="T107" fmla="*/ 1319 h 1728"/>
                            <a:gd name="T108" fmla="*/ 176 w 1791"/>
                            <a:gd name="T109" fmla="*/ 1379 h 1728"/>
                            <a:gd name="T110" fmla="*/ 217 w 1791"/>
                            <a:gd name="T111" fmla="*/ 1420 h 1728"/>
                            <a:gd name="T112" fmla="*/ 256 w 1791"/>
                            <a:gd name="T113" fmla="*/ 1448 h 1728"/>
                            <a:gd name="T114" fmla="*/ 289 w 1791"/>
                            <a:gd name="T115" fmla="*/ 1463 h 1728"/>
                            <a:gd name="T116" fmla="*/ 329 w 1791"/>
                            <a:gd name="T117" fmla="*/ 1473 h 17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1791" h="1728">
                              <a:moveTo>
                                <a:pt x="341" y="1473"/>
                              </a:moveTo>
                              <a:lnTo>
                                <a:pt x="352" y="1477"/>
                              </a:lnTo>
                              <a:lnTo>
                                <a:pt x="384" y="1487"/>
                              </a:lnTo>
                              <a:lnTo>
                                <a:pt x="434" y="1500"/>
                              </a:lnTo>
                              <a:lnTo>
                                <a:pt x="499" y="1515"/>
                              </a:lnTo>
                              <a:lnTo>
                                <a:pt x="537" y="1524"/>
                              </a:lnTo>
                              <a:lnTo>
                                <a:pt x="577" y="1531"/>
                              </a:lnTo>
                              <a:lnTo>
                                <a:pt x="619" y="1539"/>
                              </a:lnTo>
                              <a:lnTo>
                                <a:pt x="664" y="1545"/>
                              </a:lnTo>
                              <a:lnTo>
                                <a:pt x="709" y="1551"/>
                              </a:lnTo>
                              <a:lnTo>
                                <a:pt x="756" y="1554"/>
                              </a:lnTo>
                              <a:lnTo>
                                <a:pt x="802" y="1558"/>
                              </a:lnTo>
                              <a:lnTo>
                                <a:pt x="850" y="1559"/>
                              </a:lnTo>
                              <a:lnTo>
                                <a:pt x="850" y="1614"/>
                              </a:lnTo>
                              <a:lnTo>
                                <a:pt x="850" y="1656"/>
                              </a:lnTo>
                              <a:lnTo>
                                <a:pt x="850" y="1686"/>
                              </a:lnTo>
                              <a:lnTo>
                                <a:pt x="850" y="1707"/>
                              </a:lnTo>
                              <a:lnTo>
                                <a:pt x="850" y="1720"/>
                              </a:lnTo>
                              <a:lnTo>
                                <a:pt x="850" y="1725"/>
                              </a:lnTo>
                              <a:lnTo>
                                <a:pt x="850" y="1728"/>
                              </a:lnTo>
                              <a:lnTo>
                                <a:pt x="850" y="1728"/>
                              </a:lnTo>
                              <a:lnTo>
                                <a:pt x="857" y="1726"/>
                              </a:lnTo>
                              <a:lnTo>
                                <a:pt x="874" y="1719"/>
                              </a:lnTo>
                              <a:lnTo>
                                <a:pt x="901" y="1706"/>
                              </a:lnTo>
                              <a:lnTo>
                                <a:pt x="935" y="1690"/>
                              </a:lnTo>
                              <a:lnTo>
                                <a:pt x="974" y="1669"/>
                              </a:lnTo>
                              <a:lnTo>
                                <a:pt x="1018" y="1644"/>
                              </a:lnTo>
                              <a:lnTo>
                                <a:pt x="1040" y="1631"/>
                              </a:lnTo>
                              <a:lnTo>
                                <a:pt x="1062" y="1618"/>
                              </a:lnTo>
                              <a:lnTo>
                                <a:pt x="1084" y="1602"/>
                              </a:lnTo>
                              <a:lnTo>
                                <a:pt x="1105" y="1586"/>
                              </a:lnTo>
                              <a:lnTo>
                                <a:pt x="1132" y="1568"/>
                              </a:lnTo>
                              <a:lnTo>
                                <a:pt x="1156" y="1549"/>
                              </a:lnTo>
                              <a:lnTo>
                                <a:pt x="1181" y="1529"/>
                              </a:lnTo>
                              <a:lnTo>
                                <a:pt x="1203" y="1509"/>
                              </a:lnTo>
                              <a:lnTo>
                                <a:pt x="1225" y="1489"/>
                              </a:lnTo>
                              <a:lnTo>
                                <a:pt x="1246" y="1469"/>
                              </a:lnTo>
                              <a:lnTo>
                                <a:pt x="1266" y="1448"/>
                              </a:lnTo>
                              <a:lnTo>
                                <a:pt x="1285" y="1427"/>
                              </a:lnTo>
                              <a:lnTo>
                                <a:pt x="1303" y="1406"/>
                              </a:lnTo>
                              <a:lnTo>
                                <a:pt x="1320" y="1383"/>
                              </a:lnTo>
                              <a:lnTo>
                                <a:pt x="1336" y="1361"/>
                              </a:lnTo>
                              <a:lnTo>
                                <a:pt x="1351" y="1340"/>
                              </a:lnTo>
                              <a:lnTo>
                                <a:pt x="1365" y="1318"/>
                              </a:lnTo>
                              <a:lnTo>
                                <a:pt x="1378" y="1296"/>
                              </a:lnTo>
                              <a:lnTo>
                                <a:pt x="1392" y="1272"/>
                              </a:lnTo>
                              <a:lnTo>
                                <a:pt x="1403" y="1250"/>
                              </a:lnTo>
                              <a:lnTo>
                                <a:pt x="1414" y="1228"/>
                              </a:lnTo>
                              <a:lnTo>
                                <a:pt x="1424" y="1205"/>
                              </a:lnTo>
                              <a:lnTo>
                                <a:pt x="1433" y="1183"/>
                              </a:lnTo>
                              <a:lnTo>
                                <a:pt x="1442" y="1159"/>
                              </a:lnTo>
                              <a:lnTo>
                                <a:pt x="1449" y="1137"/>
                              </a:lnTo>
                              <a:lnTo>
                                <a:pt x="1456" y="1114"/>
                              </a:lnTo>
                              <a:lnTo>
                                <a:pt x="1463" y="1092"/>
                              </a:lnTo>
                              <a:lnTo>
                                <a:pt x="1468" y="1068"/>
                              </a:lnTo>
                              <a:lnTo>
                                <a:pt x="1473" y="1046"/>
                              </a:lnTo>
                              <a:lnTo>
                                <a:pt x="1477" y="1024"/>
                              </a:lnTo>
                              <a:lnTo>
                                <a:pt x="1480" y="1002"/>
                              </a:lnTo>
                              <a:lnTo>
                                <a:pt x="1483" y="979"/>
                              </a:lnTo>
                              <a:lnTo>
                                <a:pt x="1485" y="957"/>
                              </a:lnTo>
                              <a:lnTo>
                                <a:pt x="1487" y="935"/>
                              </a:lnTo>
                              <a:lnTo>
                                <a:pt x="1488" y="914"/>
                              </a:lnTo>
                              <a:lnTo>
                                <a:pt x="1488" y="893"/>
                              </a:lnTo>
                              <a:lnTo>
                                <a:pt x="1562" y="897"/>
                              </a:lnTo>
                              <a:lnTo>
                                <a:pt x="1623" y="901"/>
                              </a:lnTo>
                              <a:lnTo>
                                <a:pt x="1671" y="903"/>
                              </a:lnTo>
                              <a:lnTo>
                                <a:pt x="1711" y="905"/>
                              </a:lnTo>
                              <a:lnTo>
                                <a:pt x="1741" y="906"/>
                              </a:lnTo>
                              <a:lnTo>
                                <a:pt x="1764" y="906"/>
                              </a:lnTo>
                              <a:lnTo>
                                <a:pt x="1778" y="906"/>
                              </a:lnTo>
                              <a:lnTo>
                                <a:pt x="1786" y="906"/>
                              </a:lnTo>
                              <a:lnTo>
                                <a:pt x="1788" y="893"/>
                              </a:lnTo>
                              <a:lnTo>
                                <a:pt x="1789" y="881"/>
                              </a:lnTo>
                              <a:lnTo>
                                <a:pt x="1790" y="867"/>
                              </a:lnTo>
                              <a:lnTo>
                                <a:pt x="1791" y="854"/>
                              </a:lnTo>
                              <a:lnTo>
                                <a:pt x="1790" y="827"/>
                              </a:lnTo>
                              <a:lnTo>
                                <a:pt x="1787" y="802"/>
                              </a:lnTo>
                              <a:lnTo>
                                <a:pt x="1782" y="777"/>
                              </a:lnTo>
                              <a:lnTo>
                                <a:pt x="1776" y="753"/>
                              </a:lnTo>
                              <a:lnTo>
                                <a:pt x="1767" y="730"/>
                              </a:lnTo>
                              <a:lnTo>
                                <a:pt x="1757" y="709"/>
                              </a:lnTo>
                              <a:lnTo>
                                <a:pt x="1741" y="661"/>
                              </a:lnTo>
                              <a:lnTo>
                                <a:pt x="1724" y="617"/>
                              </a:lnTo>
                              <a:lnTo>
                                <a:pt x="1705" y="572"/>
                              </a:lnTo>
                              <a:lnTo>
                                <a:pt x="1686" y="531"/>
                              </a:lnTo>
                              <a:lnTo>
                                <a:pt x="1666" y="491"/>
                              </a:lnTo>
                              <a:lnTo>
                                <a:pt x="1645" y="452"/>
                              </a:lnTo>
                              <a:lnTo>
                                <a:pt x="1624" y="416"/>
                              </a:lnTo>
                              <a:lnTo>
                                <a:pt x="1601" y="380"/>
                              </a:lnTo>
                              <a:lnTo>
                                <a:pt x="1578" y="347"/>
                              </a:lnTo>
                              <a:lnTo>
                                <a:pt x="1554" y="315"/>
                              </a:lnTo>
                              <a:lnTo>
                                <a:pt x="1529" y="285"/>
                              </a:lnTo>
                              <a:lnTo>
                                <a:pt x="1505" y="256"/>
                              </a:lnTo>
                              <a:lnTo>
                                <a:pt x="1479" y="229"/>
                              </a:lnTo>
                              <a:lnTo>
                                <a:pt x="1453" y="204"/>
                              </a:lnTo>
                              <a:lnTo>
                                <a:pt x="1426" y="180"/>
                              </a:lnTo>
                              <a:lnTo>
                                <a:pt x="1399" y="157"/>
                              </a:lnTo>
                              <a:lnTo>
                                <a:pt x="1372" y="137"/>
                              </a:lnTo>
                              <a:lnTo>
                                <a:pt x="1344" y="117"/>
                              </a:lnTo>
                              <a:lnTo>
                                <a:pt x="1316" y="99"/>
                              </a:lnTo>
                              <a:lnTo>
                                <a:pt x="1287" y="84"/>
                              </a:lnTo>
                              <a:lnTo>
                                <a:pt x="1258" y="68"/>
                              </a:lnTo>
                              <a:lnTo>
                                <a:pt x="1230" y="55"/>
                              </a:lnTo>
                              <a:lnTo>
                                <a:pt x="1201" y="44"/>
                              </a:lnTo>
                              <a:lnTo>
                                <a:pt x="1172" y="33"/>
                              </a:lnTo>
                              <a:lnTo>
                                <a:pt x="1142" y="24"/>
                              </a:lnTo>
                              <a:lnTo>
                                <a:pt x="1112" y="16"/>
                              </a:lnTo>
                              <a:lnTo>
                                <a:pt x="1083" y="11"/>
                              </a:lnTo>
                              <a:lnTo>
                                <a:pt x="1053" y="5"/>
                              </a:lnTo>
                              <a:lnTo>
                                <a:pt x="1023" y="2"/>
                              </a:lnTo>
                              <a:lnTo>
                                <a:pt x="994" y="0"/>
                              </a:lnTo>
                              <a:lnTo>
                                <a:pt x="964" y="0"/>
                              </a:lnTo>
                              <a:lnTo>
                                <a:pt x="935" y="0"/>
                              </a:lnTo>
                              <a:lnTo>
                                <a:pt x="934" y="14"/>
                              </a:lnTo>
                              <a:lnTo>
                                <a:pt x="933" y="35"/>
                              </a:lnTo>
                              <a:lnTo>
                                <a:pt x="931" y="62"/>
                              </a:lnTo>
                              <a:lnTo>
                                <a:pt x="929" y="96"/>
                              </a:lnTo>
                              <a:lnTo>
                                <a:pt x="925" y="136"/>
                              </a:lnTo>
                              <a:lnTo>
                                <a:pt x="923" y="184"/>
                              </a:lnTo>
                              <a:lnTo>
                                <a:pt x="922" y="237"/>
                              </a:lnTo>
                              <a:lnTo>
                                <a:pt x="921" y="297"/>
                              </a:lnTo>
                              <a:lnTo>
                                <a:pt x="896" y="327"/>
                              </a:lnTo>
                              <a:lnTo>
                                <a:pt x="871" y="358"/>
                              </a:lnTo>
                              <a:lnTo>
                                <a:pt x="849" y="389"/>
                              </a:lnTo>
                              <a:lnTo>
                                <a:pt x="828" y="421"/>
                              </a:lnTo>
                              <a:lnTo>
                                <a:pt x="809" y="455"/>
                              </a:lnTo>
                              <a:lnTo>
                                <a:pt x="791" y="488"/>
                              </a:lnTo>
                              <a:lnTo>
                                <a:pt x="775" y="522"/>
                              </a:lnTo>
                              <a:lnTo>
                                <a:pt x="760" y="556"/>
                              </a:lnTo>
                              <a:lnTo>
                                <a:pt x="747" y="591"/>
                              </a:lnTo>
                              <a:lnTo>
                                <a:pt x="735" y="625"/>
                              </a:lnTo>
                              <a:lnTo>
                                <a:pt x="725" y="661"/>
                              </a:lnTo>
                              <a:lnTo>
                                <a:pt x="716" y="696"/>
                              </a:lnTo>
                              <a:lnTo>
                                <a:pt x="708" y="731"/>
                              </a:lnTo>
                              <a:lnTo>
                                <a:pt x="702" y="766"/>
                              </a:lnTo>
                              <a:lnTo>
                                <a:pt x="698" y="801"/>
                              </a:lnTo>
                              <a:lnTo>
                                <a:pt x="695" y="836"/>
                              </a:lnTo>
                              <a:lnTo>
                                <a:pt x="469" y="822"/>
                              </a:lnTo>
                              <a:lnTo>
                                <a:pt x="299" y="811"/>
                              </a:lnTo>
                              <a:lnTo>
                                <a:pt x="176" y="804"/>
                              </a:lnTo>
                              <a:lnTo>
                                <a:pt x="92" y="799"/>
                              </a:lnTo>
                              <a:lnTo>
                                <a:pt x="41" y="795"/>
                              </a:lnTo>
                              <a:lnTo>
                                <a:pt x="13" y="794"/>
                              </a:lnTo>
                              <a:lnTo>
                                <a:pt x="2" y="793"/>
                              </a:lnTo>
                              <a:lnTo>
                                <a:pt x="0" y="793"/>
                              </a:lnTo>
                              <a:lnTo>
                                <a:pt x="2" y="805"/>
                              </a:lnTo>
                              <a:lnTo>
                                <a:pt x="8" y="834"/>
                              </a:lnTo>
                              <a:lnTo>
                                <a:pt x="10" y="852"/>
                              </a:lnTo>
                              <a:lnTo>
                                <a:pt x="12" y="871"/>
                              </a:lnTo>
                              <a:lnTo>
                                <a:pt x="13" y="890"/>
                              </a:lnTo>
                              <a:lnTo>
                                <a:pt x="14" y="906"/>
                              </a:lnTo>
                              <a:lnTo>
                                <a:pt x="22" y="959"/>
                              </a:lnTo>
                              <a:lnTo>
                                <a:pt x="30" y="1008"/>
                              </a:lnTo>
                              <a:lnTo>
                                <a:pt x="39" y="1055"/>
                              </a:lnTo>
                              <a:lnTo>
                                <a:pt x="49" y="1098"/>
                              </a:lnTo>
                              <a:lnTo>
                                <a:pt x="60" y="1138"/>
                              </a:lnTo>
                              <a:lnTo>
                                <a:pt x="71" y="1175"/>
                              </a:lnTo>
                              <a:lnTo>
                                <a:pt x="83" y="1209"/>
                              </a:lnTo>
                              <a:lnTo>
                                <a:pt x="95" y="1240"/>
                              </a:lnTo>
                              <a:lnTo>
                                <a:pt x="107" y="1269"/>
                              </a:lnTo>
                              <a:lnTo>
                                <a:pt x="121" y="1296"/>
                              </a:lnTo>
                              <a:lnTo>
                                <a:pt x="135" y="1319"/>
                              </a:lnTo>
                              <a:lnTo>
                                <a:pt x="148" y="1341"/>
                              </a:lnTo>
                              <a:lnTo>
                                <a:pt x="162" y="1361"/>
                              </a:lnTo>
                              <a:lnTo>
                                <a:pt x="176" y="1379"/>
                              </a:lnTo>
                              <a:lnTo>
                                <a:pt x="190" y="1394"/>
                              </a:lnTo>
                              <a:lnTo>
                                <a:pt x="204" y="1408"/>
                              </a:lnTo>
                              <a:lnTo>
                                <a:pt x="217" y="1420"/>
                              </a:lnTo>
                              <a:lnTo>
                                <a:pt x="231" y="1430"/>
                              </a:lnTo>
                              <a:lnTo>
                                <a:pt x="243" y="1440"/>
                              </a:lnTo>
                              <a:lnTo>
                                <a:pt x="256" y="1448"/>
                              </a:lnTo>
                              <a:lnTo>
                                <a:pt x="267" y="1453"/>
                              </a:lnTo>
                              <a:lnTo>
                                <a:pt x="278" y="1459"/>
                              </a:lnTo>
                              <a:lnTo>
                                <a:pt x="289" y="1463"/>
                              </a:lnTo>
                              <a:lnTo>
                                <a:pt x="299" y="1467"/>
                              </a:lnTo>
                              <a:lnTo>
                                <a:pt x="316" y="1471"/>
                              </a:lnTo>
                              <a:lnTo>
                                <a:pt x="329" y="1473"/>
                              </a:lnTo>
                              <a:lnTo>
                                <a:pt x="337" y="1473"/>
                              </a:lnTo>
                              <a:lnTo>
                                <a:pt x="341" y="147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4" name="Freeform 14" descr="Petals"/>
                      <wps:cNvSpPr>
                        <a:spLocks/>
                      </wps:cNvSpPr>
                      <wps:spPr bwMode="auto">
                        <a:xfrm rot="1343236">
                          <a:off x="3781425" y="323850"/>
                          <a:ext cx="511050" cy="762011"/>
                        </a:xfrm>
                        <a:custGeom>
                          <a:avLst/>
                          <a:gdLst>
                            <a:gd name="T0" fmla="*/ 2187 w 2359"/>
                            <a:gd name="T1" fmla="*/ 1315 h 3528"/>
                            <a:gd name="T2" fmla="*/ 2182 w 2359"/>
                            <a:gd name="T3" fmla="*/ 1005 h 3528"/>
                            <a:gd name="T4" fmla="*/ 2349 w 2359"/>
                            <a:gd name="T5" fmla="*/ 935 h 3528"/>
                            <a:gd name="T6" fmla="*/ 2326 w 2359"/>
                            <a:gd name="T7" fmla="*/ 876 h 3528"/>
                            <a:gd name="T8" fmla="*/ 2214 w 2359"/>
                            <a:gd name="T9" fmla="*/ 720 h 3528"/>
                            <a:gd name="T10" fmla="*/ 2070 w 2359"/>
                            <a:gd name="T11" fmla="*/ 577 h 3528"/>
                            <a:gd name="T12" fmla="*/ 1911 w 2359"/>
                            <a:gd name="T13" fmla="*/ 461 h 3528"/>
                            <a:gd name="T14" fmla="*/ 1748 w 2359"/>
                            <a:gd name="T15" fmla="*/ 382 h 3528"/>
                            <a:gd name="T16" fmla="*/ 1581 w 2359"/>
                            <a:gd name="T17" fmla="*/ 336 h 3528"/>
                            <a:gd name="T18" fmla="*/ 1417 w 2359"/>
                            <a:gd name="T19" fmla="*/ 321 h 3528"/>
                            <a:gd name="T20" fmla="*/ 1277 w 2359"/>
                            <a:gd name="T21" fmla="*/ 247 h 3528"/>
                            <a:gd name="T22" fmla="*/ 1255 w 2359"/>
                            <a:gd name="T23" fmla="*/ 9 h 3528"/>
                            <a:gd name="T24" fmla="*/ 1107 w 2359"/>
                            <a:gd name="T25" fmla="*/ 20 h 3528"/>
                            <a:gd name="T26" fmla="*/ 977 w 2359"/>
                            <a:gd name="T27" fmla="*/ 83 h 3528"/>
                            <a:gd name="T28" fmla="*/ 723 w 2359"/>
                            <a:gd name="T29" fmla="*/ 261 h 3528"/>
                            <a:gd name="T30" fmla="*/ 540 w 2359"/>
                            <a:gd name="T31" fmla="*/ 458 h 3528"/>
                            <a:gd name="T32" fmla="*/ 421 w 2359"/>
                            <a:gd name="T33" fmla="*/ 670 h 3528"/>
                            <a:gd name="T34" fmla="*/ 367 w 2359"/>
                            <a:gd name="T35" fmla="*/ 886 h 3528"/>
                            <a:gd name="T36" fmla="*/ 369 w 2359"/>
                            <a:gd name="T37" fmla="*/ 1099 h 3528"/>
                            <a:gd name="T38" fmla="*/ 528 w 2359"/>
                            <a:gd name="T39" fmla="*/ 1116 h 3528"/>
                            <a:gd name="T40" fmla="*/ 772 w 2359"/>
                            <a:gd name="T41" fmla="*/ 1129 h 3528"/>
                            <a:gd name="T42" fmla="*/ 994 w 2359"/>
                            <a:gd name="T43" fmla="*/ 1223 h 3528"/>
                            <a:gd name="T44" fmla="*/ 1245 w 2359"/>
                            <a:gd name="T45" fmla="*/ 1263 h 3528"/>
                            <a:gd name="T46" fmla="*/ 1387 w 2359"/>
                            <a:gd name="T47" fmla="*/ 1477 h 3528"/>
                            <a:gd name="T48" fmla="*/ 1382 w 2359"/>
                            <a:gd name="T49" fmla="*/ 1736 h 3528"/>
                            <a:gd name="T50" fmla="*/ 1188 w 2359"/>
                            <a:gd name="T51" fmla="*/ 1712 h 3528"/>
                            <a:gd name="T52" fmla="*/ 1002 w 2359"/>
                            <a:gd name="T53" fmla="*/ 1724 h 3528"/>
                            <a:gd name="T54" fmla="*/ 873 w 2359"/>
                            <a:gd name="T55" fmla="*/ 1528 h 3528"/>
                            <a:gd name="T56" fmla="*/ 812 w 2359"/>
                            <a:gd name="T57" fmla="*/ 1394 h 3528"/>
                            <a:gd name="T58" fmla="*/ 643 w 2359"/>
                            <a:gd name="T59" fmla="*/ 1458 h 3528"/>
                            <a:gd name="T60" fmla="*/ 387 w 2359"/>
                            <a:gd name="T61" fmla="*/ 1652 h 3528"/>
                            <a:gd name="T62" fmla="*/ 186 w 2359"/>
                            <a:gd name="T63" fmla="*/ 1880 h 3528"/>
                            <a:gd name="T64" fmla="*/ 60 w 2359"/>
                            <a:gd name="T65" fmla="*/ 2115 h 3528"/>
                            <a:gd name="T66" fmla="*/ 4 w 2359"/>
                            <a:gd name="T67" fmla="*/ 2348 h 3528"/>
                            <a:gd name="T68" fmla="*/ 11 w 2359"/>
                            <a:gd name="T69" fmla="*/ 2571 h 3528"/>
                            <a:gd name="T70" fmla="*/ 107 w 2359"/>
                            <a:gd name="T71" fmla="*/ 2667 h 3528"/>
                            <a:gd name="T72" fmla="*/ 411 w 2359"/>
                            <a:gd name="T73" fmla="*/ 2618 h 3528"/>
                            <a:gd name="T74" fmla="*/ 543 w 2359"/>
                            <a:gd name="T75" fmla="*/ 2673 h 3528"/>
                            <a:gd name="T76" fmla="*/ 703 w 2359"/>
                            <a:gd name="T77" fmla="*/ 2709 h 3528"/>
                            <a:gd name="T78" fmla="*/ 973 w 2359"/>
                            <a:gd name="T79" fmla="*/ 2718 h 3528"/>
                            <a:gd name="T80" fmla="*/ 1177 w 2359"/>
                            <a:gd name="T81" fmla="*/ 3082 h 3528"/>
                            <a:gd name="T82" fmla="*/ 1254 w 2359"/>
                            <a:gd name="T83" fmla="*/ 3454 h 3528"/>
                            <a:gd name="T84" fmla="*/ 1268 w 2359"/>
                            <a:gd name="T85" fmla="*/ 3527 h 3528"/>
                            <a:gd name="T86" fmla="*/ 1456 w 2359"/>
                            <a:gd name="T87" fmla="*/ 3461 h 3528"/>
                            <a:gd name="T88" fmla="*/ 1732 w 2359"/>
                            <a:gd name="T89" fmla="*/ 3314 h 3528"/>
                            <a:gd name="T90" fmla="*/ 1887 w 2359"/>
                            <a:gd name="T91" fmla="*/ 3170 h 3528"/>
                            <a:gd name="T92" fmla="*/ 1953 w 2359"/>
                            <a:gd name="T93" fmla="*/ 3048 h 3528"/>
                            <a:gd name="T94" fmla="*/ 1968 w 2359"/>
                            <a:gd name="T95" fmla="*/ 2948 h 3528"/>
                            <a:gd name="T96" fmla="*/ 1966 w 2359"/>
                            <a:gd name="T97" fmla="*/ 2836 h 3528"/>
                            <a:gd name="T98" fmla="*/ 1956 w 2359"/>
                            <a:gd name="T99" fmla="*/ 2578 h 3528"/>
                            <a:gd name="T100" fmla="*/ 1913 w 2359"/>
                            <a:gd name="T101" fmla="*/ 2324 h 3528"/>
                            <a:gd name="T102" fmla="*/ 2094 w 2359"/>
                            <a:gd name="T103" fmla="*/ 2255 h 3528"/>
                            <a:gd name="T104" fmla="*/ 2064 w 2359"/>
                            <a:gd name="T105" fmla="*/ 2196 h 3528"/>
                            <a:gd name="T106" fmla="*/ 1931 w 2359"/>
                            <a:gd name="T107" fmla="*/ 2043 h 3528"/>
                            <a:gd name="T108" fmla="*/ 1820 w 2359"/>
                            <a:gd name="T109" fmla="*/ 1946 h 3528"/>
                            <a:gd name="T110" fmla="*/ 1964 w 2359"/>
                            <a:gd name="T111" fmla="*/ 1853 h 3528"/>
                            <a:gd name="T112" fmla="*/ 2080 w 2359"/>
                            <a:gd name="T113" fmla="*/ 1751 h 3528"/>
                            <a:gd name="T114" fmla="*/ 2140 w 2359"/>
                            <a:gd name="T115" fmla="*/ 1660 h 3528"/>
                            <a:gd name="T116" fmla="*/ 2162 w 2359"/>
                            <a:gd name="T117" fmla="*/ 1554 h 3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2359" h="3528">
                              <a:moveTo>
                                <a:pt x="2161" y="1545"/>
                              </a:moveTo>
                              <a:lnTo>
                                <a:pt x="2163" y="1530"/>
                              </a:lnTo>
                              <a:lnTo>
                                <a:pt x="2170" y="1493"/>
                              </a:lnTo>
                              <a:lnTo>
                                <a:pt x="2176" y="1435"/>
                              </a:lnTo>
                              <a:lnTo>
                                <a:pt x="2184" y="1358"/>
                              </a:lnTo>
                              <a:lnTo>
                                <a:pt x="2187" y="1315"/>
                              </a:lnTo>
                              <a:lnTo>
                                <a:pt x="2190" y="1268"/>
                              </a:lnTo>
                              <a:lnTo>
                                <a:pt x="2191" y="1220"/>
                              </a:lnTo>
                              <a:lnTo>
                                <a:pt x="2191" y="1167"/>
                              </a:lnTo>
                              <a:lnTo>
                                <a:pt x="2190" y="1114"/>
                              </a:lnTo>
                              <a:lnTo>
                                <a:pt x="2186" y="1060"/>
                              </a:lnTo>
                              <a:lnTo>
                                <a:pt x="2182" y="1005"/>
                              </a:lnTo>
                              <a:lnTo>
                                <a:pt x="2175" y="949"/>
                              </a:lnTo>
                              <a:lnTo>
                                <a:pt x="2236" y="944"/>
                              </a:lnTo>
                              <a:lnTo>
                                <a:pt x="2282" y="941"/>
                              </a:lnTo>
                              <a:lnTo>
                                <a:pt x="2314" y="939"/>
                              </a:lnTo>
                              <a:lnTo>
                                <a:pt x="2336" y="937"/>
                              </a:lnTo>
                              <a:lnTo>
                                <a:pt x="2349" y="935"/>
                              </a:lnTo>
                              <a:lnTo>
                                <a:pt x="2356" y="935"/>
                              </a:lnTo>
                              <a:lnTo>
                                <a:pt x="2359" y="935"/>
                              </a:lnTo>
                              <a:lnTo>
                                <a:pt x="2359" y="935"/>
                              </a:lnTo>
                              <a:lnTo>
                                <a:pt x="2355" y="928"/>
                              </a:lnTo>
                              <a:lnTo>
                                <a:pt x="2344" y="907"/>
                              </a:lnTo>
                              <a:lnTo>
                                <a:pt x="2326" y="876"/>
                              </a:lnTo>
                              <a:lnTo>
                                <a:pt x="2301" y="836"/>
                              </a:lnTo>
                              <a:lnTo>
                                <a:pt x="2286" y="815"/>
                              </a:lnTo>
                              <a:lnTo>
                                <a:pt x="2270" y="791"/>
                              </a:lnTo>
                              <a:lnTo>
                                <a:pt x="2253" y="768"/>
                              </a:lnTo>
                              <a:lnTo>
                                <a:pt x="2234" y="743"/>
                              </a:lnTo>
                              <a:lnTo>
                                <a:pt x="2214" y="720"/>
                              </a:lnTo>
                              <a:lnTo>
                                <a:pt x="2193" y="697"/>
                              </a:lnTo>
                              <a:lnTo>
                                <a:pt x="2170" y="674"/>
                              </a:lnTo>
                              <a:lnTo>
                                <a:pt x="2146" y="651"/>
                              </a:lnTo>
                              <a:lnTo>
                                <a:pt x="2122" y="626"/>
                              </a:lnTo>
                              <a:lnTo>
                                <a:pt x="2095" y="601"/>
                              </a:lnTo>
                              <a:lnTo>
                                <a:pt x="2070" y="577"/>
                              </a:lnTo>
                              <a:lnTo>
                                <a:pt x="2044" y="555"/>
                              </a:lnTo>
                              <a:lnTo>
                                <a:pt x="2018" y="534"/>
                              </a:lnTo>
                              <a:lnTo>
                                <a:pt x="1991" y="514"/>
                              </a:lnTo>
                              <a:lnTo>
                                <a:pt x="1964" y="495"/>
                              </a:lnTo>
                              <a:lnTo>
                                <a:pt x="1938" y="477"/>
                              </a:lnTo>
                              <a:lnTo>
                                <a:pt x="1911" y="461"/>
                              </a:lnTo>
                              <a:lnTo>
                                <a:pt x="1884" y="445"/>
                              </a:lnTo>
                              <a:lnTo>
                                <a:pt x="1857" y="431"/>
                              </a:lnTo>
                              <a:lnTo>
                                <a:pt x="1830" y="416"/>
                              </a:lnTo>
                              <a:lnTo>
                                <a:pt x="1802" y="404"/>
                              </a:lnTo>
                              <a:lnTo>
                                <a:pt x="1774" y="393"/>
                              </a:lnTo>
                              <a:lnTo>
                                <a:pt x="1748" y="382"/>
                              </a:lnTo>
                              <a:lnTo>
                                <a:pt x="1720" y="372"/>
                              </a:lnTo>
                              <a:lnTo>
                                <a:pt x="1692" y="363"/>
                              </a:lnTo>
                              <a:lnTo>
                                <a:pt x="1665" y="355"/>
                              </a:lnTo>
                              <a:lnTo>
                                <a:pt x="1637" y="348"/>
                              </a:lnTo>
                              <a:lnTo>
                                <a:pt x="1609" y="342"/>
                              </a:lnTo>
                              <a:lnTo>
                                <a:pt x="1581" y="336"/>
                              </a:lnTo>
                              <a:lnTo>
                                <a:pt x="1555" y="332"/>
                              </a:lnTo>
                              <a:lnTo>
                                <a:pt x="1527" y="328"/>
                              </a:lnTo>
                              <a:lnTo>
                                <a:pt x="1499" y="325"/>
                              </a:lnTo>
                              <a:lnTo>
                                <a:pt x="1471" y="323"/>
                              </a:lnTo>
                              <a:lnTo>
                                <a:pt x="1444" y="321"/>
                              </a:lnTo>
                              <a:lnTo>
                                <a:pt x="1417" y="321"/>
                              </a:lnTo>
                              <a:lnTo>
                                <a:pt x="1389" y="320"/>
                              </a:lnTo>
                              <a:lnTo>
                                <a:pt x="1363" y="321"/>
                              </a:lnTo>
                              <a:lnTo>
                                <a:pt x="1336" y="322"/>
                              </a:lnTo>
                              <a:lnTo>
                                <a:pt x="1309" y="324"/>
                              </a:lnTo>
                              <a:lnTo>
                                <a:pt x="1283" y="326"/>
                              </a:lnTo>
                              <a:lnTo>
                                <a:pt x="1277" y="247"/>
                              </a:lnTo>
                              <a:lnTo>
                                <a:pt x="1272" y="181"/>
                              </a:lnTo>
                              <a:lnTo>
                                <a:pt x="1267" y="127"/>
                              </a:lnTo>
                              <a:lnTo>
                                <a:pt x="1263" y="83"/>
                              </a:lnTo>
                              <a:lnTo>
                                <a:pt x="1259" y="50"/>
                              </a:lnTo>
                              <a:lnTo>
                                <a:pt x="1256" y="26"/>
                              </a:lnTo>
                              <a:lnTo>
                                <a:pt x="1255" y="9"/>
                              </a:lnTo>
                              <a:lnTo>
                                <a:pt x="1254" y="0"/>
                              </a:lnTo>
                              <a:lnTo>
                                <a:pt x="1223" y="1"/>
                              </a:lnTo>
                              <a:lnTo>
                                <a:pt x="1193" y="3"/>
                              </a:lnTo>
                              <a:lnTo>
                                <a:pt x="1164" y="7"/>
                              </a:lnTo>
                              <a:lnTo>
                                <a:pt x="1135" y="12"/>
                              </a:lnTo>
                              <a:lnTo>
                                <a:pt x="1107" y="20"/>
                              </a:lnTo>
                              <a:lnTo>
                                <a:pt x="1081" y="30"/>
                              </a:lnTo>
                              <a:lnTo>
                                <a:pt x="1067" y="36"/>
                              </a:lnTo>
                              <a:lnTo>
                                <a:pt x="1054" y="42"/>
                              </a:lnTo>
                              <a:lnTo>
                                <a:pt x="1041" y="49"/>
                              </a:lnTo>
                              <a:lnTo>
                                <a:pt x="1027" y="57"/>
                              </a:lnTo>
                              <a:lnTo>
                                <a:pt x="977" y="83"/>
                              </a:lnTo>
                              <a:lnTo>
                                <a:pt x="931" y="111"/>
                              </a:lnTo>
                              <a:lnTo>
                                <a:pt x="885" y="140"/>
                              </a:lnTo>
                              <a:lnTo>
                                <a:pt x="842" y="169"/>
                              </a:lnTo>
                              <a:lnTo>
                                <a:pt x="800" y="199"/>
                              </a:lnTo>
                              <a:lnTo>
                                <a:pt x="761" y="230"/>
                              </a:lnTo>
                              <a:lnTo>
                                <a:pt x="723" y="261"/>
                              </a:lnTo>
                              <a:lnTo>
                                <a:pt x="688" y="293"/>
                              </a:lnTo>
                              <a:lnTo>
                                <a:pt x="654" y="325"/>
                              </a:lnTo>
                              <a:lnTo>
                                <a:pt x="623" y="357"/>
                              </a:lnTo>
                              <a:lnTo>
                                <a:pt x="593" y="391"/>
                              </a:lnTo>
                              <a:lnTo>
                                <a:pt x="566" y="425"/>
                              </a:lnTo>
                              <a:lnTo>
                                <a:pt x="540" y="458"/>
                              </a:lnTo>
                              <a:lnTo>
                                <a:pt x="516" y="494"/>
                              </a:lnTo>
                              <a:lnTo>
                                <a:pt x="494" y="528"/>
                              </a:lnTo>
                              <a:lnTo>
                                <a:pt x="472" y="563"/>
                              </a:lnTo>
                              <a:lnTo>
                                <a:pt x="454" y="598"/>
                              </a:lnTo>
                              <a:lnTo>
                                <a:pt x="437" y="634"/>
                              </a:lnTo>
                              <a:lnTo>
                                <a:pt x="421" y="670"/>
                              </a:lnTo>
                              <a:lnTo>
                                <a:pt x="408" y="706"/>
                              </a:lnTo>
                              <a:lnTo>
                                <a:pt x="397" y="741"/>
                              </a:lnTo>
                              <a:lnTo>
                                <a:pt x="387" y="778"/>
                              </a:lnTo>
                              <a:lnTo>
                                <a:pt x="378" y="813"/>
                              </a:lnTo>
                              <a:lnTo>
                                <a:pt x="371" y="850"/>
                              </a:lnTo>
                              <a:lnTo>
                                <a:pt x="367" y="886"/>
                              </a:lnTo>
                              <a:lnTo>
                                <a:pt x="363" y="921"/>
                              </a:lnTo>
                              <a:lnTo>
                                <a:pt x="361" y="958"/>
                              </a:lnTo>
                              <a:lnTo>
                                <a:pt x="361" y="993"/>
                              </a:lnTo>
                              <a:lnTo>
                                <a:pt x="363" y="1029"/>
                              </a:lnTo>
                              <a:lnTo>
                                <a:pt x="365" y="1064"/>
                              </a:lnTo>
                              <a:lnTo>
                                <a:pt x="369" y="1099"/>
                              </a:lnTo>
                              <a:lnTo>
                                <a:pt x="376" y="1133"/>
                              </a:lnTo>
                              <a:lnTo>
                                <a:pt x="390" y="1133"/>
                              </a:lnTo>
                              <a:lnTo>
                                <a:pt x="412" y="1131"/>
                              </a:lnTo>
                              <a:lnTo>
                                <a:pt x="444" y="1127"/>
                              </a:lnTo>
                              <a:lnTo>
                                <a:pt x="481" y="1123"/>
                              </a:lnTo>
                              <a:lnTo>
                                <a:pt x="528" y="1116"/>
                              </a:lnTo>
                              <a:lnTo>
                                <a:pt x="582" y="1110"/>
                              </a:lnTo>
                              <a:lnTo>
                                <a:pt x="646" y="1101"/>
                              </a:lnTo>
                              <a:lnTo>
                                <a:pt x="716" y="1091"/>
                              </a:lnTo>
                              <a:lnTo>
                                <a:pt x="734" y="1104"/>
                              </a:lnTo>
                              <a:lnTo>
                                <a:pt x="753" y="1116"/>
                              </a:lnTo>
                              <a:lnTo>
                                <a:pt x="772" y="1129"/>
                              </a:lnTo>
                              <a:lnTo>
                                <a:pt x="792" y="1140"/>
                              </a:lnTo>
                              <a:lnTo>
                                <a:pt x="831" y="1161"/>
                              </a:lnTo>
                              <a:lnTo>
                                <a:pt x="871" y="1180"/>
                              </a:lnTo>
                              <a:lnTo>
                                <a:pt x="912" y="1196"/>
                              </a:lnTo>
                              <a:lnTo>
                                <a:pt x="953" y="1211"/>
                              </a:lnTo>
                              <a:lnTo>
                                <a:pt x="994" y="1223"/>
                              </a:lnTo>
                              <a:lnTo>
                                <a:pt x="1036" y="1234"/>
                              </a:lnTo>
                              <a:lnTo>
                                <a:pt x="1078" y="1243"/>
                              </a:lnTo>
                              <a:lnTo>
                                <a:pt x="1120" y="1251"/>
                              </a:lnTo>
                              <a:lnTo>
                                <a:pt x="1162" y="1256"/>
                              </a:lnTo>
                              <a:lnTo>
                                <a:pt x="1204" y="1261"/>
                              </a:lnTo>
                              <a:lnTo>
                                <a:pt x="1245" y="1263"/>
                              </a:lnTo>
                              <a:lnTo>
                                <a:pt x="1286" y="1264"/>
                              </a:lnTo>
                              <a:lnTo>
                                <a:pt x="1327" y="1263"/>
                              </a:lnTo>
                              <a:lnTo>
                                <a:pt x="1367" y="1261"/>
                              </a:lnTo>
                              <a:lnTo>
                                <a:pt x="1375" y="1338"/>
                              </a:lnTo>
                              <a:lnTo>
                                <a:pt x="1382" y="1410"/>
                              </a:lnTo>
                              <a:lnTo>
                                <a:pt x="1387" y="1477"/>
                              </a:lnTo>
                              <a:lnTo>
                                <a:pt x="1394" y="1539"/>
                              </a:lnTo>
                              <a:lnTo>
                                <a:pt x="1399" y="1597"/>
                              </a:lnTo>
                              <a:lnTo>
                                <a:pt x="1404" y="1650"/>
                              </a:lnTo>
                              <a:lnTo>
                                <a:pt x="1409" y="1699"/>
                              </a:lnTo>
                              <a:lnTo>
                                <a:pt x="1414" y="1743"/>
                              </a:lnTo>
                              <a:lnTo>
                                <a:pt x="1382" y="1736"/>
                              </a:lnTo>
                              <a:lnTo>
                                <a:pt x="1348" y="1729"/>
                              </a:lnTo>
                              <a:lnTo>
                                <a:pt x="1316" y="1723"/>
                              </a:lnTo>
                              <a:lnTo>
                                <a:pt x="1284" y="1719"/>
                              </a:lnTo>
                              <a:lnTo>
                                <a:pt x="1252" y="1716"/>
                              </a:lnTo>
                              <a:lnTo>
                                <a:pt x="1219" y="1713"/>
                              </a:lnTo>
                              <a:lnTo>
                                <a:pt x="1188" y="1712"/>
                              </a:lnTo>
                              <a:lnTo>
                                <a:pt x="1156" y="1712"/>
                              </a:lnTo>
                              <a:lnTo>
                                <a:pt x="1125" y="1712"/>
                              </a:lnTo>
                              <a:lnTo>
                                <a:pt x="1094" y="1714"/>
                              </a:lnTo>
                              <a:lnTo>
                                <a:pt x="1063" y="1717"/>
                              </a:lnTo>
                              <a:lnTo>
                                <a:pt x="1033" y="1720"/>
                              </a:lnTo>
                              <a:lnTo>
                                <a:pt x="1002" y="1724"/>
                              </a:lnTo>
                              <a:lnTo>
                                <a:pt x="973" y="1730"/>
                              </a:lnTo>
                              <a:lnTo>
                                <a:pt x="943" y="1736"/>
                              </a:lnTo>
                              <a:lnTo>
                                <a:pt x="914" y="1742"/>
                              </a:lnTo>
                              <a:lnTo>
                                <a:pt x="899" y="1659"/>
                              </a:lnTo>
                              <a:lnTo>
                                <a:pt x="885" y="1588"/>
                              </a:lnTo>
                              <a:lnTo>
                                <a:pt x="873" y="1528"/>
                              </a:lnTo>
                              <a:lnTo>
                                <a:pt x="862" y="1480"/>
                              </a:lnTo>
                              <a:lnTo>
                                <a:pt x="854" y="1443"/>
                              </a:lnTo>
                              <a:lnTo>
                                <a:pt x="848" y="1416"/>
                              </a:lnTo>
                              <a:lnTo>
                                <a:pt x="844" y="1398"/>
                              </a:lnTo>
                              <a:lnTo>
                                <a:pt x="843" y="1388"/>
                              </a:lnTo>
                              <a:lnTo>
                                <a:pt x="812" y="1394"/>
                              </a:lnTo>
                              <a:lnTo>
                                <a:pt x="782" y="1402"/>
                              </a:lnTo>
                              <a:lnTo>
                                <a:pt x="752" y="1410"/>
                              </a:lnTo>
                              <a:lnTo>
                                <a:pt x="724" y="1420"/>
                              </a:lnTo>
                              <a:lnTo>
                                <a:pt x="697" y="1432"/>
                              </a:lnTo>
                              <a:lnTo>
                                <a:pt x="670" y="1444"/>
                              </a:lnTo>
                              <a:lnTo>
                                <a:pt x="643" y="1458"/>
                              </a:lnTo>
                              <a:lnTo>
                                <a:pt x="617" y="1474"/>
                              </a:lnTo>
                              <a:lnTo>
                                <a:pt x="566" y="1508"/>
                              </a:lnTo>
                              <a:lnTo>
                                <a:pt x="518" y="1544"/>
                              </a:lnTo>
                              <a:lnTo>
                                <a:pt x="471" y="1579"/>
                              </a:lnTo>
                              <a:lnTo>
                                <a:pt x="428" y="1616"/>
                              </a:lnTo>
                              <a:lnTo>
                                <a:pt x="387" y="1652"/>
                              </a:lnTo>
                              <a:lnTo>
                                <a:pt x="348" y="1690"/>
                              </a:lnTo>
                              <a:lnTo>
                                <a:pt x="310" y="1727"/>
                              </a:lnTo>
                              <a:lnTo>
                                <a:pt x="276" y="1766"/>
                              </a:lnTo>
                              <a:lnTo>
                                <a:pt x="244" y="1803"/>
                              </a:lnTo>
                              <a:lnTo>
                                <a:pt x="214" y="1842"/>
                              </a:lnTo>
                              <a:lnTo>
                                <a:pt x="186" y="1880"/>
                              </a:lnTo>
                              <a:lnTo>
                                <a:pt x="159" y="1919"/>
                              </a:lnTo>
                              <a:lnTo>
                                <a:pt x="136" y="1959"/>
                              </a:lnTo>
                              <a:lnTo>
                                <a:pt x="114" y="1997"/>
                              </a:lnTo>
                              <a:lnTo>
                                <a:pt x="94" y="2036"/>
                              </a:lnTo>
                              <a:lnTo>
                                <a:pt x="76" y="2075"/>
                              </a:lnTo>
                              <a:lnTo>
                                <a:pt x="60" y="2115"/>
                              </a:lnTo>
                              <a:lnTo>
                                <a:pt x="46" y="2154"/>
                              </a:lnTo>
                              <a:lnTo>
                                <a:pt x="34" y="2193"/>
                              </a:lnTo>
                              <a:lnTo>
                                <a:pt x="24" y="2232"/>
                              </a:lnTo>
                              <a:lnTo>
                                <a:pt x="15" y="2270"/>
                              </a:lnTo>
                              <a:lnTo>
                                <a:pt x="8" y="2309"/>
                              </a:lnTo>
                              <a:lnTo>
                                <a:pt x="4" y="2348"/>
                              </a:lnTo>
                              <a:lnTo>
                                <a:pt x="1" y="2386"/>
                              </a:lnTo>
                              <a:lnTo>
                                <a:pt x="0" y="2424"/>
                              </a:lnTo>
                              <a:lnTo>
                                <a:pt x="0" y="2461"/>
                              </a:lnTo>
                              <a:lnTo>
                                <a:pt x="2" y="2498"/>
                              </a:lnTo>
                              <a:lnTo>
                                <a:pt x="5" y="2536"/>
                              </a:lnTo>
                              <a:lnTo>
                                <a:pt x="11" y="2571"/>
                              </a:lnTo>
                              <a:lnTo>
                                <a:pt x="17" y="2608"/>
                              </a:lnTo>
                              <a:lnTo>
                                <a:pt x="25" y="2642"/>
                              </a:lnTo>
                              <a:lnTo>
                                <a:pt x="35" y="2678"/>
                              </a:lnTo>
                              <a:lnTo>
                                <a:pt x="51" y="2677"/>
                              </a:lnTo>
                              <a:lnTo>
                                <a:pt x="75" y="2672"/>
                              </a:lnTo>
                              <a:lnTo>
                                <a:pt x="107" y="2667"/>
                              </a:lnTo>
                              <a:lnTo>
                                <a:pt x="148" y="2658"/>
                              </a:lnTo>
                              <a:lnTo>
                                <a:pt x="198" y="2648"/>
                              </a:lnTo>
                              <a:lnTo>
                                <a:pt x="255" y="2636"/>
                              </a:lnTo>
                              <a:lnTo>
                                <a:pt x="318" y="2622"/>
                              </a:lnTo>
                              <a:lnTo>
                                <a:pt x="389" y="2607"/>
                              </a:lnTo>
                              <a:lnTo>
                                <a:pt x="411" y="2618"/>
                              </a:lnTo>
                              <a:lnTo>
                                <a:pt x="432" y="2629"/>
                              </a:lnTo>
                              <a:lnTo>
                                <a:pt x="455" y="2639"/>
                              </a:lnTo>
                              <a:lnTo>
                                <a:pt x="477" y="2649"/>
                              </a:lnTo>
                              <a:lnTo>
                                <a:pt x="499" y="2658"/>
                              </a:lnTo>
                              <a:lnTo>
                                <a:pt x="521" y="2666"/>
                              </a:lnTo>
                              <a:lnTo>
                                <a:pt x="543" y="2673"/>
                              </a:lnTo>
                              <a:lnTo>
                                <a:pt x="566" y="2680"/>
                              </a:lnTo>
                              <a:lnTo>
                                <a:pt x="589" y="2687"/>
                              </a:lnTo>
                              <a:lnTo>
                                <a:pt x="611" y="2692"/>
                              </a:lnTo>
                              <a:lnTo>
                                <a:pt x="634" y="2697"/>
                              </a:lnTo>
                              <a:lnTo>
                                <a:pt x="658" y="2701"/>
                              </a:lnTo>
                              <a:lnTo>
                                <a:pt x="703" y="2709"/>
                              </a:lnTo>
                              <a:lnTo>
                                <a:pt x="749" y="2714"/>
                              </a:lnTo>
                              <a:lnTo>
                                <a:pt x="794" y="2719"/>
                              </a:lnTo>
                              <a:lnTo>
                                <a:pt x="840" y="2721"/>
                              </a:lnTo>
                              <a:lnTo>
                                <a:pt x="885" y="2721"/>
                              </a:lnTo>
                              <a:lnTo>
                                <a:pt x="930" y="2720"/>
                              </a:lnTo>
                              <a:lnTo>
                                <a:pt x="973" y="2718"/>
                              </a:lnTo>
                              <a:lnTo>
                                <a:pt x="1016" y="2715"/>
                              </a:lnTo>
                              <a:lnTo>
                                <a:pt x="1057" y="2711"/>
                              </a:lnTo>
                              <a:lnTo>
                                <a:pt x="1098" y="2705"/>
                              </a:lnTo>
                              <a:lnTo>
                                <a:pt x="1128" y="2849"/>
                              </a:lnTo>
                              <a:lnTo>
                                <a:pt x="1154" y="2973"/>
                              </a:lnTo>
                              <a:lnTo>
                                <a:pt x="1177" y="3082"/>
                              </a:lnTo>
                              <a:lnTo>
                                <a:pt x="1196" y="3175"/>
                              </a:lnTo>
                              <a:lnTo>
                                <a:pt x="1213" y="3255"/>
                              </a:lnTo>
                              <a:lnTo>
                                <a:pt x="1226" y="3320"/>
                              </a:lnTo>
                              <a:lnTo>
                                <a:pt x="1238" y="3376"/>
                              </a:lnTo>
                              <a:lnTo>
                                <a:pt x="1247" y="3419"/>
                              </a:lnTo>
                              <a:lnTo>
                                <a:pt x="1254" y="3454"/>
                              </a:lnTo>
                              <a:lnTo>
                                <a:pt x="1259" y="3480"/>
                              </a:lnTo>
                              <a:lnTo>
                                <a:pt x="1263" y="3500"/>
                              </a:lnTo>
                              <a:lnTo>
                                <a:pt x="1265" y="3512"/>
                              </a:lnTo>
                              <a:lnTo>
                                <a:pt x="1267" y="3521"/>
                              </a:lnTo>
                              <a:lnTo>
                                <a:pt x="1268" y="3526"/>
                              </a:lnTo>
                              <a:lnTo>
                                <a:pt x="1268" y="3527"/>
                              </a:lnTo>
                              <a:lnTo>
                                <a:pt x="1268" y="3528"/>
                              </a:lnTo>
                              <a:lnTo>
                                <a:pt x="1282" y="3523"/>
                              </a:lnTo>
                              <a:lnTo>
                                <a:pt x="1316" y="3511"/>
                              </a:lnTo>
                              <a:lnTo>
                                <a:pt x="1358" y="3498"/>
                              </a:lnTo>
                              <a:lnTo>
                                <a:pt x="1396" y="3484"/>
                              </a:lnTo>
                              <a:lnTo>
                                <a:pt x="1456" y="3461"/>
                              </a:lnTo>
                              <a:lnTo>
                                <a:pt x="1511" y="3437"/>
                              </a:lnTo>
                              <a:lnTo>
                                <a:pt x="1564" y="3412"/>
                              </a:lnTo>
                              <a:lnTo>
                                <a:pt x="1611" y="3388"/>
                              </a:lnTo>
                              <a:lnTo>
                                <a:pt x="1655" y="3362"/>
                              </a:lnTo>
                              <a:lnTo>
                                <a:pt x="1696" y="3338"/>
                              </a:lnTo>
                              <a:lnTo>
                                <a:pt x="1732" y="3314"/>
                              </a:lnTo>
                              <a:lnTo>
                                <a:pt x="1766" y="3289"/>
                              </a:lnTo>
                              <a:lnTo>
                                <a:pt x="1796" y="3265"/>
                              </a:lnTo>
                              <a:lnTo>
                                <a:pt x="1822" y="3240"/>
                              </a:lnTo>
                              <a:lnTo>
                                <a:pt x="1847" y="3217"/>
                              </a:lnTo>
                              <a:lnTo>
                                <a:pt x="1868" y="3194"/>
                              </a:lnTo>
                              <a:lnTo>
                                <a:pt x="1887" y="3170"/>
                              </a:lnTo>
                              <a:lnTo>
                                <a:pt x="1903" y="3148"/>
                              </a:lnTo>
                              <a:lnTo>
                                <a:pt x="1917" y="3127"/>
                              </a:lnTo>
                              <a:lnTo>
                                <a:pt x="1929" y="3106"/>
                              </a:lnTo>
                              <a:lnTo>
                                <a:pt x="1939" y="3086"/>
                              </a:lnTo>
                              <a:lnTo>
                                <a:pt x="1948" y="3066"/>
                              </a:lnTo>
                              <a:lnTo>
                                <a:pt x="1953" y="3048"/>
                              </a:lnTo>
                              <a:lnTo>
                                <a:pt x="1959" y="3031"/>
                              </a:lnTo>
                              <a:lnTo>
                                <a:pt x="1962" y="3014"/>
                              </a:lnTo>
                              <a:lnTo>
                                <a:pt x="1965" y="2998"/>
                              </a:lnTo>
                              <a:lnTo>
                                <a:pt x="1966" y="2984"/>
                              </a:lnTo>
                              <a:lnTo>
                                <a:pt x="1968" y="2971"/>
                              </a:lnTo>
                              <a:lnTo>
                                <a:pt x="1968" y="2948"/>
                              </a:lnTo>
                              <a:lnTo>
                                <a:pt x="1965" y="2932"/>
                              </a:lnTo>
                              <a:lnTo>
                                <a:pt x="1963" y="2922"/>
                              </a:lnTo>
                              <a:lnTo>
                                <a:pt x="1962" y="2919"/>
                              </a:lnTo>
                              <a:lnTo>
                                <a:pt x="1963" y="2904"/>
                              </a:lnTo>
                              <a:lnTo>
                                <a:pt x="1965" y="2865"/>
                              </a:lnTo>
                              <a:lnTo>
                                <a:pt x="1966" y="2836"/>
                              </a:lnTo>
                              <a:lnTo>
                                <a:pt x="1966" y="2803"/>
                              </a:lnTo>
                              <a:lnTo>
                                <a:pt x="1966" y="2765"/>
                              </a:lnTo>
                              <a:lnTo>
                                <a:pt x="1966" y="2723"/>
                              </a:lnTo>
                              <a:lnTo>
                                <a:pt x="1964" y="2678"/>
                              </a:lnTo>
                              <a:lnTo>
                                <a:pt x="1961" y="2629"/>
                              </a:lnTo>
                              <a:lnTo>
                                <a:pt x="1956" y="2578"/>
                              </a:lnTo>
                              <a:lnTo>
                                <a:pt x="1951" y="2523"/>
                              </a:lnTo>
                              <a:lnTo>
                                <a:pt x="1942" y="2468"/>
                              </a:lnTo>
                              <a:lnTo>
                                <a:pt x="1933" y="2411"/>
                              </a:lnTo>
                              <a:lnTo>
                                <a:pt x="1927" y="2383"/>
                              </a:lnTo>
                              <a:lnTo>
                                <a:pt x="1921" y="2354"/>
                              </a:lnTo>
                              <a:lnTo>
                                <a:pt x="1913" y="2324"/>
                              </a:lnTo>
                              <a:lnTo>
                                <a:pt x="1905" y="2295"/>
                              </a:lnTo>
                              <a:lnTo>
                                <a:pt x="1971" y="2282"/>
                              </a:lnTo>
                              <a:lnTo>
                                <a:pt x="2021" y="2270"/>
                              </a:lnTo>
                              <a:lnTo>
                                <a:pt x="2055" y="2263"/>
                              </a:lnTo>
                              <a:lnTo>
                                <a:pt x="2080" y="2258"/>
                              </a:lnTo>
                              <a:lnTo>
                                <a:pt x="2094" y="2255"/>
                              </a:lnTo>
                              <a:lnTo>
                                <a:pt x="2101" y="2253"/>
                              </a:lnTo>
                              <a:lnTo>
                                <a:pt x="2104" y="2253"/>
                              </a:lnTo>
                              <a:lnTo>
                                <a:pt x="2104" y="2253"/>
                              </a:lnTo>
                              <a:lnTo>
                                <a:pt x="2100" y="2246"/>
                              </a:lnTo>
                              <a:lnTo>
                                <a:pt x="2086" y="2226"/>
                              </a:lnTo>
                              <a:lnTo>
                                <a:pt x="2064" y="2196"/>
                              </a:lnTo>
                              <a:lnTo>
                                <a:pt x="2035" y="2158"/>
                              </a:lnTo>
                              <a:lnTo>
                                <a:pt x="2018" y="2137"/>
                              </a:lnTo>
                              <a:lnTo>
                                <a:pt x="1999" y="2115"/>
                              </a:lnTo>
                              <a:lnTo>
                                <a:pt x="1978" y="2092"/>
                              </a:lnTo>
                              <a:lnTo>
                                <a:pt x="1954" y="2067"/>
                              </a:lnTo>
                              <a:lnTo>
                                <a:pt x="1931" y="2043"/>
                              </a:lnTo>
                              <a:lnTo>
                                <a:pt x="1904" y="2017"/>
                              </a:lnTo>
                              <a:lnTo>
                                <a:pt x="1878" y="1993"/>
                              </a:lnTo>
                              <a:lnTo>
                                <a:pt x="1849" y="1969"/>
                              </a:lnTo>
                              <a:lnTo>
                                <a:pt x="1839" y="1961"/>
                              </a:lnTo>
                              <a:lnTo>
                                <a:pt x="1830" y="1953"/>
                              </a:lnTo>
                              <a:lnTo>
                                <a:pt x="1820" y="1946"/>
                              </a:lnTo>
                              <a:lnTo>
                                <a:pt x="1810" y="1939"/>
                              </a:lnTo>
                              <a:lnTo>
                                <a:pt x="1845" y="1922"/>
                              </a:lnTo>
                              <a:lnTo>
                                <a:pt x="1879" y="1904"/>
                              </a:lnTo>
                              <a:lnTo>
                                <a:pt x="1909" y="1888"/>
                              </a:lnTo>
                              <a:lnTo>
                                <a:pt x="1938" y="1870"/>
                              </a:lnTo>
                              <a:lnTo>
                                <a:pt x="1964" y="1853"/>
                              </a:lnTo>
                              <a:lnTo>
                                <a:pt x="1988" y="1835"/>
                              </a:lnTo>
                              <a:lnTo>
                                <a:pt x="2010" y="1819"/>
                              </a:lnTo>
                              <a:lnTo>
                                <a:pt x="2030" y="1802"/>
                              </a:lnTo>
                              <a:lnTo>
                                <a:pt x="2049" y="1784"/>
                              </a:lnTo>
                              <a:lnTo>
                                <a:pt x="2065" y="1768"/>
                              </a:lnTo>
                              <a:lnTo>
                                <a:pt x="2080" y="1751"/>
                              </a:lnTo>
                              <a:lnTo>
                                <a:pt x="2093" y="1736"/>
                              </a:lnTo>
                              <a:lnTo>
                                <a:pt x="2105" y="1720"/>
                              </a:lnTo>
                              <a:lnTo>
                                <a:pt x="2115" y="1705"/>
                              </a:lnTo>
                              <a:lnTo>
                                <a:pt x="2124" y="1689"/>
                              </a:lnTo>
                              <a:lnTo>
                                <a:pt x="2133" y="1675"/>
                              </a:lnTo>
                              <a:lnTo>
                                <a:pt x="2140" y="1660"/>
                              </a:lnTo>
                              <a:lnTo>
                                <a:pt x="2145" y="1647"/>
                              </a:lnTo>
                              <a:lnTo>
                                <a:pt x="2150" y="1635"/>
                              </a:lnTo>
                              <a:lnTo>
                                <a:pt x="2153" y="1622"/>
                              </a:lnTo>
                              <a:lnTo>
                                <a:pt x="2159" y="1600"/>
                              </a:lnTo>
                              <a:lnTo>
                                <a:pt x="2161" y="1580"/>
                              </a:lnTo>
                              <a:lnTo>
                                <a:pt x="2162" y="1554"/>
                              </a:lnTo>
                              <a:lnTo>
                                <a:pt x="2161" y="154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 15" descr="Petals"/>
                      <wps:cNvSpPr>
                        <a:spLocks/>
                      </wps:cNvSpPr>
                      <wps:spPr bwMode="auto">
                        <a:xfrm rot="1343236">
                          <a:off x="3133725" y="266700"/>
                          <a:ext cx="483741" cy="1000464"/>
                        </a:xfrm>
                        <a:custGeom>
                          <a:avLst/>
                          <a:gdLst>
                            <a:gd name="T0" fmla="*/ 1434 w 2231"/>
                            <a:gd name="T1" fmla="*/ 1464 h 4635"/>
                            <a:gd name="T2" fmla="*/ 1685 w 2231"/>
                            <a:gd name="T3" fmla="*/ 1427 h 4635"/>
                            <a:gd name="T4" fmla="*/ 1746 w 2231"/>
                            <a:gd name="T5" fmla="*/ 1224 h 4635"/>
                            <a:gd name="T6" fmla="*/ 1754 w 2231"/>
                            <a:gd name="T7" fmla="*/ 994 h 4635"/>
                            <a:gd name="T8" fmla="*/ 1711 w 2231"/>
                            <a:gd name="T9" fmla="*/ 779 h 4635"/>
                            <a:gd name="T10" fmla="*/ 1626 w 2231"/>
                            <a:gd name="T11" fmla="*/ 601 h 4635"/>
                            <a:gd name="T12" fmla="*/ 1511 w 2231"/>
                            <a:gd name="T13" fmla="*/ 455 h 4635"/>
                            <a:gd name="T14" fmla="*/ 1633 w 2231"/>
                            <a:gd name="T15" fmla="*/ 233 h 4635"/>
                            <a:gd name="T16" fmla="*/ 1605 w 2231"/>
                            <a:gd name="T17" fmla="*/ 150 h 4635"/>
                            <a:gd name="T18" fmla="*/ 1367 w 2231"/>
                            <a:gd name="T19" fmla="*/ 50 h 4635"/>
                            <a:gd name="T20" fmla="*/ 1038 w 2231"/>
                            <a:gd name="T21" fmla="*/ 0 h 4635"/>
                            <a:gd name="T22" fmla="*/ 763 w 2231"/>
                            <a:gd name="T23" fmla="*/ 47 h 4635"/>
                            <a:gd name="T24" fmla="*/ 545 w 2231"/>
                            <a:gd name="T25" fmla="*/ 172 h 4635"/>
                            <a:gd name="T26" fmla="*/ 480 w 2231"/>
                            <a:gd name="T27" fmla="*/ 321 h 4635"/>
                            <a:gd name="T28" fmla="*/ 677 w 2231"/>
                            <a:gd name="T29" fmla="*/ 590 h 4635"/>
                            <a:gd name="T30" fmla="*/ 808 w 2231"/>
                            <a:gd name="T31" fmla="*/ 855 h 4635"/>
                            <a:gd name="T32" fmla="*/ 569 w 2231"/>
                            <a:gd name="T33" fmla="*/ 1359 h 4635"/>
                            <a:gd name="T34" fmla="*/ 514 w 2231"/>
                            <a:gd name="T35" fmla="*/ 1527 h 4635"/>
                            <a:gd name="T36" fmla="*/ 842 w 2231"/>
                            <a:gd name="T37" fmla="*/ 1692 h 4635"/>
                            <a:gd name="T38" fmla="*/ 1058 w 2231"/>
                            <a:gd name="T39" fmla="*/ 1714 h 4635"/>
                            <a:gd name="T40" fmla="*/ 1067 w 2231"/>
                            <a:gd name="T41" fmla="*/ 1937 h 4635"/>
                            <a:gd name="T42" fmla="*/ 966 w 2231"/>
                            <a:gd name="T43" fmla="*/ 2110 h 4635"/>
                            <a:gd name="T44" fmla="*/ 839 w 2231"/>
                            <a:gd name="T45" fmla="*/ 2414 h 4635"/>
                            <a:gd name="T46" fmla="*/ 440 w 2231"/>
                            <a:gd name="T47" fmla="*/ 2599 h 4635"/>
                            <a:gd name="T48" fmla="*/ 28 w 2231"/>
                            <a:gd name="T49" fmla="*/ 2578 h 4635"/>
                            <a:gd name="T50" fmla="*/ 10 w 2231"/>
                            <a:gd name="T51" fmla="*/ 2645 h 4635"/>
                            <a:gd name="T52" fmla="*/ 69 w 2231"/>
                            <a:gd name="T53" fmla="*/ 2969 h 4635"/>
                            <a:gd name="T54" fmla="*/ 194 w 2231"/>
                            <a:gd name="T55" fmla="*/ 3225 h 4635"/>
                            <a:gd name="T56" fmla="*/ 323 w 2231"/>
                            <a:gd name="T57" fmla="*/ 3333 h 4635"/>
                            <a:gd name="T58" fmla="*/ 424 w 2231"/>
                            <a:gd name="T59" fmla="*/ 3361 h 4635"/>
                            <a:gd name="T60" fmla="*/ 828 w 2231"/>
                            <a:gd name="T61" fmla="*/ 3446 h 4635"/>
                            <a:gd name="T62" fmla="*/ 993 w 2231"/>
                            <a:gd name="T63" fmla="*/ 3644 h 4635"/>
                            <a:gd name="T64" fmla="*/ 1146 w 2231"/>
                            <a:gd name="T65" fmla="*/ 3610 h 4635"/>
                            <a:gd name="T66" fmla="*/ 1050 w 2231"/>
                            <a:gd name="T67" fmla="*/ 3935 h 4635"/>
                            <a:gd name="T68" fmla="*/ 650 w 2231"/>
                            <a:gd name="T69" fmla="*/ 4301 h 4635"/>
                            <a:gd name="T70" fmla="*/ 961 w 2231"/>
                            <a:gd name="T71" fmla="*/ 4531 h 4635"/>
                            <a:gd name="T72" fmla="*/ 1229 w 2231"/>
                            <a:gd name="T73" fmla="*/ 4630 h 4635"/>
                            <a:gd name="T74" fmla="*/ 1395 w 2231"/>
                            <a:gd name="T75" fmla="*/ 4619 h 4635"/>
                            <a:gd name="T76" fmla="*/ 1488 w 2231"/>
                            <a:gd name="T77" fmla="*/ 4569 h 4635"/>
                            <a:gd name="T78" fmla="*/ 1762 w 2231"/>
                            <a:gd name="T79" fmla="*/ 4418 h 4635"/>
                            <a:gd name="T80" fmla="*/ 2044 w 2231"/>
                            <a:gd name="T81" fmla="*/ 4330 h 4635"/>
                            <a:gd name="T82" fmla="*/ 2154 w 2231"/>
                            <a:gd name="T83" fmla="*/ 4259 h 4635"/>
                            <a:gd name="T84" fmla="*/ 2218 w 2231"/>
                            <a:gd name="T85" fmla="*/ 4014 h 4635"/>
                            <a:gd name="T86" fmla="*/ 2227 w 2231"/>
                            <a:gd name="T87" fmla="*/ 3746 h 4635"/>
                            <a:gd name="T88" fmla="*/ 2178 w 2231"/>
                            <a:gd name="T89" fmla="*/ 3507 h 4635"/>
                            <a:gd name="T90" fmla="*/ 2081 w 2231"/>
                            <a:gd name="T91" fmla="*/ 3304 h 4635"/>
                            <a:gd name="T92" fmla="*/ 2029 w 2231"/>
                            <a:gd name="T93" fmla="*/ 3108 h 4635"/>
                            <a:gd name="T94" fmla="*/ 2222 w 2231"/>
                            <a:gd name="T95" fmla="*/ 2946 h 4635"/>
                            <a:gd name="T96" fmla="*/ 2156 w 2231"/>
                            <a:gd name="T97" fmla="*/ 2866 h 4635"/>
                            <a:gd name="T98" fmla="*/ 1927 w 2231"/>
                            <a:gd name="T99" fmla="*/ 2736 h 4635"/>
                            <a:gd name="T100" fmla="*/ 1891 w 2231"/>
                            <a:gd name="T101" fmla="*/ 2673 h 4635"/>
                            <a:gd name="T102" fmla="*/ 2088 w 2231"/>
                            <a:gd name="T103" fmla="*/ 2658 h 4635"/>
                            <a:gd name="T104" fmla="*/ 2056 w 2231"/>
                            <a:gd name="T105" fmla="*/ 2450 h 4635"/>
                            <a:gd name="T106" fmla="*/ 1887 w 2231"/>
                            <a:gd name="T107" fmla="*/ 2110 h 4635"/>
                            <a:gd name="T108" fmla="*/ 1679 w 2231"/>
                            <a:gd name="T109" fmla="*/ 1866 h 4635"/>
                            <a:gd name="T110" fmla="*/ 1442 w 2231"/>
                            <a:gd name="T111" fmla="*/ 1714 h 4635"/>
                            <a:gd name="T112" fmla="*/ 1193 w 2231"/>
                            <a:gd name="T113" fmla="*/ 1646 h 46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2231" h="4635">
                              <a:moveTo>
                                <a:pt x="1193" y="1646"/>
                              </a:moveTo>
                              <a:lnTo>
                                <a:pt x="1220" y="1629"/>
                              </a:lnTo>
                              <a:lnTo>
                                <a:pt x="1257" y="1605"/>
                              </a:lnTo>
                              <a:lnTo>
                                <a:pt x="1301" y="1574"/>
                              </a:lnTo>
                              <a:lnTo>
                                <a:pt x="1351" y="1535"/>
                              </a:lnTo>
                              <a:lnTo>
                                <a:pt x="1378" y="1513"/>
                              </a:lnTo>
                              <a:lnTo>
                                <a:pt x="1405" y="1490"/>
                              </a:lnTo>
                              <a:lnTo>
                                <a:pt x="1434" y="1464"/>
                              </a:lnTo>
                              <a:lnTo>
                                <a:pt x="1462" y="1437"/>
                              </a:lnTo>
                              <a:lnTo>
                                <a:pt x="1491" y="1410"/>
                              </a:lnTo>
                              <a:lnTo>
                                <a:pt x="1519" y="1380"/>
                              </a:lnTo>
                              <a:lnTo>
                                <a:pt x="1546" y="1349"/>
                              </a:lnTo>
                              <a:lnTo>
                                <a:pt x="1574" y="1317"/>
                              </a:lnTo>
                              <a:lnTo>
                                <a:pt x="1640" y="1382"/>
                              </a:lnTo>
                              <a:lnTo>
                                <a:pt x="1673" y="1415"/>
                              </a:lnTo>
                              <a:lnTo>
                                <a:pt x="1685" y="1427"/>
                              </a:lnTo>
                              <a:lnTo>
                                <a:pt x="1687" y="1430"/>
                              </a:lnTo>
                              <a:lnTo>
                                <a:pt x="1690" y="1423"/>
                              </a:lnTo>
                              <a:lnTo>
                                <a:pt x="1696" y="1405"/>
                              </a:lnTo>
                              <a:lnTo>
                                <a:pt x="1706" y="1378"/>
                              </a:lnTo>
                              <a:lnTo>
                                <a:pt x="1717" y="1341"/>
                              </a:lnTo>
                              <a:lnTo>
                                <a:pt x="1730" y="1298"/>
                              </a:lnTo>
                              <a:lnTo>
                                <a:pt x="1741" y="1250"/>
                              </a:lnTo>
                              <a:lnTo>
                                <a:pt x="1746" y="1224"/>
                              </a:lnTo>
                              <a:lnTo>
                                <a:pt x="1751" y="1199"/>
                              </a:lnTo>
                              <a:lnTo>
                                <a:pt x="1755" y="1172"/>
                              </a:lnTo>
                              <a:lnTo>
                                <a:pt x="1758" y="1146"/>
                              </a:lnTo>
                              <a:lnTo>
                                <a:pt x="1758" y="1115"/>
                              </a:lnTo>
                              <a:lnTo>
                                <a:pt x="1758" y="1083"/>
                              </a:lnTo>
                              <a:lnTo>
                                <a:pt x="1758" y="1054"/>
                              </a:lnTo>
                              <a:lnTo>
                                <a:pt x="1756" y="1024"/>
                              </a:lnTo>
                              <a:lnTo>
                                <a:pt x="1754" y="994"/>
                              </a:lnTo>
                              <a:lnTo>
                                <a:pt x="1752" y="965"/>
                              </a:lnTo>
                              <a:lnTo>
                                <a:pt x="1747" y="937"/>
                              </a:lnTo>
                              <a:lnTo>
                                <a:pt x="1743" y="909"/>
                              </a:lnTo>
                              <a:lnTo>
                                <a:pt x="1738" y="883"/>
                              </a:lnTo>
                              <a:lnTo>
                                <a:pt x="1732" y="856"/>
                              </a:lnTo>
                              <a:lnTo>
                                <a:pt x="1726" y="830"/>
                              </a:lnTo>
                              <a:lnTo>
                                <a:pt x="1719" y="805"/>
                              </a:lnTo>
                              <a:lnTo>
                                <a:pt x="1711" y="779"/>
                              </a:lnTo>
                              <a:lnTo>
                                <a:pt x="1702" y="755"/>
                              </a:lnTo>
                              <a:lnTo>
                                <a:pt x="1693" y="732"/>
                              </a:lnTo>
                              <a:lnTo>
                                <a:pt x="1684" y="708"/>
                              </a:lnTo>
                              <a:lnTo>
                                <a:pt x="1673" y="686"/>
                              </a:lnTo>
                              <a:lnTo>
                                <a:pt x="1663" y="664"/>
                              </a:lnTo>
                              <a:lnTo>
                                <a:pt x="1651" y="642"/>
                              </a:lnTo>
                              <a:lnTo>
                                <a:pt x="1640" y="621"/>
                              </a:lnTo>
                              <a:lnTo>
                                <a:pt x="1626" y="601"/>
                              </a:lnTo>
                              <a:lnTo>
                                <a:pt x="1614" y="581"/>
                              </a:lnTo>
                              <a:lnTo>
                                <a:pt x="1601" y="561"/>
                              </a:lnTo>
                              <a:lnTo>
                                <a:pt x="1586" y="542"/>
                              </a:lnTo>
                              <a:lnTo>
                                <a:pt x="1572" y="524"/>
                              </a:lnTo>
                              <a:lnTo>
                                <a:pt x="1558" y="506"/>
                              </a:lnTo>
                              <a:lnTo>
                                <a:pt x="1542" y="489"/>
                              </a:lnTo>
                              <a:lnTo>
                                <a:pt x="1526" y="472"/>
                              </a:lnTo>
                              <a:lnTo>
                                <a:pt x="1511" y="455"/>
                              </a:lnTo>
                              <a:lnTo>
                                <a:pt x="1494" y="440"/>
                              </a:lnTo>
                              <a:lnTo>
                                <a:pt x="1478" y="424"/>
                              </a:lnTo>
                              <a:lnTo>
                                <a:pt x="1460" y="409"/>
                              </a:lnTo>
                              <a:lnTo>
                                <a:pt x="1510" y="360"/>
                              </a:lnTo>
                              <a:lnTo>
                                <a:pt x="1551" y="319"/>
                              </a:lnTo>
                              <a:lnTo>
                                <a:pt x="1585" y="283"/>
                              </a:lnTo>
                              <a:lnTo>
                                <a:pt x="1613" y="256"/>
                              </a:lnTo>
                              <a:lnTo>
                                <a:pt x="1633" y="233"/>
                              </a:lnTo>
                              <a:lnTo>
                                <a:pt x="1647" y="216"/>
                              </a:lnTo>
                              <a:lnTo>
                                <a:pt x="1653" y="209"/>
                              </a:lnTo>
                              <a:lnTo>
                                <a:pt x="1656" y="205"/>
                              </a:lnTo>
                              <a:lnTo>
                                <a:pt x="1659" y="200"/>
                              </a:lnTo>
                              <a:lnTo>
                                <a:pt x="1659" y="197"/>
                              </a:lnTo>
                              <a:lnTo>
                                <a:pt x="1642" y="181"/>
                              </a:lnTo>
                              <a:lnTo>
                                <a:pt x="1624" y="166"/>
                              </a:lnTo>
                              <a:lnTo>
                                <a:pt x="1605" y="150"/>
                              </a:lnTo>
                              <a:lnTo>
                                <a:pt x="1586" y="137"/>
                              </a:lnTo>
                              <a:lnTo>
                                <a:pt x="1566" y="124"/>
                              </a:lnTo>
                              <a:lnTo>
                                <a:pt x="1545" y="114"/>
                              </a:lnTo>
                              <a:lnTo>
                                <a:pt x="1524" y="105"/>
                              </a:lnTo>
                              <a:lnTo>
                                <a:pt x="1503" y="98"/>
                              </a:lnTo>
                              <a:lnTo>
                                <a:pt x="1457" y="80"/>
                              </a:lnTo>
                              <a:lnTo>
                                <a:pt x="1411" y="65"/>
                              </a:lnTo>
                              <a:lnTo>
                                <a:pt x="1367" y="50"/>
                              </a:lnTo>
                              <a:lnTo>
                                <a:pt x="1323" y="38"/>
                              </a:lnTo>
                              <a:lnTo>
                                <a:pt x="1280" y="28"/>
                              </a:lnTo>
                              <a:lnTo>
                                <a:pt x="1238" y="19"/>
                              </a:lnTo>
                              <a:lnTo>
                                <a:pt x="1196" y="13"/>
                              </a:lnTo>
                              <a:lnTo>
                                <a:pt x="1156" y="7"/>
                              </a:lnTo>
                              <a:lnTo>
                                <a:pt x="1116" y="4"/>
                              </a:lnTo>
                              <a:lnTo>
                                <a:pt x="1077" y="2"/>
                              </a:lnTo>
                              <a:lnTo>
                                <a:pt x="1038" y="0"/>
                              </a:lnTo>
                              <a:lnTo>
                                <a:pt x="1001" y="2"/>
                              </a:lnTo>
                              <a:lnTo>
                                <a:pt x="965" y="4"/>
                              </a:lnTo>
                              <a:lnTo>
                                <a:pt x="928" y="8"/>
                              </a:lnTo>
                              <a:lnTo>
                                <a:pt x="894" y="13"/>
                              </a:lnTo>
                              <a:lnTo>
                                <a:pt x="859" y="19"/>
                              </a:lnTo>
                              <a:lnTo>
                                <a:pt x="827" y="28"/>
                              </a:lnTo>
                              <a:lnTo>
                                <a:pt x="795" y="37"/>
                              </a:lnTo>
                              <a:lnTo>
                                <a:pt x="763" y="47"/>
                              </a:lnTo>
                              <a:lnTo>
                                <a:pt x="733" y="59"/>
                              </a:lnTo>
                              <a:lnTo>
                                <a:pt x="703" y="73"/>
                              </a:lnTo>
                              <a:lnTo>
                                <a:pt x="675" y="86"/>
                              </a:lnTo>
                              <a:lnTo>
                                <a:pt x="647" y="101"/>
                              </a:lnTo>
                              <a:lnTo>
                                <a:pt x="620" y="118"/>
                              </a:lnTo>
                              <a:lnTo>
                                <a:pt x="594" y="135"/>
                              </a:lnTo>
                              <a:lnTo>
                                <a:pt x="570" y="154"/>
                              </a:lnTo>
                              <a:lnTo>
                                <a:pt x="545" y="172"/>
                              </a:lnTo>
                              <a:lnTo>
                                <a:pt x="522" y="192"/>
                              </a:lnTo>
                              <a:lnTo>
                                <a:pt x="501" y="213"/>
                              </a:lnTo>
                              <a:lnTo>
                                <a:pt x="480" y="236"/>
                              </a:lnTo>
                              <a:lnTo>
                                <a:pt x="459" y="258"/>
                              </a:lnTo>
                              <a:lnTo>
                                <a:pt x="440" y="282"/>
                              </a:lnTo>
                              <a:lnTo>
                                <a:pt x="448" y="290"/>
                              </a:lnTo>
                              <a:lnTo>
                                <a:pt x="461" y="303"/>
                              </a:lnTo>
                              <a:lnTo>
                                <a:pt x="480" y="321"/>
                              </a:lnTo>
                              <a:lnTo>
                                <a:pt x="504" y="343"/>
                              </a:lnTo>
                              <a:lnTo>
                                <a:pt x="533" y="371"/>
                              </a:lnTo>
                              <a:lnTo>
                                <a:pt x="567" y="403"/>
                              </a:lnTo>
                              <a:lnTo>
                                <a:pt x="607" y="440"/>
                              </a:lnTo>
                              <a:lnTo>
                                <a:pt x="653" y="480"/>
                              </a:lnTo>
                              <a:lnTo>
                                <a:pt x="658" y="518"/>
                              </a:lnTo>
                              <a:lnTo>
                                <a:pt x="667" y="554"/>
                              </a:lnTo>
                              <a:lnTo>
                                <a:pt x="677" y="590"/>
                              </a:lnTo>
                              <a:lnTo>
                                <a:pt x="688" y="625"/>
                              </a:lnTo>
                              <a:lnTo>
                                <a:pt x="702" y="661"/>
                              </a:lnTo>
                              <a:lnTo>
                                <a:pt x="716" y="695"/>
                              </a:lnTo>
                              <a:lnTo>
                                <a:pt x="733" y="728"/>
                              </a:lnTo>
                              <a:lnTo>
                                <a:pt x="751" y="762"/>
                              </a:lnTo>
                              <a:lnTo>
                                <a:pt x="768" y="794"/>
                              </a:lnTo>
                              <a:lnTo>
                                <a:pt x="788" y="825"/>
                              </a:lnTo>
                              <a:lnTo>
                                <a:pt x="808" y="855"/>
                              </a:lnTo>
                              <a:lnTo>
                                <a:pt x="831" y="885"/>
                              </a:lnTo>
                              <a:lnTo>
                                <a:pt x="852" y="913"/>
                              </a:lnTo>
                              <a:lnTo>
                                <a:pt x="875" y="940"/>
                              </a:lnTo>
                              <a:lnTo>
                                <a:pt x="898" y="966"/>
                              </a:lnTo>
                              <a:lnTo>
                                <a:pt x="922" y="990"/>
                              </a:lnTo>
                              <a:lnTo>
                                <a:pt x="767" y="1150"/>
                              </a:lnTo>
                              <a:lnTo>
                                <a:pt x="652" y="1271"/>
                              </a:lnTo>
                              <a:lnTo>
                                <a:pt x="569" y="1359"/>
                              </a:lnTo>
                              <a:lnTo>
                                <a:pt x="513" y="1419"/>
                              </a:lnTo>
                              <a:lnTo>
                                <a:pt x="479" y="1456"/>
                              </a:lnTo>
                              <a:lnTo>
                                <a:pt x="462" y="1476"/>
                              </a:lnTo>
                              <a:lnTo>
                                <a:pt x="455" y="1484"/>
                              </a:lnTo>
                              <a:lnTo>
                                <a:pt x="454" y="1486"/>
                              </a:lnTo>
                              <a:lnTo>
                                <a:pt x="463" y="1493"/>
                              </a:lnTo>
                              <a:lnTo>
                                <a:pt x="486" y="1509"/>
                              </a:lnTo>
                              <a:lnTo>
                                <a:pt x="514" y="1527"/>
                              </a:lnTo>
                              <a:lnTo>
                                <a:pt x="540" y="1543"/>
                              </a:lnTo>
                              <a:lnTo>
                                <a:pt x="590" y="1574"/>
                              </a:lnTo>
                              <a:lnTo>
                                <a:pt x="637" y="1602"/>
                              </a:lnTo>
                              <a:lnTo>
                                <a:pt x="683" y="1626"/>
                              </a:lnTo>
                              <a:lnTo>
                                <a:pt x="726" y="1647"/>
                              </a:lnTo>
                              <a:lnTo>
                                <a:pt x="767" y="1665"/>
                              </a:lnTo>
                              <a:lnTo>
                                <a:pt x="805" y="1679"/>
                              </a:lnTo>
                              <a:lnTo>
                                <a:pt x="842" y="1692"/>
                              </a:lnTo>
                              <a:lnTo>
                                <a:pt x="876" y="1702"/>
                              </a:lnTo>
                              <a:lnTo>
                                <a:pt x="908" y="1708"/>
                              </a:lnTo>
                              <a:lnTo>
                                <a:pt x="938" y="1714"/>
                              </a:lnTo>
                              <a:lnTo>
                                <a:pt x="966" y="1717"/>
                              </a:lnTo>
                              <a:lnTo>
                                <a:pt x="991" y="1718"/>
                              </a:lnTo>
                              <a:lnTo>
                                <a:pt x="1016" y="1718"/>
                              </a:lnTo>
                              <a:lnTo>
                                <a:pt x="1038" y="1716"/>
                              </a:lnTo>
                              <a:lnTo>
                                <a:pt x="1058" y="1714"/>
                              </a:lnTo>
                              <a:lnTo>
                                <a:pt x="1077" y="1709"/>
                              </a:lnTo>
                              <a:lnTo>
                                <a:pt x="1077" y="1733"/>
                              </a:lnTo>
                              <a:lnTo>
                                <a:pt x="1076" y="1759"/>
                              </a:lnTo>
                              <a:lnTo>
                                <a:pt x="1075" y="1788"/>
                              </a:lnTo>
                              <a:lnTo>
                                <a:pt x="1074" y="1820"/>
                              </a:lnTo>
                              <a:lnTo>
                                <a:pt x="1071" y="1857"/>
                              </a:lnTo>
                              <a:lnTo>
                                <a:pt x="1069" y="1895"/>
                              </a:lnTo>
                              <a:lnTo>
                                <a:pt x="1067" y="1937"/>
                              </a:lnTo>
                              <a:lnTo>
                                <a:pt x="1064" y="1982"/>
                              </a:lnTo>
                              <a:lnTo>
                                <a:pt x="1048" y="1999"/>
                              </a:lnTo>
                              <a:lnTo>
                                <a:pt x="1033" y="2017"/>
                              </a:lnTo>
                              <a:lnTo>
                                <a:pt x="1018" y="2036"/>
                              </a:lnTo>
                              <a:lnTo>
                                <a:pt x="1005" y="2053"/>
                              </a:lnTo>
                              <a:lnTo>
                                <a:pt x="991" y="2072"/>
                              </a:lnTo>
                              <a:lnTo>
                                <a:pt x="978" y="2091"/>
                              </a:lnTo>
                              <a:lnTo>
                                <a:pt x="966" y="2110"/>
                              </a:lnTo>
                              <a:lnTo>
                                <a:pt x="954" y="2129"/>
                              </a:lnTo>
                              <a:lnTo>
                                <a:pt x="932" y="2169"/>
                              </a:lnTo>
                              <a:lnTo>
                                <a:pt x="912" y="2209"/>
                              </a:lnTo>
                              <a:lnTo>
                                <a:pt x="894" y="2249"/>
                              </a:lnTo>
                              <a:lnTo>
                                <a:pt x="877" y="2290"/>
                              </a:lnTo>
                              <a:lnTo>
                                <a:pt x="863" y="2331"/>
                              </a:lnTo>
                              <a:lnTo>
                                <a:pt x="850" y="2373"/>
                              </a:lnTo>
                              <a:lnTo>
                                <a:pt x="839" y="2414"/>
                              </a:lnTo>
                              <a:lnTo>
                                <a:pt x="831" y="2456"/>
                              </a:lnTo>
                              <a:lnTo>
                                <a:pt x="823" y="2497"/>
                              </a:lnTo>
                              <a:lnTo>
                                <a:pt x="816" y="2538"/>
                              </a:lnTo>
                              <a:lnTo>
                                <a:pt x="812" y="2579"/>
                              </a:lnTo>
                              <a:lnTo>
                                <a:pt x="808" y="2619"/>
                              </a:lnTo>
                              <a:lnTo>
                                <a:pt x="668" y="2612"/>
                              </a:lnTo>
                              <a:lnTo>
                                <a:pt x="546" y="2605"/>
                              </a:lnTo>
                              <a:lnTo>
                                <a:pt x="440" y="2599"/>
                              </a:lnTo>
                              <a:lnTo>
                                <a:pt x="348" y="2595"/>
                              </a:lnTo>
                              <a:lnTo>
                                <a:pt x="270" y="2590"/>
                              </a:lnTo>
                              <a:lnTo>
                                <a:pt x="204" y="2587"/>
                              </a:lnTo>
                              <a:lnTo>
                                <a:pt x="150" y="2585"/>
                              </a:lnTo>
                              <a:lnTo>
                                <a:pt x="107" y="2583"/>
                              </a:lnTo>
                              <a:lnTo>
                                <a:pt x="73" y="2580"/>
                              </a:lnTo>
                              <a:lnTo>
                                <a:pt x="47" y="2579"/>
                              </a:lnTo>
                              <a:lnTo>
                                <a:pt x="28" y="2578"/>
                              </a:lnTo>
                              <a:lnTo>
                                <a:pt x="16" y="2577"/>
                              </a:lnTo>
                              <a:lnTo>
                                <a:pt x="7" y="2577"/>
                              </a:lnTo>
                              <a:lnTo>
                                <a:pt x="2" y="2577"/>
                              </a:lnTo>
                              <a:lnTo>
                                <a:pt x="1" y="2577"/>
                              </a:lnTo>
                              <a:lnTo>
                                <a:pt x="0" y="2577"/>
                              </a:lnTo>
                              <a:lnTo>
                                <a:pt x="2" y="2590"/>
                              </a:lnTo>
                              <a:lnTo>
                                <a:pt x="8" y="2625"/>
                              </a:lnTo>
                              <a:lnTo>
                                <a:pt x="10" y="2645"/>
                              </a:lnTo>
                              <a:lnTo>
                                <a:pt x="12" y="2667"/>
                              </a:lnTo>
                              <a:lnTo>
                                <a:pt x="15" y="2687"/>
                              </a:lnTo>
                              <a:lnTo>
                                <a:pt x="15" y="2705"/>
                              </a:lnTo>
                              <a:lnTo>
                                <a:pt x="24" y="2765"/>
                              </a:lnTo>
                              <a:lnTo>
                                <a:pt x="34" y="2821"/>
                              </a:lnTo>
                              <a:lnTo>
                                <a:pt x="45" y="2875"/>
                              </a:lnTo>
                              <a:lnTo>
                                <a:pt x="57" y="2923"/>
                              </a:lnTo>
                              <a:lnTo>
                                <a:pt x="69" y="2969"/>
                              </a:lnTo>
                              <a:lnTo>
                                <a:pt x="83" y="3012"/>
                              </a:lnTo>
                              <a:lnTo>
                                <a:pt x="98" y="3051"/>
                              </a:lnTo>
                              <a:lnTo>
                                <a:pt x="112" y="3088"/>
                              </a:lnTo>
                              <a:lnTo>
                                <a:pt x="129" y="3120"/>
                              </a:lnTo>
                              <a:lnTo>
                                <a:pt x="145" y="3151"/>
                              </a:lnTo>
                              <a:lnTo>
                                <a:pt x="161" y="3179"/>
                              </a:lnTo>
                              <a:lnTo>
                                <a:pt x="178" y="3203"/>
                              </a:lnTo>
                              <a:lnTo>
                                <a:pt x="194" y="3225"/>
                              </a:lnTo>
                              <a:lnTo>
                                <a:pt x="211" y="3246"/>
                              </a:lnTo>
                              <a:lnTo>
                                <a:pt x="229" y="3264"/>
                              </a:lnTo>
                              <a:lnTo>
                                <a:pt x="246" y="3280"/>
                              </a:lnTo>
                              <a:lnTo>
                                <a:pt x="262" y="3294"/>
                              </a:lnTo>
                              <a:lnTo>
                                <a:pt x="278" y="3306"/>
                              </a:lnTo>
                              <a:lnTo>
                                <a:pt x="293" y="3316"/>
                              </a:lnTo>
                              <a:lnTo>
                                <a:pt x="309" y="3325"/>
                              </a:lnTo>
                              <a:lnTo>
                                <a:pt x="323" y="3333"/>
                              </a:lnTo>
                              <a:lnTo>
                                <a:pt x="337" y="3340"/>
                              </a:lnTo>
                              <a:lnTo>
                                <a:pt x="350" y="3344"/>
                              </a:lnTo>
                              <a:lnTo>
                                <a:pt x="362" y="3347"/>
                              </a:lnTo>
                              <a:lnTo>
                                <a:pt x="382" y="3353"/>
                              </a:lnTo>
                              <a:lnTo>
                                <a:pt x="398" y="3355"/>
                              </a:lnTo>
                              <a:lnTo>
                                <a:pt x="409" y="3356"/>
                              </a:lnTo>
                              <a:lnTo>
                                <a:pt x="412" y="3356"/>
                              </a:lnTo>
                              <a:lnTo>
                                <a:pt x="424" y="3361"/>
                              </a:lnTo>
                              <a:lnTo>
                                <a:pt x="461" y="3372"/>
                              </a:lnTo>
                              <a:lnTo>
                                <a:pt x="517" y="3387"/>
                              </a:lnTo>
                              <a:lnTo>
                                <a:pt x="591" y="3406"/>
                              </a:lnTo>
                              <a:lnTo>
                                <a:pt x="633" y="3415"/>
                              </a:lnTo>
                              <a:lnTo>
                                <a:pt x="678" y="3424"/>
                              </a:lnTo>
                              <a:lnTo>
                                <a:pt x="726" y="3433"/>
                              </a:lnTo>
                              <a:lnTo>
                                <a:pt x="776" y="3439"/>
                              </a:lnTo>
                              <a:lnTo>
                                <a:pt x="828" y="3446"/>
                              </a:lnTo>
                              <a:lnTo>
                                <a:pt x="883" y="3450"/>
                              </a:lnTo>
                              <a:lnTo>
                                <a:pt x="937" y="3454"/>
                              </a:lnTo>
                              <a:lnTo>
                                <a:pt x="993" y="3455"/>
                              </a:lnTo>
                              <a:lnTo>
                                <a:pt x="993" y="3520"/>
                              </a:lnTo>
                              <a:lnTo>
                                <a:pt x="993" y="3570"/>
                              </a:lnTo>
                              <a:lnTo>
                                <a:pt x="993" y="3605"/>
                              </a:lnTo>
                              <a:lnTo>
                                <a:pt x="993" y="3629"/>
                              </a:lnTo>
                              <a:lnTo>
                                <a:pt x="993" y="3644"/>
                              </a:lnTo>
                              <a:lnTo>
                                <a:pt x="993" y="3650"/>
                              </a:lnTo>
                              <a:lnTo>
                                <a:pt x="993" y="3654"/>
                              </a:lnTo>
                              <a:lnTo>
                                <a:pt x="993" y="3654"/>
                              </a:lnTo>
                              <a:lnTo>
                                <a:pt x="1004" y="3649"/>
                              </a:lnTo>
                              <a:lnTo>
                                <a:pt x="1033" y="3636"/>
                              </a:lnTo>
                              <a:lnTo>
                                <a:pt x="1077" y="3615"/>
                              </a:lnTo>
                              <a:lnTo>
                                <a:pt x="1132" y="3587"/>
                              </a:lnTo>
                              <a:lnTo>
                                <a:pt x="1146" y="3610"/>
                              </a:lnTo>
                              <a:lnTo>
                                <a:pt x="1159" y="3635"/>
                              </a:lnTo>
                              <a:lnTo>
                                <a:pt x="1173" y="3658"/>
                              </a:lnTo>
                              <a:lnTo>
                                <a:pt x="1188" y="3680"/>
                              </a:lnTo>
                              <a:lnTo>
                                <a:pt x="1202" y="3703"/>
                              </a:lnTo>
                              <a:lnTo>
                                <a:pt x="1218" y="3725"/>
                              </a:lnTo>
                              <a:lnTo>
                                <a:pt x="1232" y="3746"/>
                              </a:lnTo>
                              <a:lnTo>
                                <a:pt x="1248" y="3767"/>
                              </a:lnTo>
                              <a:lnTo>
                                <a:pt x="1050" y="3935"/>
                              </a:lnTo>
                              <a:lnTo>
                                <a:pt x="902" y="4064"/>
                              </a:lnTo>
                              <a:lnTo>
                                <a:pt x="794" y="4157"/>
                              </a:lnTo>
                              <a:lnTo>
                                <a:pt x="720" y="4221"/>
                              </a:lnTo>
                              <a:lnTo>
                                <a:pt x="674" y="4259"/>
                              </a:lnTo>
                              <a:lnTo>
                                <a:pt x="650" y="4281"/>
                              </a:lnTo>
                              <a:lnTo>
                                <a:pt x="641" y="4289"/>
                              </a:lnTo>
                              <a:lnTo>
                                <a:pt x="638" y="4291"/>
                              </a:lnTo>
                              <a:lnTo>
                                <a:pt x="650" y="4301"/>
                              </a:lnTo>
                              <a:lnTo>
                                <a:pt x="677" y="4323"/>
                              </a:lnTo>
                              <a:lnTo>
                                <a:pt x="711" y="4350"/>
                              </a:lnTo>
                              <a:lnTo>
                                <a:pt x="737" y="4376"/>
                              </a:lnTo>
                              <a:lnTo>
                                <a:pt x="786" y="4414"/>
                              </a:lnTo>
                              <a:lnTo>
                                <a:pt x="833" y="4448"/>
                              </a:lnTo>
                              <a:lnTo>
                                <a:pt x="877" y="4479"/>
                              </a:lnTo>
                              <a:lnTo>
                                <a:pt x="919" y="4507"/>
                              </a:lnTo>
                              <a:lnTo>
                                <a:pt x="961" y="4531"/>
                              </a:lnTo>
                              <a:lnTo>
                                <a:pt x="1000" y="4552"/>
                              </a:lnTo>
                              <a:lnTo>
                                <a:pt x="1038" y="4570"/>
                              </a:lnTo>
                              <a:lnTo>
                                <a:pt x="1074" y="4587"/>
                              </a:lnTo>
                              <a:lnTo>
                                <a:pt x="1108" y="4599"/>
                              </a:lnTo>
                              <a:lnTo>
                                <a:pt x="1141" y="4610"/>
                              </a:lnTo>
                              <a:lnTo>
                                <a:pt x="1172" y="4619"/>
                              </a:lnTo>
                              <a:lnTo>
                                <a:pt x="1201" y="4626"/>
                              </a:lnTo>
                              <a:lnTo>
                                <a:pt x="1229" y="4630"/>
                              </a:lnTo>
                              <a:lnTo>
                                <a:pt x="1256" y="4633"/>
                              </a:lnTo>
                              <a:lnTo>
                                <a:pt x="1280" y="4635"/>
                              </a:lnTo>
                              <a:lnTo>
                                <a:pt x="1302" y="4635"/>
                              </a:lnTo>
                              <a:lnTo>
                                <a:pt x="1324" y="4633"/>
                              </a:lnTo>
                              <a:lnTo>
                                <a:pt x="1344" y="4631"/>
                              </a:lnTo>
                              <a:lnTo>
                                <a:pt x="1362" y="4628"/>
                              </a:lnTo>
                              <a:lnTo>
                                <a:pt x="1380" y="4623"/>
                              </a:lnTo>
                              <a:lnTo>
                                <a:pt x="1395" y="4619"/>
                              </a:lnTo>
                              <a:lnTo>
                                <a:pt x="1409" y="4613"/>
                              </a:lnTo>
                              <a:lnTo>
                                <a:pt x="1422" y="4609"/>
                              </a:lnTo>
                              <a:lnTo>
                                <a:pt x="1433" y="4603"/>
                              </a:lnTo>
                              <a:lnTo>
                                <a:pt x="1451" y="4592"/>
                              </a:lnTo>
                              <a:lnTo>
                                <a:pt x="1464" y="4583"/>
                              </a:lnTo>
                              <a:lnTo>
                                <a:pt x="1472" y="4577"/>
                              </a:lnTo>
                              <a:lnTo>
                                <a:pt x="1474" y="4575"/>
                              </a:lnTo>
                              <a:lnTo>
                                <a:pt x="1488" y="4569"/>
                              </a:lnTo>
                              <a:lnTo>
                                <a:pt x="1522" y="4554"/>
                              </a:lnTo>
                              <a:lnTo>
                                <a:pt x="1546" y="4541"/>
                              </a:lnTo>
                              <a:lnTo>
                                <a:pt x="1575" y="4527"/>
                              </a:lnTo>
                              <a:lnTo>
                                <a:pt x="1608" y="4510"/>
                              </a:lnTo>
                              <a:lnTo>
                                <a:pt x="1643" y="4491"/>
                              </a:lnTo>
                              <a:lnTo>
                                <a:pt x="1681" y="4469"/>
                              </a:lnTo>
                              <a:lnTo>
                                <a:pt x="1720" y="4445"/>
                              </a:lnTo>
                              <a:lnTo>
                                <a:pt x="1762" y="4418"/>
                              </a:lnTo>
                              <a:lnTo>
                                <a:pt x="1803" y="4389"/>
                              </a:lnTo>
                              <a:lnTo>
                                <a:pt x="1846" y="4357"/>
                              </a:lnTo>
                              <a:lnTo>
                                <a:pt x="1888" y="4324"/>
                              </a:lnTo>
                              <a:lnTo>
                                <a:pt x="1909" y="4306"/>
                              </a:lnTo>
                              <a:lnTo>
                                <a:pt x="1929" y="4287"/>
                              </a:lnTo>
                              <a:lnTo>
                                <a:pt x="1950" y="4268"/>
                              </a:lnTo>
                              <a:lnTo>
                                <a:pt x="1970" y="4248"/>
                              </a:lnTo>
                              <a:lnTo>
                                <a:pt x="2044" y="4330"/>
                              </a:lnTo>
                              <a:lnTo>
                                <a:pt x="2083" y="4373"/>
                              </a:lnTo>
                              <a:lnTo>
                                <a:pt x="2096" y="4388"/>
                              </a:lnTo>
                              <a:lnTo>
                                <a:pt x="2098" y="4390"/>
                              </a:lnTo>
                              <a:lnTo>
                                <a:pt x="2101" y="4383"/>
                              </a:lnTo>
                              <a:lnTo>
                                <a:pt x="2111" y="4360"/>
                              </a:lnTo>
                              <a:lnTo>
                                <a:pt x="2127" y="4327"/>
                              </a:lnTo>
                              <a:lnTo>
                                <a:pt x="2144" y="4284"/>
                              </a:lnTo>
                              <a:lnTo>
                                <a:pt x="2154" y="4259"/>
                              </a:lnTo>
                              <a:lnTo>
                                <a:pt x="2164" y="4233"/>
                              </a:lnTo>
                              <a:lnTo>
                                <a:pt x="2172" y="4204"/>
                              </a:lnTo>
                              <a:lnTo>
                                <a:pt x="2181" y="4175"/>
                              </a:lnTo>
                              <a:lnTo>
                                <a:pt x="2190" y="4145"/>
                              </a:lnTo>
                              <a:lnTo>
                                <a:pt x="2198" y="4114"/>
                              </a:lnTo>
                              <a:lnTo>
                                <a:pt x="2206" y="4082"/>
                              </a:lnTo>
                              <a:lnTo>
                                <a:pt x="2211" y="4050"/>
                              </a:lnTo>
                              <a:lnTo>
                                <a:pt x="2218" y="4014"/>
                              </a:lnTo>
                              <a:lnTo>
                                <a:pt x="2222" y="3980"/>
                              </a:lnTo>
                              <a:lnTo>
                                <a:pt x="2226" y="3944"/>
                              </a:lnTo>
                              <a:lnTo>
                                <a:pt x="2229" y="3910"/>
                              </a:lnTo>
                              <a:lnTo>
                                <a:pt x="2230" y="3877"/>
                              </a:lnTo>
                              <a:lnTo>
                                <a:pt x="2231" y="3843"/>
                              </a:lnTo>
                              <a:lnTo>
                                <a:pt x="2231" y="3810"/>
                              </a:lnTo>
                              <a:lnTo>
                                <a:pt x="2229" y="3777"/>
                              </a:lnTo>
                              <a:lnTo>
                                <a:pt x="2227" y="3746"/>
                              </a:lnTo>
                              <a:lnTo>
                                <a:pt x="2224" y="3713"/>
                              </a:lnTo>
                              <a:lnTo>
                                <a:pt x="2220" y="3682"/>
                              </a:lnTo>
                              <a:lnTo>
                                <a:pt x="2215" y="3652"/>
                              </a:lnTo>
                              <a:lnTo>
                                <a:pt x="2209" y="3622"/>
                              </a:lnTo>
                              <a:lnTo>
                                <a:pt x="2202" y="3593"/>
                              </a:lnTo>
                              <a:lnTo>
                                <a:pt x="2195" y="3564"/>
                              </a:lnTo>
                              <a:lnTo>
                                <a:pt x="2187" y="3535"/>
                              </a:lnTo>
                              <a:lnTo>
                                <a:pt x="2178" y="3507"/>
                              </a:lnTo>
                              <a:lnTo>
                                <a:pt x="2168" y="3479"/>
                              </a:lnTo>
                              <a:lnTo>
                                <a:pt x="2157" y="3453"/>
                              </a:lnTo>
                              <a:lnTo>
                                <a:pt x="2146" y="3426"/>
                              </a:lnTo>
                              <a:lnTo>
                                <a:pt x="2135" y="3401"/>
                              </a:lnTo>
                              <a:lnTo>
                                <a:pt x="2123" y="3375"/>
                              </a:lnTo>
                              <a:lnTo>
                                <a:pt x="2109" y="3351"/>
                              </a:lnTo>
                              <a:lnTo>
                                <a:pt x="2096" y="3327"/>
                              </a:lnTo>
                              <a:lnTo>
                                <a:pt x="2081" y="3304"/>
                              </a:lnTo>
                              <a:lnTo>
                                <a:pt x="2067" y="3281"/>
                              </a:lnTo>
                              <a:lnTo>
                                <a:pt x="2053" y="3259"/>
                              </a:lnTo>
                              <a:lnTo>
                                <a:pt x="2037" y="3237"/>
                              </a:lnTo>
                              <a:lnTo>
                                <a:pt x="2020" y="3216"/>
                              </a:lnTo>
                              <a:lnTo>
                                <a:pt x="2005" y="3196"/>
                              </a:lnTo>
                              <a:lnTo>
                                <a:pt x="1987" y="3176"/>
                              </a:lnTo>
                              <a:lnTo>
                                <a:pt x="1970" y="3158"/>
                              </a:lnTo>
                              <a:lnTo>
                                <a:pt x="2029" y="3108"/>
                              </a:lnTo>
                              <a:lnTo>
                                <a:pt x="2080" y="3064"/>
                              </a:lnTo>
                              <a:lnTo>
                                <a:pt x="2123" y="3028"/>
                              </a:lnTo>
                              <a:lnTo>
                                <a:pt x="2157" y="2999"/>
                              </a:lnTo>
                              <a:lnTo>
                                <a:pt x="2184" y="2976"/>
                              </a:lnTo>
                              <a:lnTo>
                                <a:pt x="2204" y="2959"/>
                              </a:lnTo>
                              <a:lnTo>
                                <a:pt x="2211" y="2952"/>
                              </a:lnTo>
                              <a:lnTo>
                                <a:pt x="2218" y="2949"/>
                              </a:lnTo>
                              <a:lnTo>
                                <a:pt x="2222" y="2946"/>
                              </a:lnTo>
                              <a:lnTo>
                                <a:pt x="2226" y="2946"/>
                              </a:lnTo>
                              <a:lnTo>
                                <a:pt x="2217" y="2932"/>
                              </a:lnTo>
                              <a:lnTo>
                                <a:pt x="2208" y="2920"/>
                              </a:lnTo>
                              <a:lnTo>
                                <a:pt x="2199" y="2908"/>
                              </a:lnTo>
                              <a:lnTo>
                                <a:pt x="2189" y="2897"/>
                              </a:lnTo>
                              <a:lnTo>
                                <a:pt x="2178" y="2887"/>
                              </a:lnTo>
                              <a:lnTo>
                                <a:pt x="2167" y="2876"/>
                              </a:lnTo>
                              <a:lnTo>
                                <a:pt x="2156" y="2866"/>
                              </a:lnTo>
                              <a:lnTo>
                                <a:pt x="2144" y="2857"/>
                              </a:lnTo>
                              <a:lnTo>
                                <a:pt x="2119" y="2839"/>
                              </a:lnTo>
                              <a:lnTo>
                                <a:pt x="2094" y="2821"/>
                              </a:lnTo>
                              <a:lnTo>
                                <a:pt x="2068" y="2806"/>
                              </a:lnTo>
                              <a:lnTo>
                                <a:pt x="2042" y="2789"/>
                              </a:lnTo>
                              <a:lnTo>
                                <a:pt x="2003" y="2770"/>
                              </a:lnTo>
                              <a:lnTo>
                                <a:pt x="1965" y="2752"/>
                              </a:lnTo>
                              <a:lnTo>
                                <a:pt x="1927" y="2736"/>
                              </a:lnTo>
                              <a:lnTo>
                                <a:pt x="1889" y="2720"/>
                              </a:lnTo>
                              <a:lnTo>
                                <a:pt x="1853" y="2706"/>
                              </a:lnTo>
                              <a:lnTo>
                                <a:pt x="1816" y="2693"/>
                              </a:lnTo>
                              <a:lnTo>
                                <a:pt x="1780" y="2680"/>
                              </a:lnTo>
                              <a:lnTo>
                                <a:pt x="1744" y="2669"/>
                              </a:lnTo>
                              <a:lnTo>
                                <a:pt x="1744" y="2661"/>
                              </a:lnTo>
                              <a:lnTo>
                                <a:pt x="1823" y="2667"/>
                              </a:lnTo>
                              <a:lnTo>
                                <a:pt x="1891" y="2673"/>
                              </a:lnTo>
                              <a:lnTo>
                                <a:pt x="1947" y="2677"/>
                              </a:lnTo>
                              <a:lnTo>
                                <a:pt x="1994" y="2681"/>
                              </a:lnTo>
                              <a:lnTo>
                                <a:pt x="2029" y="2685"/>
                              </a:lnTo>
                              <a:lnTo>
                                <a:pt x="2057" y="2688"/>
                              </a:lnTo>
                              <a:lnTo>
                                <a:pt x="2075" y="2689"/>
                              </a:lnTo>
                              <a:lnTo>
                                <a:pt x="2084" y="2690"/>
                              </a:lnTo>
                              <a:lnTo>
                                <a:pt x="2086" y="2675"/>
                              </a:lnTo>
                              <a:lnTo>
                                <a:pt x="2088" y="2658"/>
                              </a:lnTo>
                              <a:lnTo>
                                <a:pt x="2089" y="2643"/>
                              </a:lnTo>
                              <a:lnTo>
                                <a:pt x="2089" y="2627"/>
                              </a:lnTo>
                              <a:lnTo>
                                <a:pt x="2088" y="2595"/>
                              </a:lnTo>
                              <a:lnTo>
                                <a:pt x="2086" y="2565"/>
                              </a:lnTo>
                              <a:lnTo>
                                <a:pt x="2080" y="2534"/>
                              </a:lnTo>
                              <a:lnTo>
                                <a:pt x="2074" y="2505"/>
                              </a:lnTo>
                              <a:lnTo>
                                <a:pt x="2066" y="2476"/>
                              </a:lnTo>
                              <a:lnTo>
                                <a:pt x="2056" y="2450"/>
                              </a:lnTo>
                              <a:lnTo>
                                <a:pt x="2037" y="2402"/>
                              </a:lnTo>
                              <a:lnTo>
                                <a:pt x="2018" y="2355"/>
                              </a:lnTo>
                              <a:lnTo>
                                <a:pt x="1998" y="2310"/>
                              </a:lnTo>
                              <a:lnTo>
                                <a:pt x="1977" y="2266"/>
                              </a:lnTo>
                              <a:lnTo>
                                <a:pt x="1956" y="2225"/>
                              </a:lnTo>
                              <a:lnTo>
                                <a:pt x="1934" y="2185"/>
                              </a:lnTo>
                              <a:lnTo>
                                <a:pt x="1911" y="2147"/>
                              </a:lnTo>
                              <a:lnTo>
                                <a:pt x="1887" y="2110"/>
                              </a:lnTo>
                              <a:lnTo>
                                <a:pt x="1863" y="2073"/>
                              </a:lnTo>
                              <a:lnTo>
                                <a:pt x="1838" y="2040"/>
                              </a:lnTo>
                              <a:lnTo>
                                <a:pt x="1813" y="2007"/>
                              </a:lnTo>
                              <a:lnTo>
                                <a:pt x="1787" y="1976"/>
                              </a:lnTo>
                              <a:lnTo>
                                <a:pt x="1761" y="1947"/>
                              </a:lnTo>
                              <a:lnTo>
                                <a:pt x="1734" y="1918"/>
                              </a:lnTo>
                              <a:lnTo>
                                <a:pt x="1706" y="1891"/>
                              </a:lnTo>
                              <a:lnTo>
                                <a:pt x="1679" y="1866"/>
                              </a:lnTo>
                              <a:lnTo>
                                <a:pt x="1650" y="1843"/>
                              </a:lnTo>
                              <a:lnTo>
                                <a:pt x="1621" y="1819"/>
                              </a:lnTo>
                              <a:lnTo>
                                <a:pt x="1592" y="1798"/>
                              </a:lnTo>
                              <a:lnTo>
                                <a:pt x="1563" y="1779"/>
                              </a:lnTo>
                              <a:lnTo>
                                <a:pt x="1533" y="1760"/>
                              </a:lnTo>
                              <a:lnTo>
                                <a:pt x="1503" y="1744"/>
                              </a:lnTo>
                              <a:lnTo>
                                <a:pt x="1473" y="1728"/>
                              </a:lnTo>
                              <a:lnTo>
                                <a:pt x="1442" y="1714"/>
                              </a:lnTo>
                              <a:lnTo>
                                <a:pt x="1412" y="1700"/>
                              </a:lnTo>
                              <a:lnTo>
                                <a:pt x="1381" y="1689"/>
                              </a:lnTo>
                              <a:lnTo>
                                <a:pt x="1350" y="1678"/>
                              </a:lnTo>
                              <a:lnTo>
                                <a:pt x="1319" y="1669"/>
                              </a:lnTo>
                              <a:lnTo>
                                <a:pt x="1288" y="1662"/>
                              </a:lnTo>
                              <a:lnTo>
                                <a:pt x="1257" y="1655"/>
                              </a:lnTo>
                              <a:lnTo>
                                <a:pt x="1226" y="1649"/>
                              </a:lnTo>
                              <a:lnTo>
                                <a:pt x="1193" y="164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6" name="Freeform 16" descr="Petals"/>
                      <wps:cNvSpPr>
                        <a:spLocks/>
                      </wps:cNvSpPr>
                      <wps:spPr bwMode="auto">
                        <a:xfrm rot="1343236">
                          <a:off x="3657600" y="2209800"/>
                          <a:ext cx="670997" cy="480794"/>
                        </a:xfrm>
                        <a:custGeom>
                          <a:avLst/>
                          <a:gdLst>
                            <a:gd name="T0" fmla="*/ 2851 w 3095"/>
                            <a:gd name="T1" fmla="*/ 1551 h 2224"/>
                            <a:gd name="T2" fmla="*/ 2933 w 3095"/>
                            <a:gd name="T3" fmla="*/ 1269 h 2224"/>
                            <a:gd name="T4" fmla="*/ 3091 w 3095"/>
                            <a:gd name="T5" fmla="*/ 1226 h 2224"/>
                            <a:gd name="T6" fmla="*/ 3044 w 3095"/>
                            <a:gd name="T7" fmla="*/ 1052 h 2224"/>
                            <a:gd name="T8" fmla="*/ 2953 w 3095"/>
                            <a:gd name="T9" fmla="*/ 876 h 2224"/>
                            <a:gd name="T10" fmla="*/ 2834 w 3095"/>
                            <a:gd name="T11" fmla="*/ 726 h 2224"/>
                            <a:gd name="T12" fmla="*/ 2700 w 3095"/>
                            <a:gd name="T13" fmla="*/ 616 h 2224"/>
                            <a:gd name="T14" fmla="*/ 2556 w 3095"/>
                            <a:gd name="T15" fmla="*/ 542 h 2224"/>
                            <a:gd name="T16" fmla="*/ 2441 w 3095"/>
                            <a:gd name="T17" fmla="*/ 379 h 2224"/>
                            <a:gd name="T18" fmla="*/ 2450 w 3095"/>
                            <a:gd name="T19" fmla="*/ 210 h 2224"/>
                            <a:gd name="T20" fmla="*/ 2287 w 3095"/>
                            <a:gd name="T21" fmla="*/ 216 h 2224"/>
                            <a:gd name="T22" fmla="*/ 2080 w 3095"/>
                            <a:gd name="T23" fmla="*/ 259 h 2224"/>
                            <a:gd name="T24" fmla="*/ 1905 w 3095"/>
                            <a:gd name="T25" fmla="*/ 326 h 2224"/>
                            <a:gd name="T26" fmla="*/ 1761 w 3095"/>
                            <a:gd name="T27" fmla="*/ 412 h 2224"/>
                            <a:gd name="T28" fmla="*/ 1645 w 3095"/>
                            <a:gd name="T29" fmla="*/ 515 h 2224"/>
                            <a:gd name="T30" fmla="*/ 1526 w 3095"/>
                            <a:gd name="T31" fmla="*/ 528 h 2224"/>
                            <a:gd name="T32" fmla="*/ 1390 w 3095"/>
                            <a:gd name="T33" fmla="*/ 474 h 2224"/>
                            <a:gd name="T34" fmla="*/ 1062 w 3095"/>
                            <a:gd name="T35" fmla="*/ 958 h 2224"/>
                            <a:gd name="T36" fmla="*/ 1133 w 3095"/>
                            <a:gd name="T37" fmla="*/ 822 h 2224"/>
                            <a:gd name="T38" fmla="*/ 1436 w 3095"/>
                            <a:gd name="T39" fmla="*/ 277 h 2224"/>
                            <a:gd name="T40" fmla="*/ 1522 w 3095"/>
                            <a:gd name="T41" fmla="*/ 103 h 2224"/>
                            <a:gd name="T42" fmla="*/ 1335 w 3095"/>
                            <a:gd name="T43" fmla="*/ 23 h 2224"/>
                            <a:gd name="T44" fmla="*/ 976 w 3095"/>
                            <a:gd name="T45" fmla="*/ 4 h 2224"/>
                            <a:gd name="T46" fmla="*/ 651 w 3095"/>
                            <a:gd name="T47" fmla="*/ 65 h 2224"/>
                            <a:gd name="T48" fmla="*/ 392 w 3095"/>
                            <a:gd name="T49" fmla="*/ 194 h 2224"/>
                            <a:gd name="T50" fmla="*/ 201 w 3095"/>
                            <a:gd name="T51" fmla="*/ 374 h 2224"/>
                            <a:gd name="T52" fmla="*/ 126 w 3095"/>
                            <a:gd name="T53" fmla="*/ 549 h 2224"/>
                            <a:gd name="T54" fmla="*/ 611 w 3095"/>
                            <a:gd name="T55" fmla="*/ 870 h 2224"/>
                            <a:gd name="T56" fmla="*/ 452 w 3095"/>
                            <a:gd name="T57" fmla="*/ 778 h 2224"/>
                            <a:gd name="T58" fmla="*/ 26 w 3095"/>
                            <a:gd name="T59" fmla="*/ 538 h 2224"/>
                            <a:gd name="T60" fmla="*/ 48 w 3095"/>
                            <a:gd name="T61" fmla="*/ 570 h 2224"/>
                            <a:gd name="T62" fmla="*/ 440 w 3095"/>
                            <a:gd name="T63" fmla="*/ 980 h 2224"/>
                            <a:gd name="T64" fmla="*/ 762 w 3095"/>
                            <a:gd name="T65" fmla="*/ 1291 h 2224"/>
                            <a:gd name="T66" fmla="*/ 805 w 3095"/>
                            <a:gd name="T67" fmla="*/ 1320 h 2224"/>
                            <a:gd name="T68" fmla="*/ 940 w 3095"/>
                            <a:gd name="T69" fmla="*/ 1122 h 2224"/>
                            <a:gd name="T70" fmla="*/ 507 w 3095"/>
                            <a:gd name="T71" fmla="*/ 1881 h 2224"/>
                            <a:gd name="T72" fmla="*/ 431 w 3095"/>
                            <a:gd name="T73" fmla="*/ 2040 h 2224"/>
                            <a:gd name="T74" fmla="*/ 456 w 3095"/>
                            <a:gd name="T75" fmla="*/ 2081 h 2224"/>
                            <a:gd name="T76" fmla="*/ 674 w 3095"/>
                            <a:gd name="T77" fmla="*/ 2167 h 2224"/>
                            <a:gd name="T78" fmla="*/ 992 w 3095"/>
                            <a:gd name="T79" fmla="*/ 2224 h 2224"/>
                            <a:gd name="T80" fmla="*/ 1192 w 3095"/>
                            <a:gd name="T81" fmla="*/ 2197 h 2224"/>
                            <a:gd name="T82" fmla="*/ 1299 w 3095"/>
                            <a:gd name="T83" fmla="*/ 2134 h 2224"/>
                            <a:gd name="T84" fmla="*/ 1375 w 3095"/>
                            <a:gd name="T85" fmla="*/ 2050 h 2224"/>
                            <a:gd name="T86" fmla="*/ 1557 w 3095"/>
                            <a:gd name="T87" fmla="*/ 1836 h 2224"/>
                            <a:gd name="T88" fmla="*/ 1706 w 3095"/>
                            <a:gd name="T89" fmla="*/ 1590 h 2224"/>
                            <a:gd name="T90" fmla="*/ 1607 w 3095"/>
                            <a:gd name="T91" fmla="*/ 1504 h 2224"/>
                            <a:gd name="T92" fmla="*/ 1261 w 3095"/>
                            <a:gd name="T93" fmla="*/ 1279 h 2224"/>
                            <a:gd name="T94" fmla="*/ 1823 w 3095"/>
                            <a:gd name="T95" fmla="*/ 1591 h 2224"/>
                            <a:gd name="T96" fmla="*/ 1918 w 3095"/>
                            <a:gd name="T97" fmla="*/ 1618 h 2224"/>
                            <a:gd name="T98" fmla="*/ 1924 w 3095"/>
                            <a:gd name="T99" fmla="*/ 1301 h 2224"/>
                            <a:gd name="T100" fmla="*/ 1927 w 3095"/>
                            <a:gd name="T101" fmla="*/ 1113 h 2224"/>
                            <a:gd name="T102" fmla="*/ 2077 w 3095"/>
                            <a:gd name="T103" fmla="*/ 1197 h 2224"/>
                            <a:gd name="T104" fmla="*/ 2230 w 3095"/>
                            <a:gd name="T105" fmla="*/ 1250 h 2224"/>
                            <a:gd name="T106" fmla="*/ 2075 w 3095"/>
                            <a:gd name="T107" fmla="*/ 1899 h 2224"/>
                            <a:gd name="T108" fmla="*/ 2188 w 3095"/>
                            <a:gd name="T109" fmla="*/ 1916 h 2224"/>
                            <a:gd name="T110" fmla="*/ 2482 w 3095"/>
                            <a:gd name="T111" fmla="*/ 1899 h 2224"/>
                            <a:gd name="T112" fmla="*/ 2660 w 3095"/>
                            <a:gd name="T113" fmla="*/ 1835 h 2224"/>
                            <a:gd name="T114" fmla="*/ 2748 w 3095"/>
                            <a:gd name="T115" fmla="*/ 1757 h 2224"/>
                            <a:gd name="T116" fmla="*/ 2783 w 3095"/>
                            <a:gd name="T117" fmla="*/ 1688 h 22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3095" h="2224">
                              <a:moveTo>
                                <a:pt x="2783" y="1688"/>
                              </a:moveTo>
                              <a:lnTo>
                                <a:pt x="2788" y="1679"/>
                              </a:lnTo>
                              <a:lnTo>
                                <a:pt x="2803" y="1652"/>
                              </a:lnTo>
                              <a:lnTo>
                                <a:pt x="2814" y="1632"/>
                              </a:lnTo>
                              <a:lnTo>
                                <a:pt x="2825" y="1608"/>
                              </a:lnTo>
                              <a:lnTo>
                                <a:pt x="2837" y="1581"/>
                              </a:lnTo>
                              <a:lnTo>
                                <a:pt x="2851" y="1551"/>
                              </a:lnTo>
                              <a:lnTo>
                                <a:pt x="2864" y="1517"/>
                              </a:lnTo>
                              <a:lnTo>
                                <a:pt x="2877" y="1481"/>
                              </a:lnTo>
                              <a:lnTo>
                                <a:pt x="2891" y="1443"/>
                              </a:lnTo>
                              <a:lnTo>
                                <a:pt x="2903" y="1402"/>
                              </a:lnTo>
                              <a:lnTo>
                                <a:pt x="2914" y="1359"/>
                              </a:lnTo>
                              <a:lnTo>
                                <a:pt x="2924" y="1314"/>
                              </a:lnTo>
                              <a:lnTo>
                                <a:pt x="2933" y="1269"/>
                              </a:lnTo>
                              <a:lnTo>
                                <a:pt x="2939" y="1221"/>
                              </a:lnTo>
                              <a:lnTo>
                                <a:pt x="3029" y="1238"/>
                              </a:lnTo>
                              <a:lnTo>
                                <a:pt x="3075" y="1246"/>
                              </a:lnTo>
                              <a:lnTo>
                                <a:pt x="3093" y="1249"/>
                              </a:lnTo>
                              <a:lnTo>
                                <a:pt x="3095" y="1250"/>
                              </a:lnTo>
                              <a:lnTo>
                                <a:pt x="3094" y="1243"/>
                              </a:lnTo>
                              <a:lnTo>
                                <a:pt x="3091" y="1226"/>
                              </a:lnTo>
                              <a:lnTo>
                                <a:pt x="3087" y="1198"/>
                              </a:lnTo>
                              <a:lnTo>
                                <a:pt x="3079" y="1162"/>
                              </a:lnTo>
                              <a:lnTo>
                                <a:pt x="3074" y="1142"/>
                              </a:lnTo>
                              <a:lnTo>
                                <a:pt x="3068" y="1121"/>
                              </a:lnTo>
                              <a:lnTo>
                                <a:pt x="3060" y="1099"/>
                              </a:lnTo>
                              <a:lnTo>
                                <a:pt x="3053" y="1076"/>
                              </a:lnTo>
                              <a:lnTo>
                                <a:pt x="3044" y="1052"/>
                              </a:lnTo>
                              <a:lnTo>
                                <a:pt x="3034" y="1028"/>
                              </a:lnTo>
                              <a:lnTo>
                                <a:pt x="3023" y="1005"/>
                              </a:lnTo>
                              <a:lnTo>
                                <a:pt x="3009" y="980"/>
                              </a:lnTo>
                              <a:lnTo>
                                <a:pt x="2996" y="953"/>
                              </a:lnTo>
                              <a:lnTo>
                                <a:pt x="2982" y="926"/>
                              </a:lnTo>
                              <a:lnTo>
                                <a:pt x="2967" y="900"/>
                              </a:lnTo>
                              <a:lnTo>
                                <a:pt x="2953" y="876"/>
                              </a:lnTo>
                              <a:lnTo>
                                <a:pt x="2936" y="852"/>
                              </a:lnTo>
                              <a:lnTo>
                                <a:pt x="2921" y="829"/>
                              </a:lnTo>
                              <a:lnTo>
                                <a:pt x="2904" y="807"/>
                              </a:lnTo>
                              <a:lnTo>
                                <a:pt x="2887" y="786"/>
                              </a:lnTo>
                              <a:lnTo>
                                <a:pt x="2869" y="765"/>
                              </a:lnTo>
                              <a:lnTo>
                                <a:pt x="2852" y="745"/>
                              </a:lnTo>
                              <a:lnTo>
                                <a:pt x="2834" y="726"/>
                              </a:lnTo>
                              <a:lnTo>
                                <a:pt x="2815" y="708"/>
                              </a:lnTo>
                              <a:lnTo>
                                <a:pt x="2796" y="691"/>
                              </a:lnTo>
                              <a:lnTo>
                                <a:pt x="2777" y="675"/>
                              </a:lnTo>
                              <a:lnTo>
                                <a:pt x="2758" y="658"/>
                              </a:lnTo>
                              <a:lnTo>
                                <a:pt x="2739" y="644"/>
                              </a:lnTo>
                              <a:lnTo>
                                <a:pt x="2719" y="630"/>
                              </a:lnTo>
                              <a:lnTo>
                                <a:pt x="2700" y="616"/>
                              </a:lnTo>
                              <a:lnTo>
                                <a:pt x="2679" y="603"/>
                              </a:lnTo>
                              <a:lnTo>
                                <a:pt x="2659" y="591"/>
                              </a:lnTo>
                              <a:lnTo>
                                <a:pt x="2639" y="580"/>
                              </a:lnTo>
                              <a:lnTo>
                                <a:pt x="2619" y="570"/>
                              </a:lnTo>
                              <a:lnTo>
                                <a:pt x="2598" y="560"/>
                              </a:lnTo>
                              <a:lnTo>
                                <a:pt x="2578" y="550"/>
                              </a:lnTo>
                              <a:lnTo>
                                <a:pt x="2556" y="542"/>
                              </a:lnTo>
                              <a:lnTo>
                                <a:pt x="2536" y="533"/>
                              </a:lnTo>
                              <a:lnTo>
                                <a:pt x="2515" y="526"/>
                              </a:lnTo>
                              <a:lnTo>
                                <a:pt x="2495" y="520"/>
                              </a:lnTo>
                              <a:lnTo>
                                <a:pt x="2454" y="508"/>
                              </a:lnTo>
                              <a:lnTo>
                                <a:pt x="2414" y="499"/>
                              </a:lnTo>
                              <a:lnTo>
                                <a:pt x="2429" y="434"/>
                              </a:lnTo>
                              <a:lnTo>
                                <a:pt x="2441" y="379"/>
                              </a:lnTo>
                              <a:lnTo>
                                <a:pt x="2451" y="332"/>
                              </a:lnTo>
                              <a:lnTo>
                                <a:pt x="2459" y="293"/>
                              </a:lnTo>
                              <a:lnTo>
                                <a:pt x="2464" y="262"/>
                              </a:lnTo>
                              <a:lnTo>
                                <a:pt x="2469" y="240"/>
                              </a:lnTo>
                              <a:lnTo>
                                <a:pt x="2471" y="223"/>
                              </a:lnTo>
                              <a:lnTo>
                                <a:pt x="2471" y="216"/>
                              </a:lnTo>
                              <a:lnTo>
                                <a:pt x="2450" y="210"/>
                              </a:lnTo>
                              <a:lnTo>
                                <a:pt x="2427" y="207"/>
                              </a:lnTo>
                              <a:lnTo>
                                <a:pt x="2403" y="206"/>
                              </a:lnTo>
                              <a:lnTo>
                                <a:pt x="2379" y="205"/>
                              </a:lnTo>
                              <a:lnTo>
                                <a:pt x="2356" y="206"/>
                              </a:lnTo>
                              <a:lnTo>
                                <a:pt x="2332" y="207"/>
                              </a:lnTo>
                              <a:lnTo>
                                <a:pt x="2309" y="210"/>
                              </a:lnTo>
                              <a:lnTo>
                                <a:pt x="2287" y="216"/>
                              </a:lnTo>
                              <a:lnTo>
                                <a:pt x="2256" y="220"/>
                              </a:lnTo>
                              <a:lnTo>
                                <a:pt x="2225" y="225"/>
                              </a:lnTo>
                              <a:lnTo>
                                <a:pt x="2195" y="231"/>
                              </a:lnTo>
                              <a:lnTo>
                                <a:pt x="2165" y="237"/>
                              </a:lnTo>
                              <a:lnTo>
                                <a:pt x="2136" y="243"/>
                              </a:lnTo>
                              <a:lnTo>
                                <a:pt x="2108" y="251"/>
                              </a:lnTo>
                              <a:lnTo>
                                <a:pt x="2080" y="259"/>
                              </a:lnTo>
                              <a:lnTo>
                                <a:pt x="2054" y="267"/>
                              </a:lnTo>
                              <a:lnTo>
                                <a:pt x="2027" y="276"/>
                              </a:lnTo>
                              <a:lnTo>
                                <a:pt x="2001" y="285"/>
                              </a:lnTo>
                              <a:lnTo>
                                <a:pt x="1977" y="295"/>
                              </a:lnTo>
                              <a:lnTo>
                                <a:pt x="1953" y="303"/>
                              </a:lnTo>
                              <a:lnTo>
                                <a:pt x="1928" y="314"/>
                              </a:lnTo>
                              <a:lnTo>
                                <a:pt x="1905" y="326"/>
                              </a:lnTo>
                              <a:lnTo>
                                <a:pt x="1883" y="337"/>
                              </a:lnTo>
                              <a:lnTo>
                                <a:pt x="1860" y="348"/>
                              </a:lnTo>
                              <a:lnTo>
                                <a:pt x="1839" y="360"/>
                              </a:lnTo>
                              <a:lnTo>
                                <a:pt x="1818" y="372"/>
                              </a:lnTo>
                              <a:lnTo>
                                <a:pt x="1798" y="385"/>
                              </a:lnTo>
                              <a:lnTo>
                                <a:pt x="1779" y="399"/>
                              </a:lnTo>
                              <a:lnTo>
                                <a:pt x="1761" y="412"/>
                              </a:lnTo>
                              <a:lnTo>
                                <a:pt x="1742" y="425"/>
                              </a:lnTo>
                              <a:lnTo>
                                <a:pt x="1725" y="440"/>
                              </a:lnTo>
                              <a:lnTo>
                                <a:pt x="1707" y="454"/>
                              </a:lnTo>
                              <a:lnTo>
                                <a:pt x="1691" y="469"/>
                              </a:lnTo>
                              <a:lnTo>
                                <a:pt x="1675" y="484"/>
                              </a:lnTo>
                              <a:lnTo>
                                <a:pt x="1660" y="500"/>
                              </a:lnTo>
                              <a:lnTo>
                                <a:pt x="1645" y="515"/>
                              </a:lnTo>
                              <a:lnTo>
                                <a:pt x="1631" y="531"/>
                              </a:lnTo>
                              <a:lnTo>
                                <a:pt x="1617" y="548"/>
                              </a:lnTo>
                              <a:lnTo>
                                <a:pt x="1604" y="563"/>
                              </a:lnTo>
                              <a:lnTo>
                                <a:pt x="1592" y="580"/>
                              </a:lnTo>
                              <a:lnTo>
                                <a:pt x="1571" y="562"/>
                              </a:lnTo>
                              <a:lnTo>
                                <a:pt x="1549" y="544"/>
                              </a:lnTo>
                              <a:lnTo>
                                <a:pt x="1526" y="528"/>
                              </a:lnTo>
                              <a:lnTo>
                                <a:pt x="1504" y="512"/>
                              </a:lnTo>
                              <a:lnTo>
                                <a:pt x="1481" y="496"/>
                              </a:lnTo>
                              <a:lnTo>
                                <a:pt x="1456" y="482"/>
                              </a:lnTo>
                              <a:lnTo>
                                <a:pt x="1433" y="469"/>
                              </a:lnTo>
                              <a:lnTo>
                                <a:pt x="1409" y="457"/>
                              </a:lnTo>
                              <a:lnTo>
                                <a:pt x="1401" y="462"/>
                              </a:lnTo>
                              <a:lnTo>
                                <a:pt x="1390" y="474"/>
                              </a:lnTo>
                              <a:lnTo>
                                <a:pt x="1374" y="493"/>
                              </a:lnTo>
                              <a:lnTo>
                                <a:pt x="1357" y="518"/>
                              </a:lnTo>
                              <a:lnTo>
                                <a:pt x="1311" y="581"/>
                              </a:lnTo>
                              <a:lnTo>
                                <a:pt x="1257" y="660"/>
                              </a:lnTo>
                              <a:lnTo>
                                <a:pt x="1194" y="752"/>
                              </a:lnTo>
                              <a:lnTo>
                                <a:pt x="1129" y="853"/>
                              </a:lnTo>
                              <a:lnTo>
                                <a:pt x="1062" y="958"/>
                              </a:lnTo>
                              <a:lnTo>
                                <a:pt x="998" y="1066"/>
                              </a:lnTo>
                              <a:lnTo>
                                <a:pt x="998" y="1067"/>
                              </a:lnTo>
                              <a:lnTo>
                                <a:pt x="998" y="1079"/>
                              </a:lnTo>
                              <a:lnTo>
                                <a:pt x="998" y="1067"/>
                              </a:lnTo>
                              <a:lnTo>
                                <a:pt x="998" y="1066"/>
                              </a:lnTo>
                              <a:lnTo>
                                <a:pt x="1069" y="938"/>
                              </a:lnTo>
                              <a:lnTo>
                                <a:pt x="1133" y="822"/>
                              </a:lnTo>
                              <a:lnTo>
                                <a:pt x="1193" y="716"/>
                              </a:lnTo>
                              <a:lnTo>
                                <a:pt x="1247" y="620"/>
                              </a:lnTo>
                              <a:lnTo>
                                <a:pt x="1294" y="534"/>
                              </a:lnTo>
                              <a:lnTo>
                                <a:pt x="1338" y="457"/>
                              </a:lnTo>
                              <a:lnTo>
                                <a:pt x="1375" y="389"/>
                              </a:lnTo>
                              <a:lnTo>
                                <a:pt x="1409" y="329"/>
                              </a:lnTo>
                              <a:lnTo>
                                <a:pt x="1436" y="277"/>
                              </a:lnTo>
                              <a:lnTo>
                                <a:pt x="1461" y="232"/>
                              </a:lnTo>
                              <a:lnTo>
                                <a:pt x="1480" y="196"/>
                              </a:lnTo>
                              <a:lnTo>
                                <a:pt x="1495" y="165"/>
                              </a:lnTo>
                              <a:lnTo>
                                <a:pt x="1508" y="140"/>
                              </a:lnTo>
                              <a:lnTo>
                                <a:pt x="1515" y="122"/>
                              </a:lnTo>
                              <a:lnTo>
                                <a:pt x="1520" y="110"/>
                              </a:lnTo>
                              <a:lnTo>
                                <a:pt x="1522" y="103"/>
                              </a:lnTo>
                              <a:lnTo>
                                <a:pt x="1495" y="87"/>
                              </a:lnTo>
                              <a:lnTo>
                                <a:pt x="1469" y="73"/>
                              </a:lnTo>
                              <a:lnTo>
                                <a:pt x="1442" y="60"/>
                              </a:lnTo>
                              <a:lnTo>
                                <a:pt x="1415" y="49"/>
                              </a:lnTo>
                              <a:lnTo>
                                <a:pt x="1389" y="39"/>
                              </a:lnTo>
                              <a:lnTo>
                                <a:pt x="1362" y="30"/>
                              </a:lnTo>
                              <a:lnTo>
                                <a:pt x="1335" y="23"/>
                              </a:lnTo>
                              <a:lnTo>
                                <a:pt x="1309" y="17"/>
                              </a:lnTo>
                              <a:lnTo>
                                <a:pt x="1250" y="10"/>
                              </a:lnTo>
                              <a:lnTo>
                                <a:pt x="1192" y="5"/>
                              </a:lnTo>
                              <a:lnTo>
                                <a:pt x="1136" y="2"/>
                              </a:lnTo>
                              <a:lnTo>
                                <a:pt x="1081" y="0"/>
                              </a:lnTo>
                              <a:lnTo>
                                <a:pt x="1028" y="2"/>
                              </a:lnTo>
                              <a:lnTo>
                                <a:pt x="976" y="4"/>
                              </a:lnTo>
                              <a:lnTo>
                                <a:pt x="925" y="7"/>
                              </a:lnTo>
                              <a:lnTo>
                                <a:pt x="876" y="13"/>
                              </a:lnTo>
                              <a:lnTo>
                                <a:pt x="828" y="20"/>
                              </a:lnTo>
                              <a:lnTo>
                                <a:pt x="782" y="29"/>
                              </a:lnTo>
                              <a:lnTo>
                                <a:pt x="736" y="39"/>
                              </a:lnTo>
                              <a:lnTo>
                                <a:pt x="693" y="51"/>
                              </a:lnTo>
                              <a:lnTo>
                                <a:pt x="651" y="65"/>
                              </a:lnTo>
                              <a:lnTo>
                                <a:pt x="610" y="79"/>
                              </a:lnTo>
                              <a:lnTo>
                                <a:pt x="570" y="96"/>
                              </a:lnTo>
                              <a:lnTo>
                                <a:pt x="532" y="113"/>
                              </a:lnTo>
                              <a:lnTo>
                                <a:pt x="495" y="131"/>
                              </a:lnTo>
                              <a:lnTo>
                                <a:pt x="460" y="151"/>
                              </a:lnTo>
                              <a:lnTo>
                                <a:pt x="425" y="171"/>
                              </a:lnTo>
                              <a:lnTo>
                                <a:pt x="392" y="194"/>
                              </a:lnTo>
                              <a:lnTo>
                                <a:pt x="361" y="217"/>
                              </a:lnTo>
                              <a:lnTo>
                                <a:pt x="331" y="241"/>
                              </a:lnTo>
                              <a:lnTo>
                                <a:pt x="302" y="266"/>
                              </a:lnTo>
                              <a:lnTo>
                                <a:pt x="275" y="292"/>
                              </a:lnTo>
                              <a:lnTo>
                                <a:pt x="249" y="319"/>
                              </a:lnTo>
                              <a:lnTo>
                                <a:pt x="224" y="347"/>
                              </a:lnTo>
                              <a:lnTo>
                                <a:pt x="201" y="374"/>
                              </a:lnTo>
                              <a:lnTo>
                                <a:pt x="179" y="404"/>
                              </a:lnTo>
                              <a:lnTo>
                                <a:pt x="159" y="434"/>
                              </a:lnTo>
                              <a:lnTo>
                                <a:pt x="139" y="464"/>
                              </a:lnTo>
                              <a:lnTo>
                                <a:pt x="121" y="495"/>
                              </a:lnTo>
                              <a:lnTo>
                                <a:pt x="104" y="528"/>
                              </a:lnTo>
                              <a:lnTo>
                                <a:pt x="112" y="536"/>
                              </a:lnTo>
                              <a:lnTo>
                                <a:pt x="126" y="549"/>
                              </a:lnTo>
                              <a:lnTo>
                                <a:pt x="142" y="563"/>
                              </a:lnTo>
                              <a:lnTo>
                                <a:pt x="164" y="580"/>
                              </a:lnTo>
                              <a:lnTo>
                                <a:pt x="222" y="621"/>
                              </a:lnTo>
                              <a:lnTo>
                                <a:pt x="297" y="671"/>
                              </a:lnTo>
                              <a:lnTo>
                                <a:pt x="386" y="730"/>
                              </a:lnTo>
                              <a:lnTo>
                                <a:pt x="492" y="796"/>
                              </a:lnTo>
                              <a:lnTo>
                                <a:pt x="611" y="870"/>
                              </a:lnTo>
                              <a:lnTo>
                                <a:pt x="743" y="953"/>
                              </a:lnTo>
                              <a:lnTo>
                                <a:pt x="732" y="946"/>
                              </a:lnTo>
                              <a:lnTo>
                                <a:pt x="702" y="927"/>
                              </a:lnTo>
                              <a:lnTo>
                                <a:pt x="655" y="899"/>
                              </a:lnTo>
                              <a:lnTo>
                                <a:pt x="596" y="865"/>
                              </a:lnTo>
                              <a:lnTo>
                                <a:pt x="527" y="824"/>
                              </a:lnTo>
                              <a:lnTo>
                                <a:pt x="452" y="778"/>
                              </a:lnTo>
                              <a:lnTo>
                                <a:pt x="373" y="733"/>
                              </a:lnTo>
                              <a:lnTo>
                                <a:pt x="294" y="686"/>
                              </a:lnTo>
                              <a:lnTo>
                                <a:pt x="219" y="643"/>
                              </a:lnTo>
                              <a:lnTo>
                                <a:pt x="149" y="603"/>
                              </a:lnTo>
                              <a:lnTo>
                                <a:pt x="90" y="571"/>
                              </a:lnTo>
                              <a:lnTo>
                                <a:pt x="43" y="545"/>
                              </a:lnTo>
                              <a:lnTo>
                                <a:pt x="26" y="538"/>
                              </a:lnTo>
                              <a:lnTo>
                                <a:pt x="12" y="531"/>
                              </a:lnTo>
                              <a:lnTo>
                                <a:pt x="3" y="529"/>
                              </a:lnTo>
                              <a:lnTo>
                                <a:pt x="0" y="529"/>
                              </a:lnTo>
                              <a:lnTo>
                                <a:pt x="3" y="533"/>
                              </a:lnTo>
                              <a:lnTo>
                                <a:pt x="11" y="541"/>
                              </a:lnTo>
                              <a:lnTo>
                                <a:pt x="27" y="553"/>
                              </a:lnTo>
                              <a:lnTo>
                                <a:pt x="48" y="570"/>
                              </a:lnTo>
                              <a:lnTo>
                                <a:pt x="66" y="586"/>
                              </a:lnTo>
                              <a:lnTo>
                                <a:pt x="93" y="613"/>
                              </a:lnTo>
                              <a:lnTo>
                                <a:pt x="128" y="648"/>
                              </a:lnTo>
                              <a:lnTo>
                                <a:pt x="169" y="693"/>
                              </a:lnTo>
                              <a:lnTo>
                                <a:pt x="269" y="798"/>
                              </a:lnTo>
                              <a:lnTo>
                                <a:pt x="381" y="918"/>
                              </a:lnTo>
                              <a:lnTo>
                                <a:pt x="440" y="980"/>
                              </a:lnTo>
                              <a:lnTo>
                                <a:pt x="500" y="1041"/>
                              </a:lnTo>
                              <a:lnTo>
                                <a:pt x="557" y="1101"/>
                              </a:lnTo>
                              <a:lnTo>
                                <a:pt x="614" y="1157"/>
                              </a:lnTo>
                              <a:lnTo>
                                <a:pt x="667" y="1209"/>
                              </a:lnTo>
                              <a:lnTo>
                                <a:pt x="717" y="1253"/>
                              </a:lnTo>
                              <a:lnTo>
                                <a:pt x="739" y="1273"/>
                              </a:lnTo>
                              <a:lnTo>
                                <a:pt x="762" y="1291"/>
                              </a:lnTo>
                              <a:lnTo>
                                <a:pt x="780" y="1308"/>
                              </a:lnTo>
                              <a:lnTo>
                                <a:pt x="799" y="1320"/>
                              </a:lnTo>
                              <a:lnTo>
                                <a:pt x="799" y="1321"/>
                              </a:lnTo>
                              <a:lnTo>
                                <a:pt x="799" y="1322"/>
                              </a:lnTo>
                              <a:lnTo>
                                <a:pt x="800" y="1322"/>
                              </a:lnTo>
                              <a:lnTo>
                                <a:pt x="802" y="1322"/>
                              </a:lnTo>
                              <a:lnTo>
                                <a:pt x="805" y="1320"/>
                              </a:lnTo>
                              <a:lnTo>
                                <a:pt x="809" y="1315"/>
                              </a:lnTo>
                              <a:lnTo>
                                <a:pt x="822" y="1301"/>
                              </a:lnTo>
                              <a:lnTo>
                                <a:pt x="838" y="1280"/>
                              </a:lnTo>
                              <a:lnTo>
                                <a:pt x="858" y="1251"/>
                              </a:lnTo>
                              <a:lnTo>
                                <a:pt x="883" y="1214"/>
                              </a:lnTo>
                              <a:lnTo>
                                <a:pt x="910" y="1172"/>
                              </a:lnTo>
                              <a:lnTo>
                                <a:pt x="940" y="1122"/>
                              </a:lnTo>
                              <a:lnTo>
                                <a:pt x="848" y="1284"/>
                              </a:lnTo>
                              <a:lnTo>
                                <a:pt x="767" y="1426"/>
                              </a:lnTo>
                              <a:lnTo>
                                <a:pt x="697" y="1550"/>
                              </a:lnTo>
                              <a:lnTo>
                                <a:pt x="636" y="1655"/>
                              </a:lnTo>
                              <a:lnTo>
                                <a:pt x="585" y="1745"/>
                              </a:lnTo>
                              <a:lnTo>
                                <a:pt x="542" y="1819"/>
                              </a:lnTo>
                              <a:lnTo>
                                <a:pt x="507" y="1881"/>
                              </a:lnTo>
                              <a:lnTo>
                                <a:pt x="481" y="1931"/>
                              </a:lnTo>
                              <a:lnTo>
                                <a:pt x="460" y="1971"/>
                              </a:lnTo>
                              <a:lnTo>
                                <a:pt x="445" y="2001"/>
                              </a:lnTo>
                              <a:lnTo>
                                <a:pt x="440" y="2013"/>
                              </a:lnTo>
                              <a:lnTo>
                                <a:pt x="435" y="2023"/>
                              </a:lnTo>
                              <a:lnTo>
                                <a:pt x="432" y="2033"/>
                              </a:lnTo>
                              <a:lnTo>
                                <a:pt x="431" y="2040"/>
                              </a:lnTo>
                              <a:lnTo>
                                <a:pt x="430" y="2047"/>
                              </a:lnTo>
                              <a:lnTo>
                                <a:pt x="430" y="2052"/>
                              </a:lnTo>
                              <a:lnTo>
                                <a:pt x="431" y="2057"/>
                              </a:lnTo>
                              <a:lnTo>
                                <a:pt x="432" y="2060"/>
                              </a:lnTo>
                              <a:lnTo>
                                <a:pt x="437" y="2066"/>
                              </a:lnTo>
                              <a:lnTo>
                                <a:pt x="445" y="2071"/>
                              </a:lnTo>
                              <a:lnTo>
                                <a:pt x="456" y="2081"/>
                              </a:lnTo>
                              <a:lnTo>
                                <a:pt x="469" y="2090"/>
                              </a:lnTo>
                              <a:lnTo>
                                <a:pt x="482" y="2098"/>
                              </a:lnTo>
                              <a:lnTo>
                                <a:pt x="496" y="2104"/>
                              </a:lnTo>
                              <a:lnTo>
                                <a:pt x="526" y="2117"/>
                              </a:lnTo>
                              <a:lnTo>
                                <a:pt x="558" y="2128"/>
                              </a:lnTo>
                              <a:lnTo>
                                <a:pt x="617" y="2149"/>
                              </a:lnTo>
                              <a:lnTo>
                                <a:pt x="674" y="2167"/>
                              </a:lnTo>
                              <a:lnTo>
                                <a:pt x="728" y="2182"/>
                              </a:lnTo>
                              <a:lnTo>
                                <a:pt x="779" y="2195"/>
                              </a:lnTo>
                              <a:lnTo>
                                <a:pt x="827" y="2205"/>
                              </a:lnTo>
                              <a:lnTo>
                                <a:pt x="873" y="2213"/>
                              </a:lnTo>
                              <a:lnTo>
                                <a:pt x="915" y="2219"/>
                              </a:lnTo>
                              <a:lnTo>
                                <a:pt x="955" y="2223"/>
                              </a:lnTo>
                              <a:lnTo>
                                <a:pt x="992" y="2224"/>
                              </a:lnTo>
                              <a:lnTo>
                                <a:pt x="1028" y="2224"/>
                              </a:lnTo>
                              <a:lnTo>
                                <a:pt x="1060" y="2223"/>
                              </a:lnTo>
                              <a:lnTo>
                                <a:pt x="1091" y="2220"/>
                              </a:lnTo>
                              <a:lnTo>
                                <a:pt x="1120" y="2217"/>
                              </a:lnTo>
                              <a:lnTo>
                                <a:pt x="1146" y="2211"/>
                              </a:lnTo>
                              <a:lnTo>
                                <a:pt x="1170" y="2204"/>
                              </a:lnTo>
                              <a:lnTo>
                                <a:pt x="1192" y="2197"/>
                              </a:lnTo>
                              <a:lnTo>
                                <a:pt x="1212" y="2189"/>
                              </a:lnTo>
                              <a:lnTo>
                                <a:pt x="1231" y="2180"/>
                              </a:lnTo>
                              <a:lnTo>
                                <a:pt x="1248" y="2171"/>
                              </a:lnTo>
                              <a:lnTo>
                                <a:pt x="1263" y="2162"/>
                              </a:lnTo>
                              <a:lnTo>
                                <a:pt x="1277" y="2153"/>
                              </a:lnTo>
                              <a:lnTo>
                                <a:pt x="1288" y="2143"/>
                              </a:lnTo>
                              <a:lnTo>
                                <a:pt x="1299" y="2134"/>
                              </a:lnTo>
                              <a:lnTo>
                                <a:pt x="1308" y="2126"/>
                              </a:lnTo>
                              <a:lnTo>
                                <a:pt x="1321" y="2110"/>
                              </a:lnTo>
                              <a:lnTo>
                                <a:pt x="1331" y="2097"/>
                              </a:lnTo>
                              <a:lnTo>
                                <a:pt x="1335" y="2089"/>
                              </a:lnTo>
                              <a:lnTo>
                                <a:pt x="1338" y="2086"/>
                              </a:lnTo>
                              <a:lnTo>
                                <a:pt x="1348" y="2077"/>
                              </a:lnTo>
                              <a:lnTo>
                                <a:pt x="1375" y="2050"/>
                              </a:lnTo>
                              <a:lnTo>
                                <a:pt x="1394" y="2030"/>
                              </a:lnTo>
                              <a:lnTo>
                                <a:pt x="1416" y="2007"/>
                              </a:lnTo>
                              <a:lnTo>
                                <a:pt x="1442" y="1980"/>
                              </a:lnTo>
                              <a:lnTo>
                                <a:pt x="1469" y="1949"/>
                              </a:lnTo>
                              <a:lnTo>
                                <a:pt x="1498" y="1915"/>
                              </a:lnTo>
                              <a:lnTo>
                                <a:pt x="1527" y="1877"/>
                              </a:lnTo>
                              <a:lnTo>
                                <a:pt x="1557" y="1836"/>
                              </a:lnTo>
                              <a:lnTo>
                                <a:pt x="1589" y="1793"/>
                              </a:lnTo>
                              <a:lnTo>
                                <a:pt x="1620" y="1746"/>
                              </a:lnTo>
                              <a:lnTo>
                                <a:pt x="1650" y="1696"/>
                              </a:lnTo>
                              <a:lnTo>
                                <a:pt x="1664" y="1671"/>
                              </a:lnTo>
                              <a:lnTo>
                                <a:pt x="1678" y="1644"/>
                              </a:lnTo>
                              <a:lnTo>
                                <a:pt x="1693" y="1617"/>
                              </a:lnTo>
                              <a:lnTo>
                                <a:pt x="1706" y="1590"/>
                              </a:lnTo>
                              <a:lnTo>
                                <a:pt x="1702" y="1583"/>
                              </a:lnTo>
                              <a:lnTo>
                                <a:pt x="1695" y="1575"/>
                              </a:lnTo>
                              <a:lnTo>
                                <a:pt x="1685" y="1565"/>
                              </a:lnTo>
                              <a:lnTo>
                                <a:pt x="1672" y="1554"/>
                              </a:lnTo>
                              <a:lnTo>
                                <a:pt x="1654" y="1540"/>
                              </a:lnTo>
                              <a:lnTo>
                                <a:pt x="1633" y="1523"/>
                              </a:lnTo>
                              <a:lnTo>
                                <a:pt x="1607" y="1504"/>
                              </a:lnTo>
                              <a:lnTo>
                                <a:pt x="1576" y="1483"/>
                              </a:lnTo>
                              <a:lnTo>
                                <a:pt x="1502" y="1433"/>
                              </a:lnTo>
                              <a:lnTo>
                                <a:pt x="1405" y="1371"/>
                              </a:lnTo>
                              <a:lnTo>
                                <a:pt x="1286" y="1295"/>
                              </a:lnTo>
                              <a:lnTo>
                                <a:pt x="1139" y="1207"/>
                              </a:lnTo>
                              <a:lnTo>
                                <a:pt x="1172" y="1227"/>
                              </a:lnTo>
                              <a:lnTo>
                                <a:pt x="1261" y="1279"/>
                              </a:lnTo>
                              <a:lnTo>
                                <a:pt x="1385" y="1352"/>
                              </a:lnTo>
                              <a:lnTo>
                                <a:pt x="1529" y="1434"/>
                              </a:lnTo>
                              <a:lnTo>
                                <a:pt x="1602" y="1474"/>
                              </a:lnTo>
                              <a:lnTo>
                                <a:pt x="1672" y="1513"/>
                              </a:lnTo>
                              <a:lnTo>
                                <a:pt x="1737" y="1547"/>
                              </a:lnTo>
                              <a:lnTo>
                                <a:pt x="1797" y="1577"/>
                              </a:lnTo>
                              <a:lnTo>
                                <a:pt x="1823" y="1591"/>
                              </a:lnTo>
                              <a:lnTo>
                                <a:pt x="1847" y="1601"/>
                              </a:lnTo>
                              <a:lnTo>
                                <a:pt x="1867" y="1609"/>
                              </a:lnTo>
                              <a:lnTo>
                                <a:pt x="1885" y="1616"/>
                              </a:lnTo>
                              <a:lnTo>
                                <a:pt x="1899" y="1621"/>
                              </a:lnTo>
                              <a:lnTo>
                                <a:pt x="1909" y="1623"/>
                              </a:lnTo>
                              <a:lnTo>
                                <a:pt x="1916" y="1622"/>
                              </a:lnTo>
                              <a:lnTo>
                                <a:pt x="1918" y="1618"/>
                              </a:lnTo>
                              <a:lnTo>
                                <a:pt x="1924" y="1575"/>
                              </a:lnTo>
                              <a:lnTo>
                                <a:pt x="1927" y="1533"/>
                              </a:lnTo>
                              <a:lnTo>
                                <a:pt x="1928" y="1489"/>
                              </a:lnTo>
                              <a:lnTo>
                                <a:pt x="1929" y="1444"/>
                              </a:lnTo>
                              <a:lnTo>
                                <a:pt x="1928" y="1399"/>
                              </a:lnTo>
                              <a:lnTo>
                                <a:pt x="1927" y="1351"/>
                              </a:lnTo>
                              <a:lnTo>
                                <a:pt x="1924" y="1301"/>
                              </a:lnTo>
                              <a:lnTo>
                                <a:pt x="1918" y="1250"/>
                              </a:lnTo>
                              <a:lnTo>
                                <a:pt x="1912" y="1207"/>
                              </a:lnTo>
                              <a:lnTo>
                                <a:pt x="1905" y="1165"/>
                              </a:lnTo>
                              <a:lnTo>
                                <a:pt x="1896" y="1123"/>
                              </a:lnTo>
                              <a:lnTo>
                                <a:pt x="1886" y="1085"/>
                              </a:lnTo>
                              <a:lnTo>
                                <a:pt x="1906" y="1099"/>
                              </a:lnTo>
                              <a:lnTo>
                                <a:pt x="1927" y="1113"/>
                              </a:lnTo>
                              <a:lnTo>
                                <a:pt x="1947" y="1127"/>
                              </a:lnTo>
                              <a:lnTo>
                                <a:pt x="1968" y="1140"/>
                              </a:lnTo>
                              <a:lnTo>
                                <a:pt x="1990" y="1152"/>
                              </a:lnTo>
                              <a:lnTo>
                                <a:pt x="2011" y="1165"/>
                              </a:lnTo>
                              <a:lnTo>
                                <a:pt x="2033" y="1176"/>
                              </a:lnTo>
                              <a:lnTo>
                                <a:pt x="2055" y="1187"/>
                              </a:lnTo>
                              <a:lnTo>
                                <a:pt x="2077" y="1197"/>
                              </a:lnTo>
                              <a:lnTo>
                                <a:pt x="2099" y="1206"/>
                              </a:lnTo>
                              <a:lnTo>
                                <a:pt x="2120" y="1214"/>
                              </a:lnTo>
                              <a:lnTo>
                                <a:pt x="2142" y="1223"/>
                              </a:lnTo>
                              <a:lnTo>
                                <a:pt x="2165" y="1230"/>
                              </a:lnTo>
                              <a:lnTo>
                                <a:pt x="2187" y="1238"/>
                              </a:lnTo>
                              <a:lnTo>
                                <a:pt x="2209" y="1243"/>
                              </a:lnTo>
                              <a:lnTo>
                                <a:pt x="2230" y="1250"/>
                              </a:lnTo>
                              <a:lnTo>
                                <a:pt x="2179" y="1461"/>
                              </a:lnTo>
                              <a:lnTo>
                                <a:pt x="2140" y="1621"/>
                              </a:lnTo>
                              <a:lnTo>
                                <a:pt x="2112" y="1736"/>
                              </a:lnTo>
                              <a:lnTo>
                                <a:pt x="2094" y="1815"/>
                              </a:lnTo>
                              <a:lnTo>
                                <a:pt x="2082" y="1864"/>
                              </a:lnTo>
                              <a:lnTo>
                                <a:pt x="2077" y="1889"/>
                              </a:lnTo>
                              <a:lnTo>
                                <a:pt x="2075" y="1899"/>
                              </a:lnTo>
                              <a:lnTo>
                                <a:pt x="2075" y="1901"/>
                              </a:lnTo>
                              <a:lnTo>
                                <a:pt x="2086" y="1904"/>
                              </a:lnTo>
                              <a:lnTo>
                                <a:pt x="2115" y="1908"/>
                              </a:lnTo>
                              <a:lnTo>
                                <a:pt x="2134" y="1911"/>
                              </a:lnTo>
                              <a:lnTo>
                                <a:pt x="2152" y="1914"/>
                              </a:lnTo>
                              <a:lnTo>
                                <a:pt x="2171" y="1915"/>
                              </a:lnTo>
                              <a:lnTo>
                                <a:pt x="2188" y="1916"/>
                              </a:lnTo>
                              <a:lnTo>
                                <a:pt x="2238" y="1917"/>
                              </a:lnTo>
                              <a:lnTo>
                                <a:pt x="2286" y="1918"/>
                              </a:lnTo>
                              <a:lnTo>
                                <a:pt x="2330" y="1916"/>
                              </a:lnTo>
                              <a:lnTo>
                                <a:pt x="2372" y="1914"/>
                              </a:lnTo>
                              <a:lnTo>
                                <a:pt x="2411" y="1910"/>
                              </a:lnTo>
                              <a:lnTo>
                                <a:pt x="2448" y="1905"/>
                              </a:lnTo>
                              <a:lnTo>
                                <a:pt x="2482" y="1899"/>
                              </a:lnTo>
                              <a:lnTo>
                                <a:pt x="2514" y="1891"/>
                              </a:lnTo>
                              <a:lnTo>
                                <a:pt x="2543" y="1884"/>
                              </a:lnTo>
                              <a:lnTo>
                                <a:pt x="2571" y="1876"/>
                              </a:lnTo>
                              <a:lnTo>
                                <a:pt x="2596" y="1866"/>
                              </a:lnTo>
                              <a:lnTo>
                                <a:pt x="2619" y="1856"/>
                              </a:lnTo>
                              <a:lnTo>
                                <a:pt x="2640" y="1846"/>
                              </a:lnTo>
                              <a:lnTo>
                                <a:pt x="2660" y="1835"/>
                              </a:lnTo>
                              <a:lnTo>
                                <a:pt x="2676" y="1824"/>
                              </a:lnTo>
                              <a:lnTo>
                                <a:pt x="2693" y="1813"/>
                              </a:lnTo>
                              <a:lnTo>
                                <a:pt x="2706" y="1801"/>
                              </a:lnTo>
                              <a:lnTo>
                                <a:pt x="2720" y="1790"/>
                              </a:lnTo>
                              <a:lnTo>
                                <a:pt x="2731" y="1779"/>
                              </a:lnTo>
                              <a:lnTo>
                                <a:pt x="2741" y="1768"/>
                              </a:lnTo>
                              <a:lnTo>
                                <a:pt x="2748" y="1757"/>
                              </a:lnTo>
                              <a:lnTo>
                                <a:pt x="2756" y="1747"/>
                              </a:lnTo>
                              <a:lnTo>
                                <a:pt x="2763" y="1737"/>
                              </a:lnTo>
                              <a:lnTo>
                                <a:pt x="2767" y="1728"/>
                              </a:lnTo>
                              <a:lnTo>
                                <a:pt x="2775" y="1712"/>
                              </a:lnTo>
                              <a:lnTo>
                                <a:pt x="2780" y="1699"/>
                              </a:lnTo>
                              <a:lnTo>
                                <a:pt x="2783" y="1692"/>
                              </a:lnTo>
                              <a:lnTo>
                                <a:pt x="2783" y="168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7" name="Freeform 17" descr="Petals"/>
                      <wps:cNvSpPr>
                        <a:spLocks/>
                      </wps:cNvSpPr>
                      <wps:spPr bwMode="auto">
                        <a:xfrm rot="1343236">
                          <a:off x="4448175" y="2066925"/>
                          <a:ext cx="443430" cy="413404"/>
                        </a:xfrm>
                        <a:custGeom>
                          <a:avLst/>
                          <a:gdLst>
                            <a:gd name="T0" fmla="*/ 1980 w 2047"/>
                            <a:gd name="T1" fmla="*/ 1289 h 1913"/>
                            <a:gd name="T2" fmla="*/ 1904 w 2047"/>
                            <a:gd name="T3" fmla="*/ 1157 h 1913"/>
                            <a:gd name="T4" fmla="*/ 1814 w 2047"/>
                            <a:gd name="T5" fmla="*/ 1035 h 1913"/>
                            <a:gd name="T6" fmla="*/ 1899 w 2047"/>
                            <a:gd name="T7" fmla="*/ 922 h 1913"/>
                            <a:gd name="T8" fmla="*/ 1859 w 2047"/>
                            <a:gd name="T9" fmla="*/ 902 h 1913"/>
                            <a:gd name="T10" fmla="*/ 1717 w 2047"/>
                            <a:gd name="T11" fmla="*/ 848 h 1913"/>
                            <a:gd name="T12" fmla="*/ 1545 w 2047"/>
                            <a:gd name="T13" fmla="*/ 818 h 1913"/>
                            <a:gd name="T14" fmla="*/ 1389 w 2047"/>
                            <a:gd name="T15" fmla="*/ 823 h 1913"/>
                            <a:gd name="T16" fmla="*/ 1344 w 2047"/>
                            <a:gd name="T17" fmla="*/ 800 h 1913"/>
                            <a:gd name="T18" fmla="*/ 1333 w 2047"/>
                            <a:gd name="T19" fmla="*/ 770 h 1913"/>
                            <a:gd name="T20" fmla="*/ 1300 w 2047"/>
                            <a:gd name="T21" fmla="*/ 629 h 1913"/>
                            <a:gd name="T22" fmla="*/ 1256 w 2047"/>
                            <a:gd name="T23" fmla="*/ 500 h 1913"/>
                            <a:gd name="T24" fmla="*/ 1272 w 2047"/>
                            <a:gd name="T25" fmla="*/ 364 h 1913"/>
                            <a:gd name="T26" fmla="*/ 1316 w 2047"/>
                            <a:gd name="T27" fmla="*/ 336 h 1913"/>
                            <a:gd name="T28" fmla="*/ 1229 w 2047"/>
                            <a:gd name="T29" fmla="*/ 269 h 1913"/>
                            <a:gd name="T30" fmla="*/ 1098 w 2047"/>
                            <a:gd name="T31" fmla="*/ 189 h 1913"/>
                            <a:gd name="T32" fmla="*/ 1005 w 2047"/>
                            <a:gd name="T33" fmla="*/ 156 h 1913"/>
                            <a:gd name="T34" fmla="*/ 915 w 2047"/>
                            <a:gd name="T35" fmla="*/ 138 h 1913"/>
                            <a:gd name="T36" fmla="*/ 828 w 2047"/>
                            <a:gd name="T37" fmla="*/ 130 h 1913"/>
                            <a:gd name="T38" fmla="*/ 746 w 2047"/>
                            <a:gd name="T39" fmla="*/ 133 h 1913"/>
                            <a:gd name="T40" fmla="*/ 650 w 2047"/>
                            <a:gd name="T41" fmla="*/ 149 h 1913"/>
                            <a:gd name="T42" fmla="*/ 514 w 2047"/>
                            <a:gd name="T43" fmla="*/ 198 h 1913"/>
                            <a:gd name="T44" fmla="*/ 418 w 2047"/>
                            <a:gd name="T45" fmla="*/ 87 h 1913"/>
                            <a:gd name="T46" fmla="*/ 373 w 2047"/>
                            <a:gd name="T47" fmla="*/ 8 h 1913"/>
                            <a:gd name="T48" fmla="*/ 317 w 2047"/>
                            <a:gd name="T49" fmla="*/ 33 h 1913"/>
                            <a:gd name="T50" fmla="*/ 218 w 2047"/>
                            <a:gd name="T51" fmla="*/ 130 h 1913"/>
                            <a:gd name="T52" fmla="*/ 130 w 2047"/>
                            <a:gd name="T53" fmla="*/ 251 h 1913"/>
                            <a:gd name="T54" fmla="*/ 66 w 2047"/>
                            <a:gd name="T55" fmla="*/ 370 h 1913"/>
                            <a:gd name="T56" fmla="*/ 23 w 2047"/>
                            <a:gd name="T57" fmla="*/ 484 h 1913"/>
                            <a:gd name="T58" fmla="*/ 2 w 2047"/>
                            <a:gd name="T59" fmla="*/ 594 h 1913"/>
                            <a:gd name="T60" fmla="*/ 1 w 2047"/>
                            <a:gd name="T61" fmla="*/ 699 h 1913"/>
                            <a:gd name="T62" fmla="*/ 18 w 2047"/>
                            <a:gd name="T63" fmla="*/ 797 h 1913"/>
                            <a:gd name="T64" fmla="*/ 52 w 2047"/>
                            <a:gd name="T65" fmla="*/ 888 h 1913"/>
                            <a:gd name="T66" fmla="*/ 96 w 2047"/>
                            <a:gd name="T67" fmla="*/ 948 h 1913"/>
                            <a:gd name="T68" fmla="*/ 181 w 2047"/>
                            <a:gd name="T69" fmla="*/ 907 h 1913"/>
                            <a:gd name="T70" fmla="*/ 330 w 2047"/>
                            <a:gd name="T71" fmla="*/ 858 h 1913"/>
                            <a:gd name="T72" fmla="*/ 450 w 2047"/>
                            <a:gd name="T73" fmla="*/ 868 h 1913"/>
                            <a:gd name="T74" fmla="*/ 570 w 2047"/>
                            <a:gd name="T75" fmla="*/ 854 h 1913"/>
                            <a:gd name="T76" fmla="*/ 685 w 2047"/>
                            <a:gd name="T77" fmla="*/ 823 h 1913"/>
                            <a:gd name="T78" fmla="*/ 812 w 2047"/>
                            <a:gd name="T79" fmla="*/ 886 h 1913"/>
                            <a:gd name="T80" fmla="*/ 759 w 2047"/>
                            <a:gd name="T81" fmla="*/ 975 h 1913"/>
                            <a:gd name="T82" fmla="*/ 704 w 2047"/>
                            <a:gd name="T83" fmla="*/ 1109 h 1913"/>
                            <a:gd name="T84" fmla="*/ 671 w 2047"/>
                            <a:gd name="T85" fmla="*/ 1237 h 1913"/>
                            <a:gd name="T86" fmla="*/ 658 w 2047"/>
                            <a:gd name="T87" fmla="*/ 1358 h 1913"/>
                            <a:gd name="T88" fmla="*/ 665 w 2047"/>
                            <a:gd name="T89" fmla="*/ 1470 h 1913"/>
                            <a:gd name="T90" fmla="*/ 688 w 2047"/>
                            <a:gd name="T91" fmla="*/ 1575 h 1913"/>
                            <a:gd name="T92" fmla="*/ 727 w 2047"/>
                            <a:gd name="T93" fmla="*/ 1668 h 1913"/>
                            <a:gd name="T94" fmla="*/ 779 w 2047"/>
                            <a:gd name="T95" fmla="*/ 1749 h 1913"/>
                            <a:gd name="T96" fmla="*/ 832 w 2047"/>
                            <a:gd name="T97" fmla="*/ 1768 h 1913"/>
                            <a:gd name="T98" fmla="*/ 926 w 2047"/>
                            <a:gd name="T99" fmla="*/ 1693 h 1913"/>
                            <a:gd name="T100" fmla="*/ 1058 w 2047"/>
                            <a:gd name="T101" fmla="*/ 1640 h 1913"/>
                            <a:gd name="T102" fmla="*/ 1179 w 2047"/>
                            <a:gd name="T103" fmla="*/ 1617 h 1913"/>
                            <a:gd name="T104" fmla="*/ 1293 w 2047"/>
                            <a:gd name="T105" fmla="*/ 1575 h 1913"/>
                            <a:gd name="T106" fmla="*/ 1399 w 2047"/>
                            <a:gd name="T107" fmla="*/ 1519 h 1913"/>
                            <a:gd name="T108" fmla="*/ 1639 w 2047"/>
                            <a:gd name="T109" fmla="*/ 1733 h 1913"/>
                            <a:gd name="T110" fmla="*/ 1781 w 2047"/>
                            <a:gd name="T111" fmla="*/ 1906 h 1913"/>
                            <a:gd name="T112" fmla="*/ 1806 w 2047"/>
                            <a:gd name="T113" fmla="*/ 1895 h 1913"/>
                            <a:gd name="T114" fmla="*/ 1898 w 2047"/>
                            <a:gd name="T115" fmla="*/ 1794 h 1913"/>
                            <a:gd name="T116" fmla="*/ 1976 w 2047"/>
                            <a:gd name="T117" fmla="*/ 1684 h 1913"/>
                            <a:gd name="T118" fmla="*/ 2023 w 2047"/>
                            <a:gd name="T119" fmla="*/ 1590 h 1913"/>
                            <a:gd name="T120" fmla="*/ 2044 w 2047"/>
                            <a:gd name="T121" fmla="*/ 1514 h 1913"/>
                            <a:gd name="T122" fmla="*/ 2046 w 2047"/>
                            <a:gd name="T123" fmla="*/ 1453 h 1913"/>
                            <a:gd name="T124" fmla="*/ 2033 w 2047"/>
                            <a:gd name="T125" fmla="*/ 1390 h 19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2047" h="1913">
                              <a:moveTo>
                                <a:pt x="2015" y="1360"/>
                              </a:moveTo>
                              <a:lnTo>
                                <a:pt x="2011" y="1352"/>
                              </a:lnTo>
                              <a:lnTo>
                                <a:pt x="1999" y="1327"/>
                              </a:lnTo>
                              <a:lnTo>
                                <a:pt x="1980" y="1289"/>
                              </a:lnTo>
                              <a:lnTo>
                                <a:pt x="1955" y="1242"/>
                              </a:lnTo>
                              <a:lnTo>
                                <a:pt x="1939" y="1215"/>
                              </a:lnTo>
                              <a:lnTo>
                                <a:pt x="1923" y="1186"/>
                              </a:lnTo>
                              <a:lnTo>
                                <a:pt x="1904" y="1157"/>
                              </a:lnTo>
                              <a:lnTo>
                                <a:pt x="1884" y="1127"/>
                              </a:lnTo>
                              <a:lnTo>
                                <a:pt x="1862" y="1096"/>
                              </a:lnTo>
                              <a:lnTo>
                                <a:pt x="1838" y="1066"/>
                              </a:lnTo>
                              <a:lnTo>
                                <a:pt x="1814" y="1035"/>
                              </a:lnTo>
                              <a:lnTo>
                                <a:pt x="1788" y="1006"/>
                              </a:lnTo>
                              <a:lnTo>
                                <a:pt x="1854" y="957"/>
                              </a:lnTo>
                              <a:lnTo>
                                <a:pt x="1887" y="932"/>
                              </a:lnTo>
                              <a:lnTo>
                                <a:pt x="1899" y="922"/>
                              </a:lnTo>
                              <a:lnTo>
                                <a:pt x="1902" y="921"/>
                              </a:lnTo>
                              <a:lnTo>
                                <a:pt x="1896" y="919"/>
                              </a:lnTo>
                              <a:lnTo>
                                <a:pt x="1882" y="912"/>
                              </a:lnTo>
                              <a:lnTo>
                                <a:pt x="1859" y="902"/>
                              </a:lnTo>
                              <a:lnTo>
                                <a:pt x="1831" y="889"/>
                              </a:lnTo>
                              <a:lnTo>
                                <a:pt x="1796" y="876"/>
                              </a:lnTo>
                              <a:lnTo>
                                <a:pt x="1758" y="861"/>
                              </a:lnTo>
                              <a:lnTo>
                                <a:pt x="1717" y="848"/>
                              </a:lnTo>
                              <a:lnTo>
                                <a:pt x="1675" y="837"/>
                              </a:lnTo>
                              <a:lnTo>
                                <a:pt x="1631" y="828"/>
                              </a:lnTo>
                              <a:lnTo>
                                <a:pt x="1587" y="822"/>
                              </a:lnTo>
                              <a:lnTo>
                                <a:pt x="1545" y="818"/>
                              </a:lnTo>
                              <a:lnTo>
                                <a:pt x="1505" y="817"/>
                              </a:lnTo>
                              <a:lnTo>
                                <a:pt x="1465" y="817"/>
                              </a:lnTo>
                              <a:lnTo>
                                <a:pt x="1427" y="819"/>
                              </a:lnTo>
                              <a:lnTo>
                                <a:pt x="1389" y="823"/>
                              </a:lnTo>
                              <a:lnTo>
                                <a:pt x="1352" y="830"/>
                              </a:lnTo>
                              <a:lnTo>
                                <a:pt x="1350" y="818"/>
                              </a:lnTo>
                              <a:lnTo>
                                <a:pt x="1348" y="808"/>
                              </a:lnTo>
                              <a:lnTo>
                                <a:pt x="1344" y="800"/>
                              </a:lnTo>
                              <a:lnTo>
                                <a:pt x="1341" y="792"/>
                              </a:lnTo>
                              <a:lnTo>
                                <a:pt x="1337" y="782"/>
                              </a:lnTo>
                              <a:lnTo>
                                <a:pt x="1334" y="779"/>
                              </a:lnTo>
                              <a:lnTo>
                                <a:pt x="1333" y="770"/>
                              </a:lnTo>
                              <a:lnTo>
                                <a:pt x="1329" y="746"/>
                              </a:lnTo>
                              <a:lnTo>
                                <a:pt x="1320" y="707"/>
                              </a:lnTo>
                              <a:lnTo>
                                <a:pt x="1308" y="657"/>
                              </a:lnTo>
                              <a:lnTo>
                                <a:pt x="1300" y="629"/>
                              </a:lnTo>
                              <a:lnTo>
                                <a:pt x="1291" y="599"/>
                              </a:lnTo>
                              <a:lnTo>
                                <a:pt x="1281" y="567"/>
                              </a:lnTo>
                              <a:lnTo>
                                <a:pt x="1269" y="535"/>
                              </a:lnTo>
                              <a:lnTo>
                                <a:pt x="1256" y="500"/>
                              </a:lnTo>
                              <a:lnTo>
                                <a:pt x="1241" y="466"/>
                              </a:lnTo>
                              <a:lnTo>
                                <a:pt x="1224" y="432"/>
                              </a:lnTo>
                              <a:lnTo>
                                <a:pt x="1207" y="397"/>
                              </a:lnTo>
                              <a:lnTo>
                                <a:pt x="1272" y="364"/>
                              </a:lnTo>
                              <a:lnTo>
                                <a:pt x="1307" y="347"/>
                              </a:lnTo>
                              <a:lnTo>
                                <a:pt x="1319" y="342"/>
                              </a:lnTo>
                              <a:lnTo>
                                <a:pt x="1321" y="341"/>
                              </a:lnTo>
                              <a:lnTo>
                                <a:pt x="1316" y="336"/>
                              </a:lnTo>
                              <a:lnTo>
                                <a:pt x="1303" y="326"/>
                              </a:lnTo>
                              <a:lnTo>
                                <a:pt x="1284" y="311"/>
                              </a:lnTo>
                              <a:lnTo>
                                <a:pt x="1259" y="291"/>
                              </a:lnTo>
                              <a:lnTo>
                                <a:pt x="1229" y="269"/>
                              </a:lnTo>
                              <a:lnTo>
                                <a:pt x="1195" y="245"/>
                              </a:lnTo>
                              <a:lnTo>
                                <a:pt x="1159" y="221"/>
                              </a:lnTo>
                              <a:lnTo>
                                <a:pt x="1122" y="199"/>
                              </a:lnTo>
                              <a:lnTo>
                                <a:pt x="1098" y="189"/>
                              </a:lnTo>
                              <a:lnTo>
                                <a:pt x="1075" y="180"/>
                              </a:lnTo>
                              <a:lnTo>
                                <a:pt x="1051" y="171"/>
                              </a:lnTo>
                              <a:lnTo>
                                <a:pt x="1028" y="163"/>
                              </a:lnTo>
                              <a:lnTo>
                                <a:pt x="1005" y="156"/>
                              </a:lnTo>
                              <a:lnTo>
                                <a:pt x="981" y="151"/>
                              </a:lnTo>
                              <a:lnTo>
                                <a:pt x="959" y="145"/>
                              </a:lnTo>
                              <a:lnTo>
                                <a:pt x="937" y="141"/>
                              </a:lnTo>
                              <a:lnTo>
                                <a:pt x="915" y="138"/>
                              </a:lnTo>
                              <a:lnTo>
                                <a:pt x="893" y="134"/>
                              </a:lnTo>
                              <a:lnTo>
                                <a:pt x="870" y="132"/>
                              </a:lnTo>
                              <a:lnTo>
                                <a:pt x="849" y="131"/>
                              </a:lnTo>
                              <a:lnTo>
                                <a:pt x="828" y="130"/>
                              </a:lnTo>
                              <a:lnTo>
                                <a:pt x="807" y="130"/>
                              </a:lnTo>
                              <a:lnTo>
                                <a:pt x="786" y="130"/>
                              </a:lnTo>
                              <a:lnTo>
                                <a:pt x="766" y="131"/>
                              </a:lnTo>
                              <a:lnTo>
                                <a:pt x="746" y="133"/>
                              </a:lnTo>
                              <a:lnTo>
                                <a:pt x="726" y="135"/>
                              </a:lnTo>
                              <a:lnTo>
                                <a:pt x="706" y="138"/>
                              </a:lnTo>
                              <a:lnTo>
                                <a:pt x="687" y="141"/>
                              </a:lnTo>
                              <a:lnTo>
                                <a:pt x="650" y="149"/>
                              </a:lnTo>
                              <a:lnTo>
                                <a:pt x="614" y="159"/>
                              </a:lnTo>
                              <a:lnTo>
                                <a:pt x="580" y="170"/>
                              </a:lnTo>
                              <a:lnTo>
                                <a:pt x="546" y="183"/>
                              </a:lnTo>
                              <a:lnTo>
                                <a:pt x="514" y="198"/>
                              </a:lnTo>
                              <a:lnTo>
                                <a:pt x="484" y="213"/>
                              </a:lnTo>
                              <a:lnTo>
                                <a:pt x="460" y="163"/>
                              </a:lnTo>
                              <a:lnTo>
                                <a:pt x="436" y="122"/>
                              </a:lnTo>
                              <a:lnTo>
                                <a:pt x="418" y="87"/>
                              </a:lnTo>
                              <a:lnTo>
                                <a:pt x="401" y="59"/>
                              </a:lnTo>
                              <a:lnTo>
                                <a:pt x="389" y="37"/>
                              </a:lnTo>
                              <a:lnTo>
                                <a:pt x="379" y="20"/>
                              </a:lnTo>
                              <a:lnTo>
                                <a:pt x="373" y="8"/>
                              </a:lnTo>
                              <a:lnTo>
                                <a:pt x="371" y="0"/>
                              </a:lnTo>
                              <a:lnTo>
                                <a:pt x="351" y="11"/>
                              </a:lnTo>
                              <a:lnTo>
                                <a:pt x="333" y="22"/>
                              </a:lnTo>
                              <a:lnTo>
                                <a:pt x="317" y="33"/>
                              </a:lnTo>
                              <a:lnTo>
                                <a:pt x="302" y="44"/>
                              </a:lnTo>
                              <a:lnTo>
                                <a:pt x="273" y="70"/>
                              </a:lnTo>
                              <a:lnTo>
                                <a:pt x="243" y="100"/>
                              </a:lnTo>
                              <a:lnTo>
                                <a:pt x="218" y="130"/>
                              </a:lnTo>
                              <a:lnTo>
                                <a:pt x="193" y="161"/>
                              </a:lnTo>
                              <a:lnTo>
                                <a:pt x="171" y="191"/>
                              </a:lnTo>
                              <a:lnTo>
                                <a:pt x="150" y="221"/>
                              </a:lnTo>
                              <a:lnTo>
                                <a:pt x="130" y="251"/>
                              </a:lnTo>
                              <a:lnTo>
                                <a:pt x="112" y="281"/>
                              </a:lnTo>
                              <a:lnTo>
                                <a:pt x="95" y="311"/>
                              </a:lnTo>
                              <a:lnTo>
                                <a:pt x="80" y="340"/>
                              </a:lnTo>
                              <a:lnTo>
                                <a:pt x="66" y="370"/>
                              </a:lnTo>
                              <a:lnTo>
                                <a:pt x="53" y="398"/>
                              </a:lnTo>
                              <a:lnTo>
                                <a:pt x="42" y="427"/>
                              </a:lnTo>
                              <a:lnTo>
                                <a:pt x="32" y="456"/>
                              </a:lnTo>
                              <a:lnTo>
                                <a:pt x="23" y="484"/>
                              </a:lnTo>
                              <a:lnTo>
                                <a:pt x="17" y="512"/>
                              </a:lnTo>
                              <a:lnTo>
                                <a:pt x="11" y="539"/>
                              </a:lnTo>
                              <a:lnTo>
                                <a:pt x="6" y="567"/>
                              </a:lnTo>
                              <a:lnTo>
                                <a:pt x="2" y="594"/>
                              </a:lnTo>
                              <a:lnTo>
                                <a:pt x="0" y="620"/>
                              </a:lnTo>
                              <a:lnTo>
                                <a:pt x="0" y="647"/>
                              </a:lnTo>
                              <a:lnTo>
                                <a:pt x="0" y="674"/>
                              </a:lnTo>
                              <a:lnTo>
                                <a:pt x="1" y="699"/>
                              </a:lnTo>
                              <a:lnTo>
                                <a:pt x="3" y="723"/>
                              </a:lnTo>
                              <a:lnTo>
                                <a:pt x="8" y="749"/>
                              </a:lnTo>
                              <a:lnTo>
                                <a:pt x="12" y="772"/>
                              </a:lnTo>
                              <a:lnTo>
                                <a:pt x="18" y="797"/>
                              </a:lnTo>
                              <a:lnTo>
                                <a:pt x="25" y="820"/>
                              </a:lnTo>
                              <a:lnTo>
                                <a:pt x="33" y="843"/>
                              </a:lnTo>
                              <a:lnTo>
                                <a:pt x="42" y="866"/>
                              </a:lnTo>
                              <a:lnTo>
                                <a:pt x="52" y="888"/>
                              </a:lnTo>
                              <a:lnTo>
                                <a:pt x="63" y="909"/>
                              </a:lnTo>
                              <a:lnTo>
                                <a:pt x="75" y="929"/>
                              </a:lnTo>
                              <a:lnTo>
                                <a:pt x="88" y="950"/>
                              </a:lnTo>
                              <a:lnTo>
                                <a:pt x="96" y="948"/>
                              </a:lnTo>
                              <a:lnTo>
                                <a:pt x="109" y="942"/>
                              </a:lnTo>
                              <a:lnTo>
                                <a:pt x="128" y="933"/>
                              </a:lnTo>
                              <a:lnTo>
                                <a:pt x="151" y="921"/>
                              </a:lnTo>
                              <a:lnTo>
                                <a:pt x="181" y="907"/>
                              </a:lnTo>
                              <a:lnTo>
                                <a:pt x="216" y="890"/>
                              </a:lnTo>
                              <a:lnTo>
                                <a:pt x="255" y="871"/>
                              </a:lnTo>
                              <a:lnTo>
                                <a:pt x="300" y="850"/>
                              </a:lnTo>
                              <a:lnTo>
                                <a:pt x="330" y="858"/>
                              </a:lnTo>
                              <a:lnTo>
                                <a:pt x="359" y="862"/>
                              </a:lnTo>
                              <a:lnTo>
                                <a:pt x="389" y="866"/>
                              </a:lnTo>
                              <a:lnTo>
                                <a:pt x="419" y="868"/>
                              </a:lnTo>
                              <a:lnTo>
                                <a:pt x="450" y="868"/>
                              </a:lnTo>
                              <a:lnTo>
                                <a:pt x="480" y="866"/>
                              </a:lnTo>
                              <a:lnTo>
                                <a:pt x="510" y="863"/>
                              </a:lnTo>
                              <a:lnTo>
                                <a:pt x="540" y="859"/>
                              </a:lnTo>
                              <a:lnTo>
                                <a:pt x="570" y="854"/>
                              </a:lnTo>
                              <a:lnTo>
                                <a:pt x="598" y="848"/>
                              </a:lnTo>
                              <a:lnTo>
                                <a:pt x="628" y="840"/>
                              </a:lnTo>
                              <a:lnTo>
                                <a:pt x="657" y="832"/>
                              </a:lnTo>
                              <a:lnTo>
                                <a:pt x="685" y="823"/>
                              </a:lnTo>
                              <a:lnTo>
                                <a:pt x="714" y="814"/>
                              </a:lnTo>
                              <a:lnTo>
                                <a:pt x="741" y="805"/>
                              </a:lnTo>
                              <a:lnTo>
                                <a:pt x="768" y="793"/>
                              </a:lnTo>
                              <a:lnTo>
                                <a:pt x="812" y="886"/>
                              </a:lnTo>
                              <a:lnTo>
                                <a:pt x="804" y="897"/>
                              </a:lnTo>
                              <a:lnTo>
                                <a:pt x="796" y="907"/>
                              </a:lnTo>
                              <a:lnTo>
                                <a:pt x="777" y="941"/>
                              </a:lnTo>
                              <a:lnTo>
                                <a:pt x="759" y="975"/>
                              </a:lnTo>
                              <a:lnTo>
                                <a:pt x="744" y="1010"/>
                              </a:lnTo>
                              <a:lnTo>
                                <a:pt x="728" y="1043"/>
                              </a:lnTo>
                              <a:lnTo>
                                <a:pt x="716" y="1076"/>
                              </a:lnTo>
                              <a:lnTo>
                                <a:pt x="704" y="1109"/>
                              </a:lnTo>
                              <a:lnTo>
                                <a:pt x="694" y="1142"/>
                              </a:lnTo>
                              <a:lnTo>
                                <a:pt x="685" y="1174"/>
                              </a:lnTo>
                              <a:lnTo>
                                <a:pt x="677" y="1205"/>
                              </a:lnTo>
                              <a:lnTo>
                                <a:pt x="671" y="1237"/>
                              </a:lnTo>
                              <a:lnTo>
                                <a:pt x="666" y="1267"/>
                              </a:lnTo>
                              <a:lnTo>
                                <a:pt x="663" y="1298"/>
                              </a:lnTo>
                              <a:lnTo>
                                <a:pt x="660" y="1328"/>
                              </a:lnTo>
                              <a:lnTo>
                                <a:pt x="658" y="1358"/>
                              </a:lnTo>
                              <a:lnTo>
                                <a:pt x="658" y="1387"/>
                              </a:lnTo>
                              <a:lnTo>
                                <a:pt x="660" y="1415"/>
                              </a:lnTo>
                              <a:lnTo>
                                <a:pt x="662" y="1444"/>
                              </a:lnTo>
                              <a:lnTo>
                                <a:pt x="665" y="1470"/>
                              </a:lnTo>
                              <a:lnTo>
                                <a:pt x="669" y="1497"/>
                              </a:lnTo>
                              <a:lnTo>
                                <a:pt x="675" y="1524"/>
                              </a:lnTo>
                              <a:lnTo>
                                <a:pt x="682" y="1549"/>
                              </a:lnTo>
                              <a:lnTo>
                                <a:pt x="688" y="1575"/>
                              </a:lnTo>
                              <a:lnTo>
                                <a:pt x="697" y="1599"/>
                              </a:lnTo>
                              <a:lnTo>
                                <a:pt x="706" y="1622"/>
                              </a:lnTo>
                              <a:lnTo>
                                <a:pt x="716" y="1646"/>
                              </a:lnTo>
                              <a:lnTo>
                                <a:pt x="727" y="1668"/>
                              </a:lnTo>
                              <a:lnTo>
                                <a:pt x="739" y="1689"/>
                              </a:lnTo>
                              <a:lnTo>
                                <a:pt x="753" y="1710"/>
                              </a:lnTo>
                              <a:lnTo>
                                <a:pt x="766" y="1730"/>
                              </a:lnTo>
                              <a:lnTo>
                                <a:pt x="779" y="1749"/>
                              </a:lnTo>
                              <a:lnTo>
                                <a:pt x="795" y="1768"/>
                              </a:lnTo>
                              <a:lnTo>
                                <a:pt x="810" y="1785"/>
                              </a:lnTo>
                              <a:lnTo>
                                <a:pt x="818" y="1778"/>
                              </a:lnTo>
                              <a:lnTo>
                                <a:pt x="832" y="1768"/>
                              </a:lnTo>
                              <a:lnTo>
                                <a:pt x="848" y="1753"/>
                              </a:lnTo>
                              <a:lnTo>
                                <a:pt x="870" y="1736"/>
                              </a:lnTo>
                              <a:lnTo>
                                <a:pt x="896" y="1716"/>
                              </a:lnTo>
                              <a:lnTo>
                                <a:pt x="926" y="1693"/>
                              </a:lnTo>
                              <a:lnTo>
                                <a:pt x="959" y="1670"/>
                              </a:lnTo>
                              <a:lnTo>
                                <a:pt x="995" y="1643"/>
                              </a:lnTo>
                              <a:lnTo>
                                <a:pt x="1026" y="1642"/>
                              </a:lnTo>
                              <a:lnTo>
                                <a:pt x="1058" y="1640"/>
                              </a:lnTo>
                              <a:lnTo>
                                <a:pt x="1089" y="1637"/>
                              </a:lnTo>
                              <a:lnTo>
                                <a:pt x="1119" y="1631"/>
                              </a:lnTo>
                              <a:lnTo>
                                <a:pt x="1149" y="1625"/>
                              </a:lnTo>
                              <a:lnTo>
                                <a:pt x="1179" y="1617"/>
                              </a:lnTo>
                              <a:lnTo>
                                <a:pt x="1209" y="1608"/>
                              </a:lnTo>
                              <a:lnTo>
                                <a:pt x="1237" y="1598"/>
                              </a:lnTo>
                              <a:lnTo>
                                <a:pt x="1266" y="1587"/>
                              </a:lnTo>
                              <a:lnTo>
                                <a:pt x="1293" y="1575"/>
                              </a:lnTo>
                              <a:lnTo>
                                <a:pt x="1321" y="1561"/>
                              </a:lnTo>
                              <a:lnTo>
                                <a:pt x="1348" y="1548"/>
                              </a:lnTo>
                              <a:lnTo>
                                <a:pt x="1373" y="1534"/>
                              </a:lnTo>
                              <a:lnTo>
                                <a:pt x="1399" y="1519"/>
                              </a:lnTo>
                              <a:lnTo>
                                <a:pt x="1424" y="1504"/>
                              </a:lnTo>
                              <a:lnTo>
                                <a:pt x="1448" y="1488"/>
                              </a:lnTo>
                              <a:lnTo>
                                <a:pt x="1556" y="1628"/>
                              </a:lnTo>
                              <a:lnTo>
                                <a:pt x="1639" y="1733"/>
                              </a:lnTo>
                              <a:lnTo>
                                <a:pt x="1698" y="1809"/>
                              </a:lnTo>
                              <a:lnTo>
                                <a:pt x="1741" y="1860"/>
                              </a:lnTo>
                              <a:lnTo>
                                <a:pt x="1766" y="1891"/>
                              </a:lnTo>
                              <a:lnTo>
                                <a:pt x="1781" y="1906"/>
                              </a:lnTo>
                              <a:lnTo>
                                <a:pt x="1787" y="1912"/>
                              </a:lnTo>
                              <a:lnTo>
                                <a:pt x="1788" y="1913"/>
                              </a:lnTo>
                              <a:lnTo>
                                <a:pt x="1793" y="1908"/>
                              </a:lnTo>
                              <a:lnTo>
                                <a:pt x="1806" y="1895"/>
                              </a:lnTo>
                              <a:lnTo>
                                <a:pt x="1824" y="1876"/>
                              </a:lnTo>
                              <a:lnTo>
                                <a:pt x="1845" y="1857"/>
                              </a:lnTo>
                              <a:lnTo>
                                <a:pt x="1873" y="1824"/>
                              </a:lnTo>
                              <a:lnTo>
                                <a:pt x="1898" y="1794"/>
                              </a:lnTo>
                              <a:lnTo>
                                <a:pt x="1922" y="1766"/>
                              </a:lnTo>
                              <a:lnTo>
                                <a:pt x="1942" y="1738"/>
                              </a:lnTo>
                              <a:lnTo>
                                <a:pt x="1960" y="1710"/>
                              </a:lnTo>
                              <a:lnTo>
                                <a:pt x="1976" y="1684"/>
                              </a:lnTo>
                              <a:lnTo>
                                <a:pt x="1990" y="1659"/>
                              </a:lnTo>
                              <a:lnTo>
                                <a:pt x="2003" y="1636"/>
                              </a:lnTo>
                              <a:lnTo>
                                <a:pt x="2014" y="1612"/>
                              </a:lnTo>
                              <a:lnTo>
                                <a:pt x="2023" y="1590"/>
                              </a:lnTo>
                              <a:lnTo>
                                <a:pt x="2029" y="1570"/>
                              </a:lnTo>
                              <a:lnTo>
                                <a:pt x="2036" y="1550"/>
                              </a:lnTo>
                              <a:lnTo>
                                <a:pt x="2040" y="1531"/>
                              </a:lnTo>
                              <a:lnTo>
                                <a:pt x="2044" y="1514"/>
                              </a:lnTo>
                              <a:lnTo>
                                <a:pt x="2046" y="1497"/>
                              </a:lnTo>
                              <a:lnTo>
                                <a:pt x="2047" y="1480"/>
                              </a:lnTo>
                              <a:lnTo>
                                <a:pt x="2047" y="1466"/>
                              </a:lnTo>
                              <a:lnTo>
                                <a:pt x="2046" y="1453"/>
                              </a:lnTo>
                              <a:lnTo>
                                <a:pt x="2045" y="1439"/>
                              </a:lnTo>
                              <a:lnTo>
                                <a:pt x="2044" y="1427"/>
                              </a:lnTo>
                              <a:lnTo>
                                <a:pt x="2038" y="1407"/>
                              </a:lnTo>
                              <a:lnTo>
                                <a:pt x="2033" y="1390"/>
                              </a:lnTo>
                              <a:lnTo>
                                <a:pt x="2020" y="1368"/>
                              </a:lnTo>
                              <a:lnTo>
                                <a:pt x="2015" y="136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8" name="Freeform 18" descr="Petals"/>
                      <wps:cNvSpPr>
                        <a:spLocks/>
                      </wps:cNvSpPr>
                      <wps:spPr bwMode="auto">
                        <a:xfrm rot="1343236">
                          <a:off x="1781175" y="390525"/>
                          <a:ext cx="967483" cy="808665"/>
                        </a:xfrm>
                        <a:custGeom>
                          <a:avLst/>
                          <a:gdLst>
                            <a:gd name="T0" fmla="*/ 4348 w 4461"/>
                            <a:gd name="T1" fmla="*/ 694 h 3747"/>
                            <a:gd name="T2" fmla="*/ 4086 w 4461"/>
                            <a:gd name="T3" fmla="*/ 317 h 3747"/>
                            <a:gd name="T4" fmla="*/ 3724 w 4461"/>
                            <a:gd name="T5" fmla="*/ 132 h 3747"/>
                            <a:gd name="T6" fmla="*/ 3530 w 4461"/>
                            <a:gd name="T7" fmla="*/ 490 h 3747"/>
                            <a:gd name="T8" fmla="*/ 3545 w 4461"/>
                            <a:gd name="T9" fmla="*/ 331 h 3747"/>
                            <a:gd name="T10" fmla="*/ 3606 w 4461"/>
                            <a:gd name="T11" fmla="*/ 2 h 3747"/>
                            <a:gd name="T12" fmla="*/ 3280 w 4461"/>
                            <a:gd name="T13" fmla="*/ 434 h 3747"/>
                            <a:gd name="T14" fmla="*/ 2957 w 4461"/>
                            <a:gd name="T15" fmla="*/ 929 h 3747"/>
                            <a:gd name="T16" fmla="*/ 3157 w 4461"/>
                            <a:gd name="T17" fmla="*/ 1054 h 3747"/>
                            <a:gd name="T18" fmla="*/ 2688 w 4461"/>
                            <a:gd name="T19" fmla="*/ 920 h 3747"/>
                            <a:gd name="T20" fmla="*/ 2156 w 4461"/>
                            <a:gd name="T21" fmla="*/ 797 h 3747"/>
                            <a:gd name="T22" fmla="*/ 2086 w 4461"/>
                            <a:gd name="T23" fmla="*/ 920 h 3747"/>
                            <a:gd name="T24" fmla="*/ 2050 w 4461"/>
                            <a:gd name="T25" fmla="*/ 1218 h 3747"/>
                            <a:gd name="T26" fmla="*/ 1982 w 4461"/>
                            <a:gd name="T27" fmla="*/ 1424 h 3747"/>
                            <a:gd name="T28" fmla="*/ 1778 w 4461"/>
                            <a:gd name="T29" fmla="*/ 1575 h 3747"/>
                            <a:gd name="T30" fmla="*/ 1449 w 4461"/>
                            <a:gd name="T31" fmla="*/ 1990 h 3747"/>
                            <a:gd name="T32" fmla="*/ 1577 w 4461"/>
                            <a:gd name="T33" fmla="*/ 1431 h 3747"/>
                            <a:gd name="T34" fmla="*/ 1665 w 4461"/>
                            <a:gd name="T35" fmla="*/ 884 h 3747"/>
                            <a:gd name="T36" fmla="*/ 1586 w 4461"/>
                            <a:gd name="T37" fmla="*/ 786 h 3747"/>
                            <a:gd name="T38" fmla="*/ 1134 w 4461"/>
                            <a:gd name="T39" fmla="*/ 766 h 3747"/>
                            <a:gd name="T40" fmla="*/ 649 w 4461"/>
                            <a:gd name="T41" fmla="*/ 926 h 3747"/>
                            <a:gd name="T42" fmla="*/ 345 w 4461"/>
                            <a:gd name="T43" fmla="*/ 1227 h 3747"/>
                            <a:gd name="T44" fmla="*/ 283 w 4461"/>
                            <a:gd name="T45" fmla="*/ 1467 h 3747"/>
                            <a:gd name="T46" fmla="*/ 456 w 4461"/>
                            <a:gd name="T47" fmla="*/ 1662 h 3747"/>
                            <a:gd name="T48" fmla="*/ 703 w 4461"/>
                            <a:gd name="T49" fmla="*/ 1869 h 3747"/>
                            <a:gd name="T50" fmla="*/ 165 w 4461"/>
                            <a:gd name="T51" fmla="*/ 1713 h 3747"/>
                            <a:gd name="T52" fmla="*/ 26 w 4461"/>
                            <a:gd name="T53" fmla="*/ 1847 h 3747"/>
                            <a:gd name="T54" fmla="*/ 331 w 4461"/>
                            <a:gd name="T55" fmla="*/ 2170 h 3747"/>
                            <a:gd name="T56" fmla="*/ 659 w 4461"/>
                            <a:gd name="T57" fmla="*/ 2525 h 3747"/>
                            <a:gd name="T58" fmla="*/ 900 w 4461"/>
                            <a:gd name="T59" fmla="*/ 2619 h 3747"/>
                            <a:gd name="T60" fmla="*/ 1081 w 4461"/>
                            <a:gd name="T61" fmla="*/ 2471 h 3747"/>
                            <a:gd name="T62" fmla="*/ 1001 w 4461"/>
                            <a:gd name="T63" fmla="*/ 2756 h 3747"/>
                            <a:gd name="T64" fmla="*/ 860 w 4461"/>
                            <a:gd name="T65" fmla="*/ 3377 h 3747"/>
                            <a:gd name="T66" fmla="*/ 931 w 4461"/>
                            <a:gd name="T67" fmla="*/ 3617 h 3747"/>
                            <a:gd name="T68" fmla="*/ 1173 w 4461"/>
                            <a:gd name="T69" fmla="*/ 3689 h 3747"/>
                            <a:gd name="T70" fmla="*/ 1678 w 4461"/>
                            <a:gd name="T71" fmla="*/ 3736 h 3747"/>
                            <a:gd name="T72" fmla="*/ 1895 w 4461"/>
                            <a:gd name="T73" fmla="*/ 3628 h 3747"/>
                            <a:gd name="T74" fmla="*/ 2035 w 4461"/>
                            <a:gd name="T75" fmla="*/ 3448 h 3747"/>
                            <a:gd name="T76" fmla="*/ 2264 w 4461"/>
                            <a:gd name="T77" fmla="*/ 3037 h 3747"/>
                            <a:gd name="T78" fmla="*/ 2230 w 4461"/>
                            <a:gd name="T79" fmla="*/ 2909 h 3747"/>
                            <a:gd name="T80" fmla="*/ 2059 w 4461"/>
                            <a:gd name="T81" fmla="*/ 2727 h 3747"/>
                            <a:gd name="T82" fmla="*/ 1753 w 4461"/>
                            <a:gd name="T83" fmla="*/ 2517 h 3747"/>
                            <a:gd name="T84" fmla="*/ 2389 w 4461"/>
                            <a:gd name="T85" fmla="*/ 2666 h 3747"/>
                            <a:gd name="T86" fmla="*/ 2723 w 4461"/>
                            <a:gd name="T87" fmla="*/ 2598 h 3747"/>
                            <a:gd name="T88" fmla="*/ 2694 w 4461"/>
                            <a:gd name="T89" fmla="*/ 2248 h 3747"/>
                            <a:gd name="T90" fmla="*/ 2622 w 4461"/>
                            <a:gd name="T91" fmla="*/ 1924 h 3747"/>
                            <a:gd name="T92" fmla="*/ 2872 w 4461"/>
                            <a:gd name="T93" fmla="*/ 1954 h 3747"/>
                            <a:gd name="T94" fmla="*/ 3110 w 4461"/>
                            <a:gd name="T95" fmla="*/ 1452 h 3747"/>
                            <a:gd name="T96" fmla="*/ 2970 w 4461"/>
                            <a:gd name="T97" fmla="*/ 1966 h 3747"/>
                            <a:gd name="T98" fmla="*/ 2963 w 4461"/>
                            <a:gd name="T99" fmla="*/ 2241 h 3747"/>
                            <a:gd name="T100" fmla="*/ 3186 w 4461"/>
                            <a:gd name="T101" fmla="*/ 2224 h 3747"/>
                            <a:gd name="T102" fmla="*/ 3499 w 4461"/>
                            <a:gd name="T103" fmla="*/ 2106 h 3747"/>
                            <a:gd name="T104" fmla="*/ 3784 w 4461"/>
                            <a:gd name="T105" fmla="*/ 1906 h 3747"/>
                            <a:gd name="T106" fmla="*/ 3959 w 4461"/>
                            <a:gd name="T107" fmla="*/ 1651 h 3747"/>
                            <a:gd name="T108" fmla="*/ 3973 w 4461"/>
                            <a:gd name="T109" fmla="*/ 1479 h 3747"/>
                            <a:gd name="T110" fmla="*/ 3526 w 4461"/>
                            <a:gd name="T111" fmla="*/ 1250 h 3747"/>
                            <a:gd name="T112" fmla="*/ 3624 w 4461"/>
                            <a:gd name="T113" fmla="*/ 1244 h 3747"/>
                            <a:gd name="T114" fmla="*/ 4377 w 4461"/>
                            <a:gd name="T115" fmla="*/ 1436 h 3747"/>
                            <a:gd name="T116" fmla="*/ 4459 w 4461"/>
                            <a:gd name="T117" fmla="*/ 1264 h 374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4461" h="3747">
                              <a:moveTo>
                                <a:pt x="4461" y="1210"/>
                              </a:moveTo>
                              <a:lnTo>
                                <a:pt x="4457" y="1150"/>
                              </a:lnTo>
                              <a:lnTo>
                                <a:pt x="4450" y="1093"/>
                              </a:lnTo>
                              <a:lnTo>
                                <a:pt x="4442" y="1038"/>
                              </a:lnTo>
                              <a:lnTo>
                                <a:pt x="4433" y="984"/>
                              </a:lnTo>
                              <a:lnTo>
                                <a:pt x="4422" y="931"/>
                              </a:lnTo>
                              <a:lnTo>
                                <a:pt x="4410" y="880"/>
                              </a:lnTo>
                              <a:lnTo>
                                <a:pt x="4397" y="832"/>
                              </a:lnTo>
                              <a:lnTo>
                                <a:pt x="4382" y="784"/>
                              </a:lnTo>
                              <a:lnTo>
                                <a:pt x="4366" y="738"/>
                              </a:lnTo>
                              <a:lnTo>
                                <a:pt x="4348" y="694"/>
                              </a:lnTo>
                              <a:lnTo>
                                <a:pt x="4330" y="652"/>
                              </a:lnTo>
                              <a:lnTo>
                                <a:pt x="4310" y="611"/>
                              </a:lnTo>
                              <a:lnTo>
                                <a:pt x="4289" y="572"/>
                              </a:lnTo>
                              <a:lnTo>
                                <a:pt x="4267" y="534"/>
                              </a:lnTo>
                              <a:lnTo>
                                <a:pt x="4245" y="499"/>
                              </a:lnTo>
                              <a:lnTo>
                                <a:pt x="4220" y="464"/>
                              </a:lnTo>
                              <a:lnTo>
                                <a:pt x="4195" y="431"/>
                              </a:lnTo>
                              <a:lnTo>
                                <a:pt x="4169" y="400"/>
                              </a:lnTo>
                              <a:lnTo>
                                <a:pt x="4143" y="371"/>
                              </a:lnTo>
                              <a:lnTo>
                                <a:pt x="4114" y="343"/>
                              </a:lnTo>
                              <a:lnTo>
                                <a:pt x="4086" y="317"/>
                              </a:lnTo>
                              <a:lnTo>
                                <a:pt x="4056" y="292"/>
                              </a:lnTo>
                              <a:lnTo>
                                <a:pt x="4026" y="269"/>
                              </a:lnTo>
                              <a:lnTo>
                                <a:pt x="3995" y="247"/>
                              </a:lnTo>
                              <a:lnTo>
                                <a:pt x="3963" y="228"/>
                              </a:lnTo>
                              <a:lnTo>
                                <a:pt x="3931" y="209"/>
                              </a:lnTo>
                              <a:lnTo>
                                <a:pt x="3897" y="192"/>
                              </a:lnTo>
                              <a:lnTo>
                                <a:pt x="3864" y="177"/>
                              </a:lnTo>
                              <a:lnTo>
                                <a:pt x="3829" y="164"/>
                              </a:lnTo>
                              <a:lnTo>
                                <a:pt x="3795" y="152"/>
                              </a:lnTo>
                              <a:lnTo>
                                <a:pt x="3760" y="141"/>
                              </a:lnTo>
                              <a:lnTo>
                                <a:pt x="3724" y="132"/>
                              </a:lnTo>
                              <a:lnTo>
                                <a:pt x="3715" y="140"/>
                              </a:lnTo>
                              <a:lnTo>
                                <a:pt x="3704" y="154"/>
                              </a:lnTo>
                              <a:lnTo>
                                <a:pt x="3692" y="172"/>
                              </a:lnTo>
                              <a:lnTo>
                                <a:pt x="3677" y="196"/>
                              </a:lnTo>
                              <a:lnTo>
                                <a:pt x="3661" y="223"/>
                              </a:lnTo>
                              <a:lnTo>
                                <a:pt x="3643" y="257"/>
                              </a:lnTo>
                              <a:lnTo>
                                <a:pt x="3623" y="294"/>
                              </a:lnTo>
                              <a:lnTo>
                                <a:pt x="3602" y="337"/>
                              </a:lnTo>
                              <a:lnTo>
                                <a:pt x="3580" y="383"/>
                              </a:lnTo>
                              <a:lnTo>
                                <a:pt x="3555" y="434"/>
                              </a:lnTo>
                              <a:lnTo>
                                <a:pt x="3530" y="490"/>
                              </a:lnTo>
                              <a:lnTo>
                                <a:pt x="3503" y="550"/>
                              </a:lnTo>
                              <a:lnTo>
                                <a:pt x="3445" y="681"/>
                              </a:lnTo>
                              <a:lnTo>
                                <a:pt x="3384" y="827"/>
                              </a:lnTo>
                              <a:lnTo>
                                <a:pt x="3388" y="815"/>
                              </a:lnTo>
                              <a:lnTo>
                                <a:pt x="3400" y="782"/>
                              </a:lnTo>
                              <a:lnTo>
                                <a:pt x="3417" y="731"/>
                              </a:lnTo>
                              <a:lnTo>
                                <a:pt x="3439" y="665"/>
                              </a:lnTo>
                              <a:lnTo>
                                <a:pt x="3464" y="590"/>
                              </a:lnTo>
                              <a:lnTo>
                                <a:pt x="3491" y="505"/>
                              </a:lnTo>
                              <a:lnTo>
                                <a:pt x="3519" y="419"/>
                              </a:lnTo>
                              <a:lnTo>
                                <a:pt x="3545" y="331"/>
                              </a:lnTo>
                              <a:lnTo>
                                <a:pt x="3570" y="247"/>
                              </a:lnTo>
                              <a:lnTo>
                                <a:pt x="3591" y="170"/>
                              </a:lnTo>
                              <a:lnTo>
                                <a:pt x="3600" y="135"/>
                              </a:lnTo>
                              <a:lnTo>
                                <a:pt x="3607" y="103"/>
                              </a:lnTo>
                              <a:lnTo>
                                <a:pt x="3613" y="75"/>
                              </a:lnTo>
                              <a:lnTo>
                                <a:pt x="3617" y="50"/>
                              </a:lnTo>
                              <a:lnTo>
                                <a:pt x="3620" y="30"/>
                              </a:lnTo>
                              <a:lnTo>
                                <a:pt x="3620" y="15"/>
                              </a:lnTo>
                              <a:lnTo>
                                <a:pt x="3617" y="5"/>
                              </a:lnTo>
                              <a:lnTo>
                                <a:pt x="3613" y="0"/>
                              </a:lnTo>
                              <a:lnTo>
                                <a:pt x="3606" y="2"/>
                              </a:lnTo>
                              <a:lnTo>
                                <a:pt x="3596" y="10"/>
                              </a:lnTo>
                              <a:lnTo>
                                <a:pt x="3584" y="25"/>
                              </a:lnTo>
                              <a:lnTo>
                                <a:pt x="3569" y="48"/>
                              </a:lnTo>
                              <a:lnTo>
                                <a:pt x="3555" y="67"/>
                              </a:lnTo>
                              <a:lnTo>
                                <a:pt x="3533" y="97"/>
                              </a:lnTo>
                              <a:lnTo>
                                <a:pt x="3503" y="137"/>
                              </a:lnTo>
                              <a:lnTo>
                                <a:pt x="3467" y="185"/>
                              </a:lnTo>
                              <a:lnTo>
                                <a:pt x="3425" y="240"/>
                              </a:lnTo>
                              <a:lnTo>
                                <a:pt x="3379" y="301"/>
                              </a:lnTo>
                              <a:lnTo>
                                <a:pt x="3330" y="366"/>
                              </a:lnTo>
                              <a:lnTo>
                                <a:pt x="3280" y="434"/>
                              </a:lnTo>
                              <a:lnTo>
                                <a:pt x="3228" y="503"/>
                              </a:lnTo>
                              <a:lnTo>
                                <a:pt x="3178" y="573"/>
                              </a:lnTo>
                              <a:lnTo>
                                <a:pt x="3129" y="643"/>
                              </a:lnTo>
                              <a:lnTo>
                                <a:pt x="3084" y="710"/>
                              </a:lnTo>
                              <a:lnTo>
                                <a:pt x="3043" y="773"/>
                              </a:lnTo>
                              <a:lnTo>
                                <a:pt x="3008" y="830"/>
                              </a:lnTo>
                              <a:lnTo>
                                <a:pt x="2993" y="857"/>
                              </a:lnTo>
                              <a:lnTo>
                                <a:pt x="2979" y="882"/>
                              </a:lnTo>
                              <a:lnTo>
                                <a:pt x="2968" y="905"/>
                              </a:lnTo>
                              <a:lnTo>
                                <a:pt x="2959" y="926"/>
                              </a:lnTo>
                              <a:lnTo>
                                <a:pt x="2957" y="929"/>
                              </a:lnTo>
                              <a:lnTo>
                                <a:pt x="2957" y="933"/>
                              </a:lnTo>
                              <a:lnTo>
                                <a:pt x="2959" y="937"/>
                              </a:lnTo>
                              <a:lnTo>
                                <a:pt x="2964" y="943"/>
                              </a:lnTo>
                              <a:lnTo>
                                <a:pt x="2970" y="948"/>
                              </a:lnTo>
                              <a:lnTo>
                                <a:pt x="2978" y="954"/>
                              </a:lnTo>
                              <a:lnTo>
                                <a:pt x="2988" y="961"/>
                              </a:lnTo>
                              <a:lnTo>
                                <a:pt x="2999" y="969"/>
                              </a:lnTo>
                              <a:lnTo>
                                <a:pt x="3028" y="986"/>
                              </a:lnTo>
                              <a:lnTo>
                                <a:pt x="3065" y="1006"/>
                              </a:lnTo>
                              <a:lnTo>
                                <a:pt x="3108" y="1028"/>
                              </a:lnTo>
                              <a:lnTo>
                                <a:pt x="3157" y="1054"/>
                              </a:lnTo>
                              <a:lnTo>
                                <a:pt x="3162" y="1055"/>
                              </a:lnTo>
                              <a:lnTo>
                                <a:pt x="3166" y="1056"/>
                              </a:lnTo>
                              <a:lnTo>
                                <a:pt x="3168" y="1058"/>
                              </a:lnTo>
                              <a:lnTo>
                                <a:pt x="3170" y="1061"/>
                              </a:lnTo>
                              <a:lnTo>
                                <a:pt x="3171" y="1066"/>
                              </a:lnTo>
                              <a:lnTo>
                                <a:pt x="3171" y="1068"/>
                              </a:lnTo>
                              <a:lnTo>
                                <a:pt x="3165" y="1068"/>
                              </a:lnTo>
                              <a:lnTo>
                                <a:pt x="3157" y="1068"/>
                              </a:lnTo>
                              <a:lnTo>
                                <a:pt x="2980" y="1011"/>
                              </a:lnTo>
                              <a:lnTo>
                                <a:pt x="2824" y="961"/>
                              </a:lnTo>
                              <a:lnTo>
                                <a:pt x="2688" y="920"/>
                              </a:lnTo>
                              <a:lnTo>
                                <a:pt x="2571" y="885"/>
                              </a:lnTo>
                              <a:lnTo>
                                <a:pt x="2471" y="857"/>
                              </a:lnTo>
                              <a:lnTo>
                                <a:pt x="2388" y="834"/>
                              </a:lnTo>
                              <a:lnTo>
                                <a:pt x="2318" y="817"/>
                              </a:lnTo>
                              <a:lnTo>
                                <a:pt x="2261" y="806"/>
                              </a:lnTo>
                              <a:lnTo>
                                <a:pt x="2237" y="802"/>
                              </a:lnTo>
                              <a:lnTo>
                                <a:pt x="2216" y="798"/>
                              </a:lnTo>
                              <a:lnTo>
                                <a:pt x="2198" y="797"/>
                              </a:lnTo>
                              <a:lnTo>
                                <a:pt x="2181" y="796"/>
                              </a:lnTo>
                              <a:lnTo>
                                <a:pt x="2168" y="796"/>
                              </a:lnTo>
                              <a:lnTo>
                                <a:pt x="2156" y="797"/>
                              </a:lnTo>
                              <a:lnTo>
                                <a:pt x="2146" y="798"/>
                              </a:lnTo>
                              <a:lnTo>
                                <a:pt x="2137" y="801"/>
                              </a:lnTo>
                              <a:lnTo>
                                <a:pt x="2130" y="804"/>
                              </a:lnTo>
                              <a:lnTo>
                                <a:pt x="2125" y="808"/>
                              </a:lnTo>
                              <a:lnTo>
                                <a:pt x="2120" y="813"/>
                              </a:lnTo>
                              <a:lnTo>
                                <a:pt x="2117" y="817"/>
                              </a:lnTo>
                              <a:lnTo>
                                <a:pt x="2111" y="828"/>
                              </a:lnTo>
                              <a:lnTo>
                                <a:pt x="2109" y="842"/>
                              </a:lnTo>
                              <a:lnTo>
                                <a:pt x="2098" y="873"/>
                              </a:lnTo>
                              <a:lnTo>
                                <a:pt x="2089" y="905"/>
                              </a:lnTo>
                              <a:lnTo>
                                <a:pt x="2086" y="920"/>
                              </a:lnTo>
                              <a:lnTo>
                                <a:pt x="2082" y="937"/>
                              </a:lnTo>
                              <a:lnTo>
                                <a:pt x="2081" y="953"/>
                              </a:lnTo>
                              <a:lnTo>
                                <a:pt x="2080" y="969"/>
                              </a:lnTo>
                              <a:lnTo>
                                <a:pt x="2075" y="1004"/>
                              </a:lnTo>
                              <a:lnTo>
                                <a:pt x="2069" y="1037"/>
                              </a:lnTo>
                              <a:lnTo>
                                <a:pt x="2063" y="1070"/>
                              </a:lnTo>
                              <a:lnTo>
                                <a:pt x="2060" y="1101"/>
                              </a:lnTo>
                              <a:lnTo>
                                <a:pt x="2057" y="1132"/>
                              </a:lnTo>
                              <a:lnTo>
                                <a:pt x="2053" y="1162"/>
                              </a:lnTo>
                              <a:lnTo>
                                <a:pt x="2052" y="1190"/>
                              </a:lnTo>
                              <a:lnTo>
                                <a:pt x="2050" y="1218"/>
                              </a:lnTo>
                              <a:lnTo>
                                <a:pt x="2050" y="1244"/>
                              </a:lnTo>
                              <a:lnTo>
                                <a:pt x="2050" y="1271"/>
                              </a:lnTo>
                              <a:lnTo>
                                <a:pt x="2050" y="1295"/>
                              </a:lnTo>
                              <a:lnTo>
                                <a:pt x="2051" y="1319"/>
                              </a:lnTo>
                              <a:lnTo>
                                <a:pt x="2055" y="1364"/>
                              </a:lnTo>
                              <a:lnTo>
                                <a:pt x="2060" y="1405"/>
                              </a:lnTo>
                              <a:lnTo>
                                <a:pt x="2046" y="1406"/>
                              </a:lnTo>
                              <a:lnTo>
                                <a:pt x="2031" y="1409"/>
                              </a:lnTo>
                              <a:lnTo>
                                <a:pt x="2016" y="1413"/>
                              </a:lnTo>
                              <a:lnTo>
                                <a:pt x="1999" y="1418"/>
                              </a:lnTo>
                              <a:lnTo>
                                <a:pt x="1982" y="1424"/>
                              </a:lnTo>
                              <a:lnTo>
                                <a:pt x="1966" y="1433"/>
                              </a:lnTo>
                              <a:lnTo>
                                <a:pt x="1948" y="1442"/>
                              </a:lnTo>
                              <a:lnTo>
                                <a:pt x="1930" y="1452"/>
                              </a:lnTo>
                              <a:lnTo>
                                <a:pt x="1913" y="1464"/>
                              </a:lnTo>
                              <a:lnTo>
                                <a:pt x="1894" y="1476"/>
                              </a:lnTo>
                              <a:lnTo>
                                <a:pt x="1875" y="1491"/>
                              </a:lnTo>
                              <a:lnTo>
                                <a:pt x="1856" y="1505"/>
                              </a:lnTo>
                              <a:lnTo>
                                <a:pt x="1837" y="1522"/>
                              </a:lnTo>
                              <a:lnTo>
                                <a:pt x="1817" y="1538"/>
                              </a:lnTo>
                              <a:lnTo>
                                <a:pt x="1798" y="1556"/>
                              </a:lnTo>
                              <a:lnTo>
                                <a:pt x="1778" y="1575"/>
                              </a:lnTo>
                              <a:lnTo>
                                <a:pt x="1738" y="1614"/>
                              </a:lnTo>
                              <a:lnTo>
                                <a:pt x="1699" y="1656"/>
                              </a:lnTo>
                              <a:lnTo>
                                <a:pt x="1661" y="1702"/>
                              </a:lnTo>
                              <a:lnTo>
                                <a:pt x="1623" y="1748"/>
                              </a:lnTo>
                              <a:lnTo>
                                <a:pt x="1586" y="1796"/>
                              </a:lnTo>
                              <a:lnTo>
                                <a:pt x="1551" y="1846"/>
                              </a:lnTo>
                              <a:lnTo>
                                <a:pt x="1516" y="1896"/>
                              </a:lnTo>
                              <a:lnTo>
                                <a:pt x="1485" y="1946"/>
                              </a:lnTo>
                              <a:lnTo>
                                <a:pt x="1466" y="1966"/>
                              </a:lnTo>
                              <a:lnTo>
                                <a:pt x="1453" y="1981"/>
                              </a:lnTo>
                              <a:lnTo>
                                <a:pt x="1449" y="1990"/>
                              </a:lnTo>
                              <a:lnTo>
                                <a:pt x="1445" y="1998"/>
                              </a:lnTo>
                              <a:lnTo>
                                <a:pt x="1443" y="2007"/>
                              </a:lnTo>
                              <a:lnTo>
                                <a:pt x="1443" y="2017"/>
                              </a:lnTo>
                              <a:lnTo>
                                <a:pt x="1443" y="1996"/>
                              </a:lnTo>
                              <a:lnTo>
                                <a:pt x="1443" y="1975"/>
                              </a:lnTo>
                              <a:lnTo>
                                <a:pt x="1443" y="1954"/>
                              </a:lnTo>
                              <a:lnTo>
                                <a:pt x="1443" y="1932"/>
                              </a:lnTo>
                              <a:lnTo>
                                <a:pt x="1483" y="1789"/>
                              </a:lnTo>
                              <a:lnTo>
                                <a:pt x="1518" y="1658"/>
                              </a:lnTo>
                              <a:lnTo>
                                <a:pt x="1550" y="1538"/>
                              </a:lnTo>
                              <a:lnTo>
                                <a:pt x="1577" y="1431"/>
                              </a:lnTo>
                              <a:lnTo>
                                <a:pt x="1601" y="1332"/>
                              </a:lnTo>
                              <a:lnTo>
                                <a:pt x="1619" y="1244"/>
                              </a:lnTo>
                              <a:lnTo>
                                <a:pt x="1636" y="1166"/>
                              </a:lnTo>
                              <a:lnTo>
                                <a:pt x="1648" y="1096"/>
                              </a:lnTo>
                              <a:lnTo>
                                <a:pt x="1657" y="1036"/>
                              </a:lnTo>
                              <a:lnTo>
                                <a:pt x="1663" y="983"/>
                              </a:lnTo>
                              <a:lnTo>
                                <a:pt x="1665" y="959"/>
                              </a:lnTo>
                              <a:lnTo>
                                <a:pt x="1666" y="938"/>
                              </a:lnTo>
                              <a:lnTo>
                                <a:pt x="1666" y="918"/>
                              </a:lnTo>
                              <a:lnTo>
                                <a:pt x="1666" y="900"/>
                              </a:lnTo>
                              <a:lnTo>
                                <a:pt x="1665" y="884"/>
                              </a:lnTo>
                              <a:lnTo>
                                <a:pt x="1663" y="869"/>
                              </a:lnTo>
                              <a:lnTo>
                                <a:pt x="1661" y="856"/>
                              </a:lnTo>
                              <a:lnTo>
                                <a:pt x="1658" y="845"/>
                              </a:lnTo>
                              <a:lnTo>
                                <a:pt x="1655" y="835"/>
                              </a:lnTo>
                              <a:lnTo>
                                <a:pt x="1651" y="826"/>
                              </a:lnTo>
                              <a:lnTo>
                                <a:pt x="1646" y="818"/>
                              </a:lnTo>
                              <a:lnTo>
                                <a:pt x="1641" y="813"/>
                              </a:lnTo>
                              <a:lnTo>
                                <a:pt x="1627" y="805"/>
                              </a:lnTo>
                              <a:lnTo>
                                <a:pt x="1614" y="798"/>
                              </a:lnTo>
                              <a:lnTo>
                                <a:pt x="1600" y="792"/>
                              </a:lnTo>
                              <a:lnTo>
                                <a:pt x="1586" y="786"/>
                              </a:lnTo>
                              <a:lnTo>
                                <a:pt x="1557" y="776"/>
                              </a:lnTo>
                              <a:lnTo>
                                <a:pt x="1527" y="768"/>
                              </a:lnTo>
                              <a:lnTo>
                                <a:pt x="1498" y="763"/>
                              </a:lnTo>
                              <a:lnTo>
                                <a:pt x="1470" y="759"/>
                              </a:lnTo>
                              <a:lnTo>
                                <a:pt x="1442" y="757"/>
                              </a:lnTo>
                              <a:lnTo>
                                <a:pt x="1414" y="756"/>
                              </a:lnTo>
                              <a:lnTo>
                                <a:pt x="1355" y="755"/>
                              </a:lnTo>
                              <a:lnTo>
                                <a:pt x="1298" y="755"/>
                              </a:lnTo>
                              <a:lnTo>
                                <a:pt x="1242" y="756"/>
                              </a:lnTo>
                              <a:lnTo>
                                <a:pt x="1187" y="761"/>
                              </a:lnTo>
                              <a:lnTo>
                                <a:pt x="1134" y="766"/>
                              </a:lnTo>
                              <a:lnTo>
                                <a:pt x="1082" y="773"/>
                              </a:lnTo>
                              <a:lnTo>
                                <a:pt x="1032" y="782"/>
                              </a:lnTo>
                              <a:lnTo>
                                <a:pt x="983" y="792"/>
                              </a:lnTo>
                              <a:lnTo>
                                <a:pt x="937" y="804"/>
                              </a:lnTo>
                              <a:lnTo>
                                <a:pt x="891" y="817"/>
                              </a:lnTo>
                              <a:lnTo>
                                <a:pt x="847" y="832"/>
                              </a:lnTo>
                              <a:lnTo>
                                <a:pt x="805" y="848"/>
                              </a:lnTo>
                              <a:lnTo>
                                <a:pt x="764" y="866"/>
                              </a:lnTo>
                              <a:lnTo>
                                <a:pt x="724" y="885"/>
                              </a:lnTo>
                              <a:lnTo>
                                <a:pt x="686" y="905"/>
                              </a:lnTo>
                              <a:lnTo>
                                <a:pt x="649" y="926"/>
                              </a:lnTo>
                              <a:lnTo>
                                <a:pt x="614" y="949"/>
                              </a:lnTo>
                              <a:lnTo>
                                <a:pt x="581" y="973"/>
                              </a:lnTo>
                              <a:lnTo>
                                <a:pt x="548" y="997"/>
                              </a:lnTo>
                              <a:lnTo>
                                <a:pt x="517" y="1022"/>
                              </a:lnTo>
                              <a:lnTo>
                                <a:pt x="488" y="1049"/>
                              </a:lnTo>
                              <a:lnTo>
                                <a:pt x="461" y="1077"/>
                              </a:lnTo>
                              <a:lnTo>
                                <a:pt x="434" y="1106"/>
                              </a:lnTo>
                              <a:lnTo>
                                <a:pt x="410" y="1135"/>
                              </a:lnTo>
                              <a:lnTo>
                                <a:pt x="386" y="1165"/>
                              </a:lnTo>
                              <a:lnTo>
                                <a:pt x="365" y="1196"/>
                              </a:lnTo>
                              <a:lnTo>
                                <a:pt x="345" y="1227"/>
                              </a:lnTo>
                              <a:lnTo>
                                <a:pt x="326" y="1259"/>
                              </a:lnTo>
                              <a:lnTo>
                                <a:pt x="309" y="1292"/>
                              </a:lnTo>
                              <a:lnTo>
                                <a:pt x="293" y="1325"/>
                              </a:lnTo>
                              <a:lnTo>
                                <a:pt x="279" y="1360"/>
                              </a:lnTo>
                              <a:lnTo>
                                <a:pt x="266" y="1394"/>
                              </a:lnTo>
                              <a:lnTo>
                                <a:pt x="265" y="1404"/>
                              </a:lnTo>
                              <a:lnTo>
                                <a:pt x="266" y="1416"/>
                              </a:lnTo>
                              <a:lnTo>
                                <a:pt x="269" y="1429"/>
                              </a:lnTo>
                              <a:lnTo>
                                <a:pt x="272" y="1441"/>
                              </a:lnTo>
                              <a:lnTo>
                                <a:pt x="277" y="1454"/>
                              </a:lnTo>
                              <a:lnTo>
                                <a:pt x="283" y="1467"/>
                              </a:lnTo>
                              <a:lnTo>
                                <a:pt x="291" y="1481"/>
                              </a:lnTo>
                              <a:lnTo>
                                <a:pt x="300" y="1495"/>
                              </a:lnTo>
                              <a:lnTo>
                                <a:pt x="310" y="1511"/>
                              </a:lnTo>
                              <a:lnTo>
                                <a:pt x="321" y="1526"/>
                              </a:lnTo>
                              <a:lnTo>
                                <a:pt x="334" y="1542"/>
                              </a:lnTo>
                              <a:lnTo>
                                <a:pt x="347" y="1557"/>
                              </a:lnTo>
                              <a:lnTo>
                                <a:pt x="363" y="1574"/>
                              </a:lnTo>
                              <a:lnTo>
                                <a:pt x="379" y="1591"/>
                              </a:lnTo>
                              <a:lnTo>
                                <a:pt x="396" y="1608"/>
                              </a:lnTo>
                              <a:lnTo>
                                <a:pt x="415" y="1626"/>
                              </a:lnTo>
                              <a:lnTo>
                                <a:pt x="456" y="1662"/>
                              </a:lnTo>
                              <a:lnTo>
                                <a:pt x="502" y="1698"/>
                              </a:lnTo>
                              <a:lnTo>
                                <a:pt x="552" y="1736"/>
                              </a:lnTo>
                              <a:lnTo>
                                <a:pt x="605" y="1774"/>
                              </a:lnTo>
                              <a:lnTo>
                                <a:pt x="664" y="1814"/>
                              </a:lnTo>
                              <a:lnTo>
                                <a:pt x="726" y="1853"/>
                              </a:lnTo>
                              <a:lnTo>
                                <a:pt x="791" y="1892"/>
                              </a:lnTo>
                              <a:lnTo>
                                <a:pt x="861" y="1932"/>
                              </a:lnTo>
                              <a:lnTo>
                                <a:pt x="850" y="1927"/>
                              </a:lnTo>
                              <a:lnTo>
                                <a:pt x="818" y="1914"/>
                              </a:lnTo>
                              <a:lnTo>
                                <a:pt x="767" y="1894"/>
                              </a:lnTo>
                              <a:lnTo>
                                <a:pt x="703" y="1869"/>
                              </a:lnTo>
                              <a:lnTo>
                                <a:pt x="628" y="1841"/>
                              </a:lnTo>
                              <a:lnTo>
                                <a:pt x="545" y="1811"/>
                              </a:lnTo>
                              <a:lnTo>
                                <a:pt x="502" y="1797"/>
                              </a:lnTo>
                              <a:lnTo>
                                <a:pt x="457" y="1783"/>
                              </a:lnTo>
                              <a:lnTo>
                                <a:pt x="413" y="1769"/>
                              </a:lnTo>
                              <a:lnTo>
                                <a:pt x="370" y="1757"/>
                              </a:lnTo>
                              <a:lnTo>
                                <a:pt x="325" y="1745"/>
                              </a:lnTo>
                              <a:lnTo>
                                <a:pt x="283" y="1735"/>
                              </a:lnTo>
                              <a:lnTo>
                                <a:pt x="242" y="1726"/>
                              </a:lnTo>
                              <a:lnTo>
                                <a:pt x="203" y="1718"/>
                              </a:lnTo>
                              <a:lnTo>
                                <a:pt x="165" y="1713"/>
                              </a:lnTo>
                              <a:lnTo>
                                <a:pt x="131" y="1709"/>
                              </a:lnTo>
                              <a:lnTo>
                                <a:pt x="100" y="1709"/>
                              </a:lnTo>
                              <a:lnTo>
                                <a:pt x="72" y="1710"/>
                              </a:lnTo>
                              <a:lnTo>
                                <a:pt x="49" y="1716"/>
                              </a:lnTo>
                              <a:lnTo>
                                <a:pt x="29" y="1724"/>
                              </a:lnTo>
                              <a:lnTo>
                                <a:pt x="14" y="1735"/>
                              </a:lnTo>
                              <a:lnTo>
                                <a:pt x="4" y="1749"/>
                              </a:lnTo>
                              <a:lnTo>
                                <a:pt x="0" y="1767"/>
                              </a:lnTo>
                              <a:lnTo>
                                <a:pt x="2" y="1789"/>
                              </a:lnTo>
                              <a:lnTo>
                                <a:pt x="10" y="1816"/>
                              </a:lnTo>
                              <a:lnTo>
                                <a:pt x="26" y="1847"/>
                              </a:lnTo>
                              <a:lnTo>
                                <a:pt x="37" y="1864"/>
                              </a:lnTo>
                              <a:lnTo>
                                <a:pt x="49" y="1879"/>
                              </a:lnTo>
                              <a:lnTo>
                                <a:pt x="62" y="1896"/>
                              </a:lnTo>
                              <a:lnTo>
                                <a:pt x="75" y="1914"/>
                              </a:lnTo>
                              <a:lnTo>
                                <a:pt x="107" y="1948"/>
                              </a:lnTo>
                              <a:lnTo>
                                <a:pt x="141" y="1983"/>
                              </a:lnTo>
                              <a:lnTo>
                                <a:pt x="178" y="2020"/>
                              </a:lnTo>
                              <a:lnTo>
                                <a:pt x="219" y="2057"/>
                              </a:lnTo>
                              <a:lnTo>
                                <a:pt x="262" y="2093"/>
                              </a:lnTo>
                              <a:lnTo>
                                <a:pt x="309" y="2130"/>
                              </a:lnTo>
                              <a:lnTo>
                                <a:pt x="331" y="2170"/>
                              </a:lnTo>
                              <a:lnTo>
                                <a:pt x="355" y="2208"/>
                              </a:lnTo>
                              <a:lnTo>
                                <a:pt x="380" y="2245"/>
                              </a:lnTo>
                              <a:lnTo>
                                <a:pt x="406" y="2281"/>
                              </a:lnTo>
                              <a:lnTo>
                                <a:pt x="434" y="2316"/>
                              </a:lnTo>
                              <a:lnTo>
                                <a:pt x="463" y="2350"/>
                              </a:lnTo>
                              <a:lnTo>
                                <a:pt x="494" y="2383"/>
                              </a:lnTo>
                              <a:lnTo>
                                <a:pt x="525" y="2414"/>
                              </a:lnTo>
                              <a:lnTo>
                                <a:pt x="557" y="2444"/>
                              </a:lnTo>
                              <a:lnTo>
                                <a:pt x="591" y="2472"/>
                              </a:lnTo>
                              <a:lnTo>
                                <a:pt x="625" y="2499"/>
                              </a:lnTo>
                              <a:lnTo>
                                <a:pt x="659" y="2525"/>
                              </a:lnTo>
                              <a:lnTo>
                                <a:pt x="695" y="2549"/>
                              </a:lnTo>
                              <a:lnTo>
                                <a:pt x="731" y="2572"/>
                              </a:lnTo>
                              <a:lnTo>
                                <a:pt x="768" y="2593"/>
                              </a:lnTo>
                              <a:lnTo>
                                <a:pt x="805" y="2612"/>
                              </a:lnTo>
                              <a:lnTo>
                                <a:pt x="816" y="2619"/>
                              </a:lnTo>
                              <a:lnTo>
                                <a:pt x="828" y="2624"/>
                              </a:lnTo>
                              <a:lnTo>
                                <a:pt x="841" y="2627"/>
                              </a:lnTo>
                              <a:lnTo>
                                <a:pt x="855" y="2628"/>
                              </a:lnTo>
                              <a:lnTo>
                                <a:pt x="869" y="2627"/>
                              </a:lnTo>
                              <a:lnTo>
                                <a:pt x="885" y="2624"/>
                              </a:lnTo>
                              <a:lnTo>
                                <a:pt x="900" y="2619"/>
                              </a:lnTo>
                              <a:lnTo>
                                <a:pt x="917" y="2612"/>
                              </a:lnTo>
                              <a:lnTo>
                                <a:pt x="934" y="2603"/>
                              </a:lnTo>
                              <a:lnTo>
                                <a:pt x="950" y="2592"/>
                              </a:lnTo>
                              <a:lnTo>
                                <a:pt x="968" y="2579"/>
                              </a:lnTo>
                              <a:lnTo>
                                <a:pt x="987" y="2564"/>
                              </a:lnTo>
                              <a:lnTo>
                                <a:pt x="1005" y="2547"/>
                              </a:lnTo>
                              <a:lnTo>
                                <a:pt x="1023" y="2528"/>
                              </a:lnTo>
                              <a:lnTo>
                                <a:pt x="1041" y="2507"/>
                              </a:lnTo>
                              <a:lnTo>
                                <a:pt x="1060" y="2485"/>
                              </a:lnTo>
                              <a:lnTo>
                                <a:pt x="1071" y="2476"/>
                              </a:lnTo>
                              <a:lnTo>
                                <a:pt x="1081" y="2471"/>
                              </a:lnTo>
                              <a:lnTo>
                                <a:pt x="1092" y="2465"/>
                              </a:lnTo>
                              <a:lnTo>
                                <a:pt x="1102" y="2456"/>
                              </a:lnTo>
                              <a:lnTo>
                                <a:pt x="1102" y="2467"/>
                              </a:lnTo>
                              <a:lnTo>
                                <a:pt x="1101" y="2477"/>
                              </a:lnTo>
                              <a:lnTo>
                                <a:pt x="1099" y="2483"/>
                              </a:lnTo>
                              <a:lnTo>
                                <a:pt x="1097" y="2488"/>
                              </a:lnTo>
                              <a:lnTo>
                                <a:pt x="1093" y="2493"/>
                              </a:lnTo>
                              <a:lnTo>
                                <a:pt x="1088" y="2498"/>
                              </a:lnTo>
                              <a:lnTo>
                                <a:pt x="1057" y="2589"/>
                              </a:lnTo>
                              <a:lnTo>
                                <a:pt x="1027" y="2675"/>
                              </a:lnTo>
                              <a:lnTo>
                                <a:pt x="1001" y="2756"/>
                              </a:lnTo>
                              <a:lnTo>
                                <a:pt x="977" y="2832"/>
                              </a:lnTo>
                              <a:lnTo>
                                <a:pt x="955" y="2905"/>
                              </a:lnTo>
                              <a:lnTo>
                                <a:pt x="936" y="2973"/>
                              </a:lnTo>
                              <a:lnTo>
                                <a:pt x="919" y="3037"/>
                              </a:lnTo>
                              <a:lnTo>
                                <a:pt x="905" y="3096"/>
                              </a:lnTo>
                              <a:lnTo>
                                <a:pt x="891" y="3152"/>
                              </a:lnTo>
                              <a:lnTo>
                                <a:pt x="881" y="3204"/>
                              </a:lnTo>
                              <a:lnTo>
                                <a:pt x="874" y="3253"/>
                              </a:lnTo>
                              <a:lnTo>
                                <a:pt x="867" y="3297"/>
                              </a:lnTo>
                              <a:lnTo>
                                <a:pt x="862" y="3340"/>
                              </a:lnTo>
                              <a:lnTo>
                                <a:pt x="860" y="3377"/>
                              </a:lnTo>
                              <a:lnTo>
                                <a:pt x="859" y="3413"/>
                              </a:lnTo>
                              <a:lnTo>
                                <a:pt x="860" y="3444"/>
                              </a:lnTo>
                              <a:lnTo>
                                <a:pt x="862" y="3474"/>
                              </a:lnTo>
                              <a:lnTo>
                                <a:pt x="866" y="3499"/>
                              </a:lnTo>
                              <a:lnTo>
                                <a:pt x="871" y="3524"/>
                              </a:lnTo>
                              <a:lnTo>
                                <a:pt x="879" y="3545"/>
                              </a:lnTo>
                              <a:lnTo>
                                <a:pt x="887" y="3564"/>
                              </a:lnTo>
                              <a:lnTo>
                                <a:pt x="897" y="3580"/>
                              </a:lnTo>
                              <a:lnTo>
                                <a:pt x="907" y="3594"/>
                              </a:lnTo>
                              <a:lnTo>
                                <a:pt x="919" y="3606"/>
                              </a:lnTo>
                              <a:lnTo>
                                <a:pt x="931" y="3617"/>
                              </a:lnTo>
                              <a:lnTo>
                                <a:pt x="946" y="3625"/>
                              </a:lnTo>
                              <a:lnTo>
                                <a:pt x="960" y="3632"/>
                              </a:lnTo>
                              <a:lnTo>
                                <a:pt x="976" y="3638"/>
                              </a:lnTo>
                              <a:lnTo>
                                <a:pt x="992" y="3641"/>
                              </a:lnTo>
                              <a:lnTo>
                                <a:pt x="1010" y="3645"/>
                              </a:lnTo>
                              <a:lnTo>
                                <a:pt x="1028" y="3646"/>
                              </a:lnTo>
                              <a:lnTo>
                                <a:pt x="1046" y="3646"/>
                              </a:lnTo>
                              <a:lnTo>
                                <a:pt x="1078" y="3657"/>
                              </a:lnTo>
                              <a:lnTo>
                                <a:pt x="1110" y="3667"/>
                              </a:lnTo>
                              <a:lnTo>
                                <a:pt x="1141" y="3678"/>
                              </a:lnTo>
                              <a:lnTo>
                                <a:pt x="1173" y="3689"/>
                              </a:lnTo>
                              <a:lnTo>
                                <a:pt x="1234" y="3705"/>
                              </a:lnTo>
                              <a:lnTo>
                                <a:pt x="1292" y="3718"/>
                              </a:lnTo>
                              <a:lnTo>
                                <a:pt x="1346" y="3728"/>
                              </a:lnTo>
                              <a:lnTo>
                                <a:pt x="1397" y="3736"/>
                              </a:lnTo>
                              <a:lnTo>
                                <a:pt x="1446" y="3742"/>
                              </a:lnTo>
                              <a:lnTo>
                                <a:pt x="1492" y="3746"/>
                              </a:lnTo>
                              <a:lnTo>
                                <a:pt x="1534" y="3747"/>
                              </a:lnTo>
                              <a:lnTo>
                                <a:pt x="1574" y="3747"/>
                              </a:lnTo>
                              <a:lnTo>
                                <a:pt x="1612" y="3745"/>
                              </a:lnTo>
                              <a:lnTo>
                                <a:pt x="1646" y="3741"/>
                              </a:lnTo>
                              <a:lnTo>
                                <a:pt x="1678" y="3736"/>
                              </a:lnTo>
                              <a:lnTo>
                                <a:pt x="1708" y="3729"/>
                              </a:lnTo>
                              <a:lnTo>
                                <a:pt x="1736" y="3721"/>
                              </a:lnTo>
                              <a:lnTo>
                                <a:pt x="1762" y="3713"/>
                              </a:lnTo>
                              <a:lnTo>
                                <a:pt x="1785" y="3703"/>
                              </a:lnTo>
                              <a:lnTo>
                                <a:pt x="1806" y="3694"/>
                              </a:lnTo>
                              <a:lnTo>
                                <a:pt x="1825" y="3684"/>
                              </a:lnTo>
                              <a:lnTo>
                                <a:pt x="1843" y="3672"/>
                              </a:lnTo>
                              <a:lnTo>
                                <a:pt x="1858" y="3661"/>
                              </a:lnTo>
                              <a:lnTo>
                                <a:pt x="1873" y="3650"/>
                              </a:lnTo>
                              <a:lnTo>
                                <a:pt x="1885" y="3639"/>
                              </a:lnTo>
                              <a:lnTo>
                                <a:pt x="1895" y="3628"/>
                              </a:lnTo>
                              <a:lnTo>
                                <a:pt x="1905" y="3617"/>
                              </a:lnTo>
                              <a:lnTo>
                                <a:pt x="1913" y="3607"/>
                              </a:lnTo>
                              <a:lnTo>
                                <a:pt x="1925" y="3589"/>
                              </a:lnTo>
                              <a:lnTo>
                                <a:pt x="1933" y="3574"/>
                              </a:lnTo>
                              <a:lnTo>
                                <a:pt x="1937" y="3565"/>
                              </a:lnTo>
                              <a:lnTo>
                                <a:pt x="1938" y="3561"/>
                              </a:lnTo>
                              <a:lnTo>
                                <a:pt x="1948" y="3551"/>
                              </a:lnTo>
                              <a:lnTo>
                                <a:pt x="1974" y="3523"/>
                              </a:lnTo>
                              <a:lnTo>
                                <a:pt x="1991" y="3503"/>
                              </a:lnTo>
                              <a:lnTo>
                                <a:pt x="2011" y="3477"/>
                              </a:lnTo>
                              <a:lnTo>
                                <a:pt x="2035" y="3448"/>
                              </a:lnTo>
                              <a:lnTo>
                                <a:pt x="2059" y="3416"/>
                              </a:lnTo>
                              <a:lnTo>
                                <a:pt x="2085" y="3379"/>
                              </a:lnTo>
                              <a:lnTo>
                                <a:pt x="2111" y="3340"/>
                              </a:lnTo>
                              <a:lnTo>
                                <a:pt x="2139" y="3296"/>
                              </a:lnTo>
                              <a:lnTo>
                                <a:pt x="2166" y="3251"/>
                              </a:lnTo>
                              <a:lnTo>
                                <a:pt x="2192" y="3201"/>
                              </a:lnTo>
                              <a:lnTo>
                                <a:pt x="2218" y="3149"/>
                              </a:lnTo>
                              <a:lnTo>
                                <a:pt x="2230" y="3122"/>
                              </a:lnTo>
                              <a:lnTo>
                                <a:pt x="2242" y="3094"/>
                              </a:lnTo>
                              <a:lnTo>
                                <a:pt x="2253" y="3065"/>
                              </a:lnTo>
                              <a:lnTo>
                                <a:pt x="2264" y="3037"/>
                              </a:lnTo>
                              <a:lnTo>
                                <a:pt x="2266" y="3028"/>
                              </a:lnTo>
                              <a:lnTo>
                                <a:pt x="2266" y="3018"/>
                              </a:lnTo>
                              <a:lnTo>
                                <a:pt x="2266" y="3008"/>
                              </a:lnTo>
                              <a:lnTo>
                                <a:pt x="2264" y="2997"/>
                              </a:lnTo>
                              <a:lnTo>
                                <a:pt x="2262" y="2986"/>
                              </a:lnTo>
                              <a:lnTo>
                                <a:pt x="2259" y="2973"/>
                              </a:lnTo>
                              <a:lnTo>
                                <a:pt x="2256" y="2961"/>
                              </a:lnTo>
                              <a:lnTo>
                                <a:pt x="2250" y="2949"/>
                              </a:lnTo>
                              <a:lnTo>
                                <a:pt x="2244" y="2937"/>
                              </a:lnTo>
                              <a:lnTo>
                                <a:pt x="2238" y="2923"/>
                              </a:lnTo>
                              <a:lnTo>
                                <a:pt x="2230" y="2909"/>
                              </a:lnTo>
                              <a:lnTo>
                                <a:pt x="2221" y="2895"/>
                              </a:lnTo>
                              <a:lnTo>
                                <a:pt x="2210" y="2880"/>
                              </a:lnTo>
                              <a:lnTo>
                                <a:pt x="2199" y="2865"/>
                              </a:lnTo>
                              <a:lnTo>
                                <a:pt x="2187" y="2849"/>
                              </a:lnTo>
                              <a:lnTo>
                                <a:pt x="2172" y="2833"/>
                              </a:lnTo>
                              <a:lnTo>
                                <a:pt x="2157" y="2817"/>
                              </a:lnTo>
                              <a:lnTo>
                                <a:pt x="2140" y="2800"/>
                              </a:lnTo>
                              <a:lnTo>
                                <a:pt x="2122" y="2782"/>
                              </a:lnTo>
                              <a:lnTo>
                                <a:pt x="2102" y="2765"/>
                              </a:lnTo>
                              <a:lnTo>
                                <a:pt x="2082" y="2746"/>
                              </a:lnTo>
                              <a:lnTo>
                                <a:pt x="2059" y="2727"/>
                              </a:lnTo>
                              <a:lnTo>
                                <a:pt x="2036" y="2708"/>
                              </a:lnTo>
                              <a:lnTo>
                                <a:pt x="2009" y="2688"/>
                              </a:lnTo>
                              <a:lnTo>
                                <a:pt x="1982" y="2668"/>
                              </a:lnTo>
                              <a:lnTo>
                                <a:pt x="1952" y="2647"/>
                              </a:lnTo>
                              <a:lnTo>
                                <a:pt x="1923" y="2626"/>
                              </a:lnTo>
                              <a:lnTo>
                                <a:pt x="1889" y="2605"/>
                              </a:lnTo>
                              <a:lnTo>
                                <a:pt x="1855" y="2583"/>
                              </a:lnTo>
                              <a:lnTo>
                                <a:pt x="1818" y="2559"/>
                              </a:lnTo>
                              <a:lnTo>
                                <a:pt x="1780" y="2536"/>
                              </a:lnTo>
                              <a:lnTo>
                                <a:pt x="1740" y="2513"/>
                              </a:lnTo>
                              <a:lnTo>
                                <a:pt x="1753" y="2517"/>
                              </a:lnTo>
                              <a:lnTo>
                                <a:pt x="1789" y="2528"/>
                              </a:lnTo>
                              <a:lnTo>
                                <a:pt x="1845" y="2544"/>
                              </a:lnTo>
                              <a:lnTo>
                                <a:pt x="1917" y="2565"/>
                              </a:lnTo>
                              <a:lnTo>
                                <a:pt x="2001" y="2587"/>
                              </a:lnTo>
                              <a:lnTo>
                                <a:pt x="2093" y="2610"/>
                              </a:lnTo>
                              <a:lnTo>
                                <a:pt x="2142" y="2622"/>
                              </a:lnTo>
                              <a:lnTo>
                                <a:pt x="2191" y="2632"/>
                              </a:lnTo>
                              <a:lnTo>
                                <a:pt x="2241" y="2642"/>
                              </a:lnTo>
                              <a:lnTo>
                                <a:pt x="2291" y="2652"/>
                              </a:lnTo>
                              <a:lnTo>
                                <a:pt x="2340" y="2659"/>
                              </a:lnTo>
                              <a:lnTo>
                                <a:pt x="2389" y="2666"/>
                              </a:lnTo>
                              <a:lnTo>
                                <a:pt x="2435" y="2671"/>
                              </a:lnTo>
                              <a:lnTo>
                                <a:pt x="2480" y="2675"/>
                              </a:lnTo>
                              <a:lnTo>
                                <a:pt x="2522" y="2676"/>
                              </a:lnTo>
                              <a:lnTo>
                                <a:pt x="2562" y="2676"/>
                              </a:lnTo>
                              <a:lnTo>
                                <a:pt x="2599" y="2674"/>
                              </a:lnTo>
                              <a:lnTo>
                                <a:pt x="2631" y="2668"/>
                              </a:lnTo>
                              <a:lnTo>
                                <a:pt x="2660" y="2660"/>
                              </a:lnTo>
                              <a:lnTo>
                                <a:pt x="2683" y="2649"/>
                              </a:lnTo>
                              <a:lnTo>
                                <a:pt x="2702" y="2636"/>
                              </a:lnTo>
                              <a:lnTo>
                                <a:pt x="2715" y="2618"/>
                              </a:lnTo>
                              <a:lnTo>
                                <a:pt x="2723" y="2598"/>
                              </a:lnTo>
                              <a:lnTo>
                                <a:pt x="2723" y="2574"/>
                              </a:lnTo>
                              <a:lnTo>
                                <a:pt x="2717" y="2545"/>
                              </a:lnTo>
                              <a:lnTo>
                                <a:pt x="2704" y="2513"/>
                              </a:lnTo>
                              <a:lnTo>
                                <a:pt x="2706" y="2494"/>
                              </a:lnTo>
                              <a:lnTo>
                                <a:pt x="2707" y="2474"/>
                              </a:lnTo>
                              <a:lnTo>
                                <a:pt x="2708" y="2454"/>
                              </a:lnTo>
                              <a:lnTo>
                                <a:pt x="2710" y="2433"/>
                              </a:lnTo>
                              <a:lnTo>
                                <a:pt x="2708" y="2390"/>
                              </a:lnTo>
                              <a:lnTo>
                                <a:pt x="2705" y="2344"/>
                              </a:lnTo>
                              <a:lnTo>
                                <a:pt x="2701" y="2298"/>
                              </a:lnTo>
                              <a:lnTo>
                                <a:pt x="2694" y="2248"/>
                              </a:lnTo>
                              <a:lnTo>
                                <a:pt x="2685" y="2197"/>
                              </a:lnTo>
                              <a:lnTo>
                                <a:pt x="2675" y="2144"/>
                              </a:lnTo>
                              <a:lnTo>
                                <a:pt x="2667" y="2113"/>
                              </a:lnTo>
                              <a:lnTo>
                                <a:pt x="2658" y="2082"/>
                              </a:lnTo>
                              <a:lnTo>
                                <a:pt x="2650" y="2052"/>
                              </a:lnTo>
                              <a:lnTo>
                                <a:pt x="2640" y="2022"/>
                              </a:lnTo>
                              <a:lnTo>
                                <a:pt x="2628" y="1995"/>
                              </a:lnTo>
                              <a:lnTo>
                                <a:pt x="2618" y="1966"/>
                              </a:lnTo>
                              <a:lnTo>
                                <a:pt x="2606" y="1939"/>
                              </a:lnTo>
                              <a:lnTo>
                                <a:pt x="2595" y="1912"/>
                              </a:lnTo>
                              <a:lnTo>
                                <a:pt x="2622" y="1924"/>
                              </a:lnTo>
                              <a:lnTo>
                                <a:pt x="2650" y="1935"/>
                              </a:lnTo>
                              <a:lnTo>
                                <a:pt x="2678" y="1945"/>
                              </a:lnTo>
                              <a:lnTo>
                                <a:pt x="2707" y="1955"/>
                              </a:lnTo>
                              <a:lnTo>
                                <a:pt x="2737" y="1965"/>
                              </a:lnTo>
                              <a:lnTo>
                                <a:pt x="2768" y="1973"/>
                              </a:lnTo>
                              <a:lnTo>
                                <a:pt x="2799" y="1981"/>
                              </a:lnTo>
                              <a:lnTo>
                                <a:pt x="2832" y="1989"/>
                              </a:lnTo>
                              <a:lnTo>
                                <a:pt x="2839" y="1985"/>
                              </a:lnTo>
                              <a:lnTo>
                                <a:pt x="2849" y="1978"/>
                              </a:lnTo>
                              <a:lnTo>
                                <a:pt x="2860" y="1967"/>
                              </a:lnTo>
                              <a:lnTo>
                                <a:pt x="2872" y="1954"/>
                              </a:lnTo>
                              <a:lnTo>
                                <a:pt x="2885" y="1935"/>
                              </a:lnTo>
                              <a:lnTo>
                                <a:pt x="2900" y="1912"/>
                              </a:lnTo>
                              <a:lnTo>
                                <a:pt x="2916" y="1885"/>
                              </a:lnTo>
                              <a:lnTo>
                                <a:pt x="2934" y="1853"/>
                              </a:lnTo>
                              <a:lnTo>
                                <a:pt x="2954" y="1815"/>
                              </a:lnTo>
                              <a:lnTo>
                                <a:pt x="2975" y="1770"/>
                              </a:lnTo>
                              <a:lnTo>
                                <a:pt x="2998" y="1720"/>
                              </a:lnTo>
                              <a:lnTo>
                                <a:pt x="3023" y="1664"/>
                              </a:lnTo>
                              <a:lnTo>
                                <a:pt x="3049" y="1601"/>
                              </a:lnTo>
                              <a:lnTo>
                                <a:pt x="3078" y="1530"/>
                              </a:lnTo>
                              <a:lnTo>
                                <a:pt x="3110" y="1452"/>
                              </a:lnTo>
                              <a:lnTo>
                                <a:pt x="3144" y="1365"/>
                              </a:lnTo>
                              <a:lnTo>
                                <a:pt x="3140" y="1375"/>
                              </a:lnTo>
                              <a:lnTo>
                                <a:pt x="3130" y="1403"/>
                              </a:lnTo>
                              <a:lnTo>
                                <a:pt x="3117" y="1446"/>
                              </a:lnTo>
                              <a:lnTo>
                                <a:pt x="3099" y="1503"/>
                              </a:lnTo>
                              <a:lnTo>
                                <a:pt x="3078" y="1570"/>
                              </a:lnTo>
                              <a:lnTo>
                                <a:pt x="3056" y="1643"/>
                              </a:lnTo>
                              <a:lnTo>
                                <a:pt x="3033" y="1723"/>
                              </a:lnTo>
                              <a:lnTo>
                                <a:pt x="3010" y="1805"/>
                              </a:lnTo>
                              <a:lnTo>
                                <a:pt x="2989" y="1887"/>
                              </a:lnTo>
                              <a:lnTo>
                                <a:pt x="2970" y="1966"/>
                              </a:lnTo>
                              <a:lnTo>
                                <a:pt x="2963" y="2003"/>
                              </a:lnTo>
                              <a:lnTo>
                                <a:pt x="2956" y="2040"/>
                              </a:lnTo>
                              <a:lnTo>
                                <a:pt x="2950" y="2074"/>
                              </a:lnTo>
                              <a:lnTo>
                                <a:pt x="2946" y="2107"/>
                              </a:lnTo>
                              <a:lnTo>
                                <a:pt x="2943" y="2135"/>
                              </a:lnTo>
                              <a:lnTo>
                                <a:pt x="2941" y="2162"/>
                              </a:lnTo>
                              <a:lnTo>
                                <a:pt x="2941" y="2187"/>
                              </a:lnTo>
                              <a:lnTo>
                                <a:pt x="2944" y="2205"/>
                              </a:lnTo>
                              <a:lnTo>
                                <a:pt x="2948" y="2222"/>
                              </a:lnTo>
                              <a:lnTo>
                                <a:pt x="2954" y="2234"/>
                              </a:lnTo>
                              <a:lnTo>
                                <a:pt x="2963" y="2241"/>
                              </a:lnTo>
                              <a:lnTo>
                                <a:pt x="2973" y="2243"/>
                              </a:lnTo>
                              <a:lnTo>
                                <a:pt x="2993" y="2245"/>
                              </a:lnTo>
                              <a:lnTo>
                                <a:pt x="3011" y="2248"/>
                              </a:lnTo>
                              <a:lnTo>
                                <a:pt x="3031" y="2248"/>
                              </a:lnTo>
                              <a:lnTo>
                                <a:pt x="3052" y="2246"/>
                              </a:lnTo>
                              <a:lnTo>
                                <a:pt x="3074" y="2245"/>
                              </a:lnTo>
                              <a:lnTo>
                                <a:pt x="3095" y="2242"/>
                              </a:lnTo>
                              <a:lnTo>
                                <a:pt x="3117" y="2239"/>
                              </a:lnTo>
                              <a:lnTo>
                                <a:pt x="3139" y="2235"/>
                              </a:lnTo>
                              <a:lnTo>
                                <a:pt x="3162" y="2230"/>
                              </a:lnTo>
                              <a:lnTo>
                                <a:pt x="3186" y="2224"/>
                              </a:lnTo>
                              <a:lnTo>
                                <a:pt x="3209" y="2218"/>
                              </a:lnTo>
                              <a:lnTo>
                                <a:pt x="3232" y="2210"/>
                              </a:lnTo>
                              <a:lnTo>
                                <a:pt x="3256" y="2202"/>
                              </a:lnTo>
                              <a:lnTo>
                                <a:pt x="3280" y="2193"/>
                              </a:lnTo>
                              <a:lnTo>
                                <a:pt x="3303" y="2183"/>
                              </a:lnTo>
                              <a:lnTo>
                                <a:pt x="3328" y="2173"/>
                              </a:lnTo>
                              <a:lnTo>
                                <a:pt x="3364" y="2161"/>
                              </a:lnTo>
                              <a:lnTo>
                                <a:pt x="3400" y="2148"/>
                              </a:lnTo>
                              <a:lnTo>
                                <a:pt x="3434" y="2134"/>
                              </a:lnTo>
                              <a:lnTo>
                                <a:pt x="3467" y="2120"/>
                              </a:lnTo>
                              <a:lnTo>
                                <a:pt x="3499" y="2106"/>
                              </a:lnTo>
                              <a:lnTo>
                                <a:pt x="3530" y="2090"/>
                              </a:lnTo>
                              <a:lnTo>
                                <a:pt x="3560" y="2073"/>
                              </a:lnTo>
                              <a:lnTo>
                                <a:pt x="3589" y="2057"/>
                              </a:lnTo>
                              <a:lnTo>
                                <a:pt x="3617" y="2040"/>
                              </a:lnTo>
                              <a:lnTo>
                                <a:pt x="3644" y="2022"/>
                              </a:lnTo>
                              <a:lnTo>
                                <a:pt x="3670" y="2005"/>
                              </a:lnTo>
                              <a:lnTo>
                                <a:pt x="3694" y="1986"/>
                              </a:lnTo>
                              <a:lnTo>
                                <a:pt x="3718" y="1966"/>
                              </a:lnTo>
                              <a:lnTo>
                                <a:pt x="3742" y="1947"/>
                              </a:lnTo>
                              <a:lnTo>
                                <a:pt x="3763" y="1926"/>
                              </a:lnTo>
                              <a:lnTo>
                                <a:pt x="3784" y="1906"/>
                              </a:lnTo>
                              <a:lnTo>
                                <a:pt x="3804" y="1885"/>
                              </a:lnTo>
                              <a:lnTo>
                                <a:pt x="3824" y="1863"/>
                              </a:lnTo>
                              <a:lnTo>
                                <a:pt x="3842" y="1840"/>
                              </a:lnTo>
                              <a:lnTo>
                                <a:pt x="3859" y="1818"/>
                              </a:lnTo>
                              <a:lnTo>
                                <a:pt x="3876" y="1796"/>
                              </a:lnTo>
                              <a:lnTo>
                                <a:pt x="3892" y="1773"/>
                              </a:lnTo>
                              <a:lnTo>
                                <a:pt x="3907" y="1748"/>
                              </a:lnTo>
                              <a:lnTo>
                                <a:pt x="3922" y="1725"/>
                              </a:lnTo>
                              <a:lnTo>
                                <a:pt x="3935" y="1700"/>
                              </a:lnTo>
                              <a:lnTo>
                                <a:pt x="3947" y="1676"/>
                              </a:lnTo>
                              <a:lnTo>
                                <a:pt x="3959" y="1651"/>
                              </a:lnTo>
                              <a:lnTo>
                                <a:pt x="3970" y="1625"/>
                              </a:lnTo>
                              <a:lnTo>
                                <a:pt x="3980" y="1600"/>
                              </a:lnTo>
                              <a:lnTo>
                                <a:pt x="3990" y="1574"/>
                              </a:lnTo>
                              <a:lnTo>
                                <a:pt x="3999" y="1547"/>
                              </a:lnTo>
                              <a:lnTo>
                                <a:pt x="4007" y="1521"/>
                              </a:lnTo>
                              <a:lnTo>
                                <a:pt x="4007" y="1515"/>
                              </a:lnTo>
                              <a:lnTo>
                                <a:pt x="4004" y="1510"/>
                              </a:lnTo>
                              <a:lnTo>
                                <a:pt x="3998" y="1502"/>
                              </a:lnTo>
                              <a:lnTo>
                                <a:pt x="3992" y="1495"/>
                              </a:lnTo>
                              <a:lnTo>
                                <a:pt x="3983" y="1487"/>
                              </a:lnTo>
                              <a:lnTo>
                                <a:pt x="3973" y="1479"/>
                              </a:lnTo>
                              <a:lnTo>
                                <a:pt x="3960" y="1470"/>
                              </a:lnTo>
                              <a:lnTo>
                                <a:pt x="3947" y="1460"/>
                              </a:lnTo>
                              <a:lnTo>
                                <a:pt x="3916" y="1440"/>
                              </a:lnTo>
                              <a:lnTo>
                                <a:pt x="3879" y="1419"/>
                              </a:lnTo>
                              <a:lnTo>
                                <a:pt x="3838" y="1396"/>
                              </a:lnTo>
                              <a:lnTo>
                                <a:pt x="3793" y="1372"/>
                              </a:lnTo>
                              <a:lnTo>
                                <a:pt x="3744" y="1349"/>
                              </a:lnTo>
                              <a:lnTo>
                                <a:pt x="3693" y="1323"/>
                              </a:lnTo>
                              <a:lnTo>
                                <a:pt x="3639" y="1299"/>
                              </a:lnTo>
                              <a:lnTo>
                                <a:pt x="3583" y="1274"/>
                              </a:lnTo>
                              <a:lnTo>
                                <a:pt x="3526" y="1250"/>
                              </a:lnTo>
                              <a:lnTo>
                                <a:pt x="3469" y="1226"/>
                              </a:lnTo>
                              <a:lnTo>
                                <a:pt x="3412" y="1203"/>
                              </a:lnTo>
                              <a:lnTo>
                                <a:pt x="3356" y="1181"/>
                              </a:lnTo>
                              <a:lnTo>
                                <a:pt x="3348" y="1173"/>
                              </a:lnTo>
                              <a:lnTo>
                                <a:pt x="3341" y="1169"/>
                              </a:lnTo>
                              <a:lnTo>
                                <a:pt x="3336" y="1167"/>
                              </a:lnTo>
                              <a:lnTo>
                                <a:pt x="3328" y="1167"/>
                              </a:lnTo>
                              <a:lnTo>
                                <a:pt x="3341" y="1167"/>
                              </a:lnTo>
                              <a:lnTo>
                                <a:pt x="3356" y="1167"/>
                              </a:lnTo>
                              <a:lnTo>
                                <a:pt x="3495" y="1208"/>
                              </a:lnTo>
                              <a:lnTo>
                                <a:pt x="3624" y="1244"/>
                              </a:lnTo>
                              <a:lnTo>
                                <a:pt x="3741" y="1278"/>
                              </a:lnTo>
                              <a:lnTo>
                                <a:pt x="3846" y="1307"/>
                              </a:lnTo>
                              <a:lnTo>
                                <a:pt x="3942" y="1333"/>
                              </a:lnTo>
                              <a:lnTo>
                                <a:pt x="4027" y="1355"/>
                              </a:lnTo>
                              <a:lnTo>
                                <a:pt x="4103" y="1375"/>
                              </a:lnTo>
                              <a:lnTo>
                                <a:pt x="4169" y="1392"/>
                              </a:lnTo>
                              <a:lnTo>
                                <a:pt x="4226" y="1405"/>
                              </a:lnTo>
                              <a:lnTo>
                                <a:pt x="4276" y="1418"/>
                              </a:lnTo>
                              <a:lnTo>
                                <a:pt x="4317" y="1425"/>
                              </a:lnTo>
                              <a:lnTo>
                                <a:pt x="4350" y="1432"/>
                              </a:lnTo>
                              <a:lnTo>
                                <a:pt x="4377" y="1436"/>
                              </a:lnTo>
                              <a:lnTo>
                                <a:pt x="4397" y="1437"/>
                              </a:lnTo>
                              <a:lnTo>
                                <a:pt x="4404" y="1439"/>
                              </a:lnTo>
                              <a:lnTo>
                                <a:pt x="4410" y="1437"/>
                              </a:lnTo>
                              <a:lnTo>
                                <a:pt x="4416" y="1437"/>
                              </a:lnTo>
                              <a:lnTo>
                                <a:pt x="4419" y="1436"/>
                              </a:lnTo>
                              <a:lnTo>
                                <a:pt x="4429" y="1409"/>
                              </a:lnTo>
                              <a:lnTo>
                                <a:pt x="4437" y="1381"/>
                              </a:lnTo>
                              <a:lnTo>
                                <a:pt x="4444" y="1352"/>
                              </a:lnTo>
                              <a:lnTo>
                                <a:pt x="4450" y="1323"/>
                              </a:lnTo>
                              <a:lnTo>
                                <a:pt x="4456" y="1293"/>
                              </a:lnTo>
                              <a:lnTo>
                                <a:pt x="4459" y="1264"/>
                              </a:lnTo>
                              <a:lnTo>
                                <a:pt x="4460" y="1237"/>
                              </a:lnTo>
                              <a:lnTo>
                                <a:pt x="4461" y="121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4DA4F3C7" id="Group 3" o:spid="_x0000_s1026" alt="Flowers" style="position:absolute;margin-left:0;margin-top:0;width:430.55pt;height:239.75pt;z-index:-251651072;mso-left-percent:119;mso-top-percent:46;mso-position-horizontal-relative:page;mso-position-vertical-relative:page;mso-left-percent:119;mso-top-percent:46;mso-width-relative:margin;mso-height-relative:margin" coordsize="54648,304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7" type="#_x0000_t75" alt="Maroon Flowers" style="position:absolute;top:95;width:54648;height:303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">
                <v:imagedata r:id="rId3" o:title="Maroon Flowers" croptop="11340f" cropbottom="16322f" cropleft="5137f"/>
              </v:shape>
              <v:shape id="Picture 5" o:spid="_x0000_s1028" type="#_x0000_t75" alt="Petals" style="position:absolute;left:13049;width:36741;height:280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">
                <v:imagedata r:id="rId4" o:title="Petals" croptop="11131f" cropbottom="16412f" cropleft="11563f" cropright="8752f"/>
              </v:shape>
              <v:shape id="Freeform 6" o:spid="_x0000_s1029" alt="Petals" style="position:absolute;left:24193;top:10096;width:4070;height:5054;rotation:1467172fd;visibility:visible;mso-wrap-style:square;v-text-anchor:top" coordsize="1881,2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" path="m1398,73l1342,57,1288,43,1235,31,1181,21r-51,-8l1079,7,1030,3,982,1,934,,887,1,842,4,797,9r-44,6l711,23r-41,9l629,43,590,55,551,70,514,84r-35,17l443,118r-33,19l377,157r-31,22l316,202r-30,23l258,249r-27,26l206,300r-25,28l158,356r-21,29l138,390r3,7l146,405r4,8l164,431r17,23l202,478r26,29l257,537r33,34l328,608r41,39l413,689r48,44l569,831,690,937r-10,-7l652,907,610,873,555,829,492,778,423,722,351,666,278,608,208,555,144,506,88,466,44,436,26,425,14,418,5,416,,417r1,5l7,434r12,15l37,470r12,20l69,521r26,44l127,616r37,57l204,738r44,68l295,877r47,73l390,1021r49,68l485,1155r46,61l573,1269r20,24l612,1314r18,18l646,1348r2,2l650,1351r4,-1l660,1348r15,-9l696,1324r27,-23l754,1273r37,-37l831,1193r,1l831,1207,714,1351,611,1479r-89,110l447,1685r-64,81l331,1835r-42,58l257,1939r-12,20l233,1978r-8,16l217,2008r-5,14l208,2033r-2,10l205,2052r1,7l207,2066r3,7l213,2078r10,11l236,2099r23,12l286,2127r25,16l334,2156r56,31l442,2215r50,25l539,2261r45,19l628,2296r41,12l707,2319r37,8l780,2332r32,5l843,2338r29,1l899,2338r25,-3l948,2331r21,-4l989,2321r19,-6l1025,2308r14,-8l1054,2292r12,-7l1076,2277r18,-14l1105,2251r8,-7l1115,2241r11,-7l1157,2212r22,-15l1206,2177r29,-22l1267,2129r34,-29l1337,2068r38,-34l1413,1996r39,-41l1491,1912r20,-24l1530,1865r19,-24l1568,1816r-4,-9l1558,1796r-8,-13l1538,1769r-15,-18l1506,1730r-23,-24l1458,1680r-30,-31l1393,1615r-40,-38l1309,1534r-106,-97l1072,1320r29,27l1181,1418r54,45l1295,1514r64,54l1426,1621r34,27l1493,1673r35,25l1560,1721r32,22l1623,1764r30,18l1682,1799r26,13l1732,1823r22,8l1774,1835r17,1l1805,1834r10,-7l1823,1816r8,-19l1837,1777r7,-20l1850,1736r5,-21l1860,1693r4,-22l1867,1648r6,-48l1876,1551r2,-51l1880,1448r1,-39l1881,1372r-1,-36l1877,1299r-3,-34l1871,1229r-6,-33l1860,1163r-7,-33l1846,1099r-9,-31l1829,1038r-9,-28l1809,981r-12,-29l1785,925r-12,-26l1760,873r-15,-25l1731,823r-16,-23l1700,776r-17,-22l1666,732r-17,-21l1631,691r-19,-20l1592,652r-19,-18l1553,617r-21,-17l1511,583r-4,-1l1500,583r-7,4l1484,591r-21,12l1439,621r-29,23l1378,671r-35,31l1306,738r-40,37l1225,816r-42,44l1140,904r-43,47l1055,997r-42,48l973,1094r-9,l961,1095r-3,4l958,1107r,-13l958,1079r89,-115l1129,860r74,-96l1269,677r60,-78l1382,529r47,-62l1470,411r36,-47l1534,323r25,-35l1578,260r14,-22l1602,221r7,-13l1610,201r-21,-20l1565,161r-24,-18l1514,126r-26,-15l1459,97,1429,85,1398,73xe" fillcolor="#d12f31 [3205]" stroked="f">
                <v:fill opacity="37265f"/>
                <v:path arrowok="t" o:connecttype="custom" o:connectlocs="255551,4538;202104,0;153850,4970;111222,18151;74869,38679;44575,64825;30510,85785;43710,103287;79846,139805;147142,200956;91531,156011;19042,100694;0,90106;10603,105880;44143,159469;94993,235313;132428,283932;141516,291711;163155,275072;154499,291927;71624,396511;48687,430868;44359,443400;48254,451395;72273,465873;126369,492667;168781,503903;199940,504552;221795,498717;236726,488994;250358,477974;281517,453772;322631,413149;338427,390460;325876,373822;292769,340761;255551,306404;315923,356103;351194,381169;379540,395646;394471,392405;401395,370581;405939,335143;406805,288686;402477,251303;393821,218243;380838,188640;364177,162926;344486,140886;326093,125760;311379,134187;273944,167464;228287,215434;207297,237474;244299,185831;309215,100910;341456,56181;343836,39111;315706,20960" o:connectangles="0,0,0,0,0,0,0,0,0,0,0,0,0,0,0,0,0,0,0,0,0,0,0,0,0,0,0,0,0,0,0,0,0,0,0,0,0,0,0,0,0,0,0,0,0,0,0,0,0,0,0,0,0,0,0,0,0,0,0"/>
              </v:shape>
              <v:shape id="Freeform 7" o:spid="_x0000_s1030" alt="Petals" style="position:absolute;left:14287;top:18288;width:3238;height:2993;rotation:1467172fd;visibility:visible;mso-wrap-style:square;v-text-anchor:top" coordsize="1492,1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" path="m1304,283r-9,-5l1270,265r-37,-19l1183,223r-29,-12l1122,198r-34,-11l1052,175r-38,-10l975,155r-41,-8l892,142,909,60r8,-42l920,2,921,r-6,1l899,5r-25,7l843,21,805,33,765,47r-21,9l722,65r-21,9l680,85,657,95r-24,12l611,119r-21,12l569,144r-20,13l530,171r-19,13l493,198r-16,15l460,228r-15,16l429,259r-14,16l400,292r-12,16l375,325r-13,17l351,358r-11,18l330,394r-10,17l311,429r-7,18l288,484r-13,36l264,558r-9,37l196,580,147,568,107,558,76,550,52,545,34,541,22,539r-8,-1l10,555,5,572,3,591,2,610,,651r,42l6,734r9,39l24,811r10,37l46,883r11,34l71,950r14,32l99,1012r16,29l131,1068r17,27l166,1121r18,24l203,1168r20,21l243,1210r21,20l285,1248r22,18l329,1281r22,16l375,1310r23,14l421,1335r25,11l470,1356r25,8l519,1371r26,7l570,1384r24,4l596,1379r4,-14l606,1343r6,-27l621,1281r10,-38l641,1197r10,-50l678,1128r24,-21l725,1086r23,-23l768,1040r20,-25l806,991r17,-26l840,939r14,-27l868,885r13,-26l892,831r11,-27l912,778r9,-27l1104,792r139,32l1343,846r68,16l1454,871r23,5l1486,878r2,l1488,869r,-23l1488,819r,-26l1490,749r2,-41l1492,669r-1,-37l1489,599r-3,-32l1481,538r-4,-28l1470,485r-6,-24l1456,439r-8,-19l1439,401r-9,-15l1420,370r-9,-13l1401,346r-10,-11l1383,326r-10,-9l1364,310r-9,-6l1346,299r-8,-4l1313,285r-9,-2xe" fillcolor="#d12f31 [3205]" stroked="f">
                <v:fill opacity="37265f"/>
                <v:path arrowok="t" o:connecttype="custom" o:connectlocs="275616,57155;250442,45508;228306,37744;202697,31705;199008,3882;198574,216;182949,4529;161463,12078;147574,18333;132600,25666;119144,33862;106991,42704;96574,52626;86808,62978;78562,73762;71617,84977;65974,96408;57293,120349;31902,122505;11285,117545;3038,116035;651,127466;0,149465;5208,174915;12370,197777;21485,218267;32119,236168;44055,251913;57293,265285;71400,276284;86374,285559;102000,292460;118276,297205;129344,297421;132817,283833;139110,258167;152349,238756;166672,224306;178608,208130;188374,190876;195970,173406;239591,170818;306216,185915;322493,189366;322927,182464;323361,161543;323578,136309;321408,116035;317718,99428;312293,86487;306216,76997;300140,70311;294063,65566;284948,61468" o:connectangles="0,0,0,0,0,0,0,0,0,0,0,0,0,0,0,0,0,0,0,0,0,0,0,0,0,0,0,0,0,0,0,0,0,0,0,0,0,0,0,0,0,0,0,0,0,0,0,0,0,0,0,0,0,0"/>
              </v:shape>
              <v:shape id="Freeform 8" o:spid="_x0000_s1031" alt="Petals" style="position:absolute;left:34290;top:12382;width:4486;height:4821;rotation:1467172fd;visibility:visible;mso-wrap-style:square;v-text-anchor:top" coordsize="2069,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" path="m1430,1415r9,-3l1464,1402r39,-17l1551,1361r27,-16l1608,1328r30,-17l1670,1290r32,-23l1735,1243r32,-27l1799,1189r49,65l1873,1287r9,13l1884,1302r3,-6l1896,1282r12,-22l1923,1230r17,-37l1956,1152r7,-21l1971,1108r7,-24l1983,1061r7,-26l1995,1011r5,-24l2003,962r4,-24l2009,915r2,-24l2011,868r1,-23l2011,822r-1,-22l2009,778r-2,-21l2003,736r-3,-21l1995,695r-4,-20l1985,655r-5,-19l1974,616r-13,-36l1946,545r-17,-33l1910,481r-19,-30l1870,424r49,-39l1959,353r32,-24l2017,309r20,-16l2051,282r11,-8l2069,268r-12,-16l2044,236r-13,-15l2017,205r-15,-14l1987,178r-16,-13l1956,154r-37,-20l1883,116,1849,98,1815,82,1780,68,1746,54,1712,43,1680,32r-33,-7l1615,17r-31,-6l1553,6,1521,2,1492,1,1462,r-29,l1404,2r-28,3l1348,9r-26,4l1295,20r-25,7l1244,36r-24,8l1196,56r-23,11l1150,79r-21,13l1107,107r-21,14l1068,138r-20,16l1049,158r2,4l1054,168r5,7l1071,193r16,24l1107,244r25,32l1160,312r30,41l1187,384r,32l1188,448r4,32l1196,511r6,31l1208,573r8,30l1225,632r11,29l1247,689r13,28l1273,745r14,25l1302,796r15,24l1272,855r-31,-22l1208,815r-31,-19l1147,779r-31,-15l1085,749r-31,-12l1024,725,994,715r-30,-9l934,698r-30,-7l875,686r-29,-5l817,678r-28,-2l760,676r-28,l705,677r-28,2l650,683r-26,3l598,691r-27,6l546,705r-25,8l497,721r-24,10l449,741r-23,11l404,765r-22,13l388,791r10,18l410,832r15,29l441,893r20,38l485,972r24,47l500,1055r-7,37l488,1129r-3,35l484,1200r,35l486,1270r4,34l496,1337r7,34l510,1403r9,32l530,1466r11,31l554,1527r12,30l383,1651r-138,71l144,1776r-69,36l33,1834r-23,14l1,1853r-1,1l6,1861r16,18l32,1890r9,12l50,1914r6,11l85,1963r28,36l141,2031r27,29l194,2085r27,25l245,2130r24,18l293,2165r23,15l338,2192r21,10l379,2211r20,6l417,2222r18,4l451,2228r17,3l483,2232r14,-1l509,2229r12,-1l532,2226r10,-2l559,2218r11,-4l578,2210r2,-2l591,2206r30,-6l667,2188r59,-16l759,2161r34,-13l830,2134r38,-15l905,2102r39,-20l982,2062r38,-23l1061,2121r21,42l1090,2178r1,3l1095,2175r11,-14l1125,2137r22,-30l1172,2072r26,-41l1211,2009r12,-23l1235,1963r11,-23l1261,1907r13,-34l1285,1841r10,-32l1304,1777r8,-32l1317,1713r6,-31l1326,1652r2,-30l1331,1593r,-29l1329,1535r-2,-29l1324,1478r-3,-28l1334,1450r12,-2l1357,1447r11,-2l1387,1438r16,-5l1424,1421r6,-6xe" fillcolor="#d12f31 [3205]" stroked="f">
                <v:fill opacity="37265f"/>
                <v:path arrowok="t" o:connecttype="custom" o:connectlocs="336311,293961;369053,273658;406132,277978;413722,272146;427382,239316;433670,213181;436056,187479;435188,163504;430418,141473;418275,110586;424780,76244;447114,59181;437357,44278;416107,28943;378594,11663;343467,2376;310725,0;280802,4320;254348,14471;231580,29807;229628,37798;251529,67389;258468,103675;265623,136505;279067,166312;261937,176031;228544,159184;196019,149249;164795,146009;135305,148169;107767,155728;82831,168040;95624,192878;106900,235860;105382,274306;112537,309945;83048,356598;2168,399148;6939,408220;24502,431763;53125,460057;77844,475608;97793,481224;112971,481224;125331,477336;157422,469129;196236,454009;234616,467185;243940,461569;265189,428955;278633,397636;286873,363294;288174,331543;291860,312752;308773,306921" o:connectangles="0,0,0,0,0,0,0,0,0,0,0,0,0,0,0,0,0,0,0,0,0,0,0,0,0,0,0,0,0,0,0,0,0,0,0,0,0,0,0,0,0,0,0,0,0,0,0,0,0,0,0,0,0,0,0"/>
              </v:shape>
              <v:shape id="Freeform 9" o:spid="_x0000_s1032" alt="Petals" style="position:absolute;left:14287;top:4667;width:2822;height:3227;rotation:1467172fd;visibility:visible;mso-wrap-style:square;v-text-anchor:top" coordsize="1304,14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" path="m963,1359r7,-7l987,1329r25,-34l1043,1248r17,-27l1078,1192r18,-32l1113,1126r17,-35l1147,1054r15,-37l1177,977r73,33l1288,1026r14,7l1304,1033r-1,-5l1303,1010r-1,-27l1299,949r-6,-40l1285,867r-4,-23l1275,822r-6,-22l1261,779r-7,-27l1247,727r-8,-25l1230,678r-9,-23l1211,633r-10,-23l1191,589r-11,-20l1169,549r-12,-19l1144,512r-13,-18l1119,476r-15,-17l1091,444r-14,-16l1062,414r-14,-14l1032,386r-14,-12l1002,362,987,350,970,338,938,317,905,300,870,283,836,269r24,-54l881,170r18,-38l912,102,922,79r8,-18l934,50r2,-8l915,32,895,23,876,17,857,10,839,6,819,2,800,,779,,738,,699,2,660,4,623,9r-37,5l551,21r-35,7l482,37,450,47,418,57,387,68,359,80,330,93r-27,15l276,122r-24,16l228,154r-24,17l183,189r-21,19l142,226r-19,19l107,265,90,286,74,307,61,330,48,352,36,374,26,396,16,419,7,443,,467r8,2l21,475r19,9l63,495r30,14l128,527r40,19l212,566r17,29l246,623r20,26l286,675r20,24l329,722r22,23l374,767r23,20l421,806r24,16l470,839r24,15l518,868r25,13l567,892r-75,173l436,1197r-41,96l369,1357r-17,41l344,1420r-3,8l340,1430r10,3l372,1439r28,9l425,1458r42,10l508,1476r38,7l583,1487r33,3l648,1491r30,l707,1491r26,-2l757,1486r23,-5l801,1477r19,-6l838,1466r17,-7l870,1452r14,-8l896,1436r11,-8l917,1420r15,-15l946,1390r14,-22l963,1359xe" fillcolor="#d12f31 [3205]" stroked="f">
                <v:fill opacity="37265f"/>
                <v:path arrowok="t" o:connecttype="custom" o:connectlocs="213585,287628;229382,264254;240851,243694;251454,220104;278721,222052;281967,222484;281101,205387;277206,182662;272878,168595;268117,151930;262058,136997;255350,123146;247559,110809;238903,99339;229815,89600;220293,80943;209906,73151;188266,61248;190647,36792;199519,17098;202549,9090;189565,3679;177230,433;159702,0;134816,1948;111661,6060;90454,12336;71411,20127;54532,29867;39601,40904;26617,53024;16013,66442;7790,80943;1515,95876;4544,102802;20125,110160;45876,122496;57562,140460;71195,156259;85910,170326;101707,181580;117504,190670;94350,259060;76172,302562;73575,309487;86559,313383;109930,319443;133301,322473;152993,322689;168790,320525;181342,317278;191296,312517;198437,307323;207742,296069" o:connectangles="0,0,0,0,0,0,0,0,0,0,0,0,0,0,0,0,0,0,0,0,0,0,0,0,0,0,0,0,0,0,0,0,0,0,0,0,0,0,0,0,0,0,0,0,0,0,0,0,0,0,0,0,0,0"/>
              </v:shape>
              <v:shape id="Freeform 10" o:spid="_x0000_s1033" alt="Petals" style="position:absolute;left:29432;top:16668;width:3381;height:3616;rotation:1467172fd;visibility:visible;mso-wrap-style:square;v-text-anchor:top" coordsize="1558,16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" path="m283,241r-5,10l267,280r-16,46l229,384r-10,34l208,454r-11,39l187,534r-10,41l169,619r-7,44l155,708,65,700,19,696,2,694r-2,l2,701r5,17l16,745r11,35l42,818r18,44l78,906r20,43l114,975r14,25l144,1025r17,23l176,1071r17,21l211,1114r16,19l245,1152r18,19l282,1189r17,17l318,1221r19,16l356,1251r19,13l395,1278r19,12l434,1301r20,11l473,1322r19,9l512,1340r22,8l554,1355r20,7l593,1368r20,5l633,1378r20,4l673,1385r20,4l683,1453r-7,56l668,1554r-6,38l657,1621r-4,21l652,1654r-1,3l665,1663r12,3l690,1669r12,3l714,1673r12,1l738,1674r11,l771,1672r22,-5l814,1663r21,-6l880,1647r43,-11l964,1625r40,-13l1043,1597r37,-15l1115,1566r35,-17l1183,1531r31,-18l1244,1493r28,-20l1299,1452r26,-22l1349,1408r24,-24l1394,1361r20,-23l1433,1312r17,-24l1467,1262r14,-25l1495,1210r12,-27l1518,1157r9,-28l1536,1102r7,-27l1548,1047r5,-28l1556,991r2,-27l1549,963r-16,-5l1508,954r-30,-7l1443,940r-43,-6l1354,927r-51,-7l1278,893r-25,-27l1226,841r-28,-24l1170,795r-29,-20l1111,756r-31,-18l1050,723r-31,-15l988,695,956,684,925,674r-30,-9l865,657r-30,-5l869,441,893,281,911,166,922,87r8,-49l933,13,934,2r,-2l925,,901,,869,,835,,787,,741,3,698,6r-41,4l619,16r-34,7l552,29r-30,8l495,46,469,56,446,66,424,76,405,87,387,98r-16,11l357,120r-12,11l334,143r-10,11l316,165r-8,10l303,185r-6,10l294,204r-6,15l285,230r-2,8l283,241xe" fillcolor="#d12f31 [3205]" stroked="f">
                <v:fill opacity="37265f"/>
                <v:path arrowok="t" o:connecttype="custom" o:connectlocs="57941,60477;47525,90284;40581,115338;35155,143201;4123,150329;434,151408;5859,168472;16927,195686;27777,215989;38193,231324;49261,244716;61196,256811;73132,267179;85718,276034;98522,283378;111108,289426;124563,294177;137366,297633;150387,300009;144962,335647;141706,354654;144311,359190;152340,361134;160152,361566;172088,360054;190967,355734;217876,348175;241964,338239;263448,326792;281894,313616;297952,298929;310973,283378;321389,267179;329419,249900;334844,232188;337665,214045;332674,206918;313143,203030;282762,198710;266052,181647;247607,167392;227859,156160;207460,147737;187712,141905;193788,60693;201818,8208;202686,0;188580,0;160803,648;134328,3456;113278,7992;96786,14255;83982,21167;74868,28295;68575,35638;64451,42118;61847,49678" o:connectangles="0,0,0,0,0,0,0,0,0,0,0,0,0,0,0,0,0,0,0,0,0,0,0,0,0,0,0,0,0,0,0,0,0,0,0,0,0,0,0,0,0,0,0,0,0,0,0,0,0,0,0,0,0,0,0,0,0"/>
              </v:shape>
              <v:shape id="Freeform 11" o:spid="_x0000_s1034" alt="Petals" style="position:absolute;left:22479;top:15621;width:4395;height:4030;rotation:1467172fd;visibility:visible;mso-wrap-style:square;v-text-anchor:top" coordsize="2022,1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" path="m284,1516r12,6l331,1538r54,25l456,1592r41,15l540,1623r47,15l637,1653r51,14l741,1679r55,11l851,1700r-14,56l826,1798r-7,30l813,1849r-3,12l809,1867r-1,2l808,1870r8,-2l837,1865r33,-8l912,1845r25,-7l962,1830r28,-10l1018,1810r29,-12l1075,1786r30,-15l1134,1757r31,-17l1195,1724r30,-18l1253,1688r28,-18l1306,1652r26,-20l1356,1612r22,-20l1402,1572r21,-21l1443,1528r19,-21l1481,1485r17,-23l1515,1440r15,-24l1546,1393r14,-23l1574,1345r12,-23l1597,1298r11,-25l1618,1249r10,-25l1636,1199r8,-25l1651,1149r7,-26l1664,1099r4,-26l1673,1048r78,14l1817,1076r54,10l1916,1094r33,7l1973,1108r9,3l1990,1113r6,4l1999,1119r9,-31l2014,1058r5,-29l2021,1000r1,-28l2020,946r-2,-27l2012,893r-12,-54l1987,787r-16,-50l1956,688r-18,-46l1920,596r-20,-43l1880,512r-21,-40l1837,434r-23,-36l1789,362r-24,-33l1739,298r-26,-30l1685,239r-28,-27l1628,187r-29,-24l1569,141r-30,-20l1508,102,1477,86,1445,69,1413,56,1380,42,1346,32r-33,-9l1280,15,1245,8,1211,4,1176,r-1,9l1172,29r-7,27l1158,92r-12,44l1135,187r-14,59l1105,311r-33,30l1041,372r-30,32l983,438r-26,34l933,507r-23,36l890,578r-19,38l853,653r-16,38l822,728r-12,38l799,804r-10,36l780,878,527,831,335,796,197,772,103,754,45,744,14,738,3,737,1,736r,12l1,777r,37l1,850,,909r1,56l4,1017r5,49l14,1111r7,42l30,1192r9,37l49,1262r11,31l72,1321r12,25l96,1371r14,20l123,1411r14,16l151,1442r13,13l177,1467r14,10l203,1485r12,8l227,1498r10,5l256,1511r15,3l281,1515r3,1xe" fillcolor="#d12f31 [3205]" stroked="f">
                <v:fill opacity="37265f"/>
                <v:path arrowok="t" o:connecttype="custom" o:connectlocs="71950,331482;108034,346353;138467,356267;173029,364242;179550,387519;176072,401097;175637,403037;189114,400235;209113,394416;227589,387519;246501,378682;266282,367690;283889,356052;299540,343120;313669,329326;325625,315102;336059,300230;344753,284928;351709,269194;357361,253030;361709,236865;380620,228891;416486,235787;430833,239451;434528,241176;438876,221778;439093,203889;434746,180828;425181,148283;413009,119187;399314,93539;383663,70909;366273,51511;347579,35131;327798,21984;307148,12070;285411,4957;263239,862;254761,6250;249109,29312;240197,67029;219764,87073;202809,109273;189332,132765;178681,156904;171507,181043;72820,171560;9782,160353;217,158628;217,175440;217,207984;3043,239451;8478,264884;15651,284712;23911,299799;32823,310791;41518,318335;49344,322861;58908,326309" o:connectangles="0,0,0,0,0,0,0,0,0,0,0,0,0,0,0,0,0,0,0,0,0,0,0,0,0,0,0,0,0,0,0,0,0,0,0,0,0,0,0,0,0,0,0,0,0,0,0,0,0,0,0,0,0,0,0,0,0,0,0"/>
              </v:shape>
              <v:shape id="Freeform 12" o:spid="_x0000_s1035" alt="Petals" style="position:absolute;left:38481;top:17811;width:2834;height:3357;rotation:1467172fd;visibility:visible;mso-wrap-style:square;v-text-anchor:top" coordsize="1308,15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" path="m865,1459r8,-6l895,1434r34,-30l972,1362r22,-25l1018,1311r25,-29l1068,1251r24,-34l1117,1182r23,-38l1162,1105r74,49l1273,1180r15,8l1290,1191r1,-7l1295,1166r3,-27l1302,1103r4,-41l1308,1016r,-23l1308,970r-1,-25l1305,921r-4,-28l1297,867r-5,-27l1288,814r-6,-25l1276,765r-8,-25l1260,717r-8,-23l1243,671r-10,-22l1223,628r-10,-21l1202,587r-12,-20l1178,547r-12,-18l1152,510r-13,-17l1126,476r-15,-17l1097,444r-14,-16l1067,413r-31,-28l1004,358,969,334,936,312r34,-50l999,219r25,-36l1044,153r15,-23l1069,113r7,-10l1077,100,1060,84,1043,71,1025,59,1005,48,985,40,964,33,954,31,943,30,932,29r-10,l878,20,836,13,794,8,754,3,714,1,675,,637,,600,2,564,4,529,9r-34,5l462,21r-32,8l399,38,368,48,339,59,310,71,283,84,257,99r-26,14l206,129r-24,17l160,163r-22,19l118,201,98,221,79,242,61,263,45,285,29,307,14,331,,354r9,3l24,365r21,12l71,394r32,20l140,438r41,28l227,496r4,16l237,528r4,16l248,558r13,31l276,618r16,29l311,675r19,26l351,728r22,25l395,778r24,24l442,824r24,23l491,868r24,20l539,907,426,1075r-84,127l282,1293r-41,61l217,1390r-13,19l199,1416r,1l208,1422r23,11l259,1447r24,12l328,1478r42,17l410,1509r38,11l483,1530r33,8l547,1545r30,4l606,1552r26,2l656,1554r24,-2l701,1551r20,-3l738,1544r17,-5l771,1534r13,-6l796,1522r12,-6l818,1509r9,-6l835,1496r7,-7l853,1478r6,-10l864,1461r1,-2xe" fillcolor="#d12f31 [3205]" stroked="f">
                <v:fill opacity="37265f"/>
                <v:path arrowok="t" o:connecttype="custom" o:connectlocs="193973,309729;215430,288778;231468,270203;247072,247092;275897,254868;279799,255732;282183,238237;283483,214478;282833,198927;280015,181431;276548,165232;271346,149897;265061,135642;257909,122466;249673,110155;240787,99139;231251,89204;210011,72141;216513,47302;229517,28079;233418,21599;222148,12743;208928,7128;201992,6264;181186,2808;154745,216;130038,432;107281,3024;86475,8208;67186,15335;50065,24407;34677,35206;21240,47734;9753,61557;0,76460;9753,81428;30342,94603;50065,110587;53749,120522;63285,139745;76072,157241;90810,173224;106414,187479;92327,232189;52232,292450;43129,305841;50065,309513;71087,319233;97095,328304;118551,333704;136973,335648;151928,335000;163631,332408;172517,328736;179236,324633;184871,319233;187472,315129" o:connectangles="0,0,0,0,0,0,0,0,0,0,0,0,0,0,0,0,0,0,0,0,0,0,0,0,0,0,0,0,0,0,0,0,0,0,0,0,0,0,0,0,0,0,0,0,0,0,0,0,0,0,0,0,0,0,0,0,0"/>
              </v:shape>
              <v:shape id="Freeform 13" o:spid="_x0000_s1036" alt="Petals" style="position:absolute;left:28003;top:571;width:3888;height:3745;rotation:1467172fd;visibility:visible;mso-wrap-style:square;v-text-anchor:top" coordsize="1791,1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" path="m341,1473r11,4l384,1487r50,13l499,1515r38,9l577,1531r42,8l664,1545r45,6l756,1554r46,4l850,1559r,55l850,1656r,30l850,1707r,13l850,1725r,3l850,1728r7,-2l874,1719r27,-13l935,1690r39,-21l1018,1644r22,-13l1062,1618r22,-16l1105,1586r27,-18l1156,1549r25,-20l1203,1509r22,-20l1246,1469r20,-21l1285,1427r18,-21l1320,1383r16,-22l1351,1340r14,-22l1378,1296r14,-24l1403,1250r11,-22l1424,1205r9,-22l1442,1159r7,-22l1456,1114r7,-22l1468,1068r5,-22l1477,1024r3,-22l1483,979r2,-22l1487,935r1,-21l1488,893r74,4l1623,901r48,2l1711,905r30,1l1764,906r14,l1786,906r2,-13l1789,881r1,-14l1791,854r-1,-27l1787,802r-5,-25l1776,753r-9,-23l1757,709r-16,-48l1724,617r-19,-45l1686,531r-20,-40l1645,452r-21,-36l1601,380r-23,-33l1554,315r-25,-30l1505,256r-26,-27l1453,204r-27,-24l1399,157r-27,-20l1344,117,1316,99,1287,84,1258,68,1230,55,1201,44,1172,33r-30,-9l1112,16r-29,-5l1053,5,1023,2,994,,964,,935,r-1,14l933,35r-2,27l929,96r-4,40l923,184r-1,53l921,297r-25,30l871,358r-22,31l828,421r-19,34l791,488r-16,34l760,556r-13,35l735,625r-10,36l716,696r-8,35l702,766r-4,35l695,836,469,822,299,811,176,804,92,799,41,795,13,794,2,793r-2,l2,805r6,29l10,852r2,19l13,890r1,16l22,959r8,49l39,1055r10,43l60,1138r11,37l83,1209r12,31l107,1269r14,27l135,1319r13,22l162,1361r14,18l190,1394r14,14l217,1420r14,10l243,1440r13,8l267,1453r11,6l289,1463r10,4l316,1471r13,2l337,1473r4,xe" fillcolor="#d12f31 [3205]" stroked="f">
                <v:fill opacity="37265f"/>
                <v:path arrowok="t" o:connecttype="custom" o:connectlocs="83364,322292;116579,330311;144150,334863;174109,337680;184529,358921;184529,372792;184529,374526;195601,369758;221001,356320;235329,347217;250960,335730;265939,322725;278965,309287;290037,294983;299154,280895;306970,266156;313048,251201;317607,236680;320647,221941;322383,207420;323035,193548;362763,195716;382952,196366;388163,193548;388814,185096;386860,168407;381433,153668;370144,123975;357118,97966;342573,75209;326725,55485;309575,39013;291773,25359;273103,14738;254433,7152;235112,2384;215791,0;202765,3034;201680,20807;200160,51367;189088,77593;175628,98617;164991,120507;157393,143265;152399,166023;101817,178160;19973,173175;434,171874;1737,180761;2822,192898;6513,218474;13026,246650;20624,268757;29308,285880;38208,298884;47109,307770;55576,313839;62740,317090;71424,319257" o:connectangles="0,0,0,0,0,0,0,0,0,0,0,0,0,0,0,0,0,0,0,0,0,0,0,0,0,0,0,0,0,0,0,0,0,0,0,0,0,0,0,0,0,0,0,0,0,0,0,0,0,0,0,0,0,0,0,0,0,0,0"/>
              </v:shape>
              <v:shape id="Freeform 14" o:spid="_x0000_s1037" alt="Petals" style="position:absolute;left:37814;top:3238;width:5110;height:7620;rotation:1467172fd;visibility:visible;mso-wrap-style:square;v-text-anchor:top" coordsize="2359,3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" path="m2161,1545r2,-15l2170,1493r6,-58l2184,1358r3,-43l2190,1268r1,-48l2191,1167r-1,-53l2186,1060r-4,-55l2175,949r61,-5l2282,941r32,-2l2336,937r13,-2l2356,935r3,l2359,935r-4,-7l2344,907r-18,-31l2301,836r-15,-21l2270,791r-17,-23l2234,743r-20,-23l2193,697r-23,-23l2146,651r-24,-25l2095,601r-25,-24l2044,555r-26,-21l1991,514r-27,-19l1938,477r-27,-16l1884,445r-27,-14l1830,416r-28,-12l1774,393r-26,-11l1720,372r-28,-9l1665,355r-28,-7l1609,342r-28,-6l1555,332r-28,-4l1499,325r-28,-2l1444,321r-27,l1389,320r-26,1l1336,322r-27,2l1283,326r-6,-79l1272,181r-5,-54l1263,83r-4,-33l1256,26,1255,9,1254,r-31,1l1193,3r-29,4l1135,12r-28,8l1081,30r-14,6l1054,42r-13,7l1027,57,977,83r-46,28l885,140r-43,29l800,199r-39,31l723,261r-35,32l654,325r-31,32l593,391r-27,34l540,458r-24,36l494,528r-22,35l454,598r-17,36l421,670r-13,36l397,741r-10,37l378,813r-7,37l367,886r-4,35l361,958r,35l363,1029r2,35l369,1099r7,34l390,1133r22,-2l444,1127r37,-4l528,1116r54,-6l646,1101r70,-10l734,1104r19,12l772,1129r20,11l831,1161r40,19l912,1196r41,15l994,1223r42,11l1078,1243r42,8l1162,1256r42,5l1245,1263r41,1l1327,1263r40,-2l1375,1338r7,72l1387,1477r7,62l1399,1597r5,53l1409,1699r5,44l1382,1736r-34,-7l1316,1723r-32,-4l1252,1716r-33,-3l1188,1712r-32,l1125,1712r-31,2l1063,1717r-30,3l1002,1724r-29,6l943,1736r-29,6l899,1659r-14,-71l873,1528r-11,-48l854,1443r-6,-27l844,1398r-1,-10l812,1394r-30,8l752,1410r-28,10l697,1432r-27,12l643,1458r-26,16l566,1508r-48,36l471,1579r-43,37l387,1652r-39,38l310,1727r-34,39l244,1803r-30,39l186,1880r-27,39l136,1959r-22,38l94,2036r-18,39l60,2115r-14,39l34,2193r-10,39l15,2270r-7,39l4,2348r-3,38l,2424r,37l2,2498r3,38l11,2571r6,37l25,2642r10,36l51,2677r24,-5l107,2667r41,-9l198,2648r57,-12l318,2622r71,-15l411,2618r21,11l455,2639r22,10l499,2658r22,8l543,2673r23,7l589,2687r22,5l634,2697r24,4l703,2709r46,5l794,2719r46,2l885,2721r45,-1l973,2718r43,-3l1057,2711r41,-6l1128,2849r26,124l1177,3082r19,93l1213,3255r13,65l1238,3376r9,43l1254,3454r5,26l1263,3500r2,12l1267,3521r1,5l1268,3527r,1l1282,3523r34,-12l1358,3498r38,-14l1456,3461r55,-24l1564,3412r47,-24l1655,3362r41,-24l1732,3314r34,-25l1796,3265r26,-25l1847,3217r21,-23l1887,3170r16,-22l1917,3127r12,-21l1939,3086r9,-20l1953,3048r6,-17l1962,3014r3,-16l1966,2984r2,-13l1968,2948r-3,-16l1963,2922r-1,-3l1963,2904r2,-39l1966,2836r,-33l1966,2765r,-42l1964,2678r-3,-49l1956,2578r-5,-55l1942,2468r-9,-57l1927,2383r-6,-29l1913,2324r-8,-29l1971,2282r50,-12l2055,2263r25,-5l2094,2255r7,-2l2104,2253r,l2100,2246r-14,-20l2064,2196r-29,-38l2018,2137r-19,-22l1978,2092r-24,-25l1931,2043r-27,-26l1878,1993r-29,-24l1839,1961r-9,-8l1820,1946r-10,-7l1845,1922r34,-18l1909,1888r29,-18l1964,1853r24,-18l2010,1819r20,-17l2049,1784r16,-16l2080,1751r13,-15l2105,1720r10,-15l2124,1689r9,-14l2140,1660r5,-13l2150,1635r3,-13l2159,1600r2,-20l2162,1554r-1,-9xe" fillcolor="#d12f31 [3205]" stroked="f">
                <v:fill opacity="37265f"/>
                <v:path arrowok="t" o:connecttype="custom" o:connectlocs="473788,284026;472705,217069;508884,201950;503901,189207;479637,155512;448442,124626;413996,99571;378684,82508;342505,72572;306977,69333;276647,53349;271881,1944;239819,4320;211656,17927;156630,56373;116985,98923;91205,144713;79506,191367;79940,237372;114385,241044;167245,243852;215339,264155;269715,272795;300477,319017;299394,374958;257366,369774;217072,372366;189125,330032;175910,301089;139298,314913;83839,356815;40295,406060;12998,456818;867,507143;2383,555309;23180,576044;89038,565461;117635,577340;152297,585116;210789,587059;254983,665680;271665,746028;274697,761795;315426,747540;375218,715789;408797,684687;423095,658336;426344,636737;425911,612546;423745,556821;414429,501960;453641,487056;447142,474313;418329,441267;394282,420316;425478,400229;450608,378198;463606,358543;468372,335648" o:connectangles="0,0,0,0,0,0,0,0,0,0,0,0,0,0,0,0,0,0,0,0,0,0,0,0,0,0,0,0,0,0,0,0,0,0,0,0,0,0,0,0,0,0,0,0,0,0,0,0,0,0,0,0,0,0,0,0,0,0,0"/>
              </v:shape>
              <v:shape id="Freeform 15" o:spid="_x0000_s1038" alt="Petals" style="position:absolute;left:31337;top:2667;width:4837;height:10004;rotation:1467172fd;visibility:visible;mso-wrap-style:square;v-text-anchor:top" coordsize="2231,4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" path="m1193,1646r27,-17l1257,1605r44,-31l1351,1535r27,-22l1405,1490r29,-26l1462,1437r29,-27l1519,1380r27,-31l1574,1317r66,65l1673,1415r12,12l1687,1430r3,-7l1696,1405r10,-27l1717,1341r13,-43l1741,1250r5,-26l1751,1199r4,-27l1758,1146r,-31l1758,1083r,-29l1756,1024r-2,-30l1752,965r-5,-28l1743,909r-5,-26l1732,856r-6,-26l1719,805r-8,-26l1702,755r-9,-23l1684,708r-11,-22l1663,664r-12,-22l1640,621r-14,-20l1614,581r-13,-20l1586,542r-14,-18l1558,506r-16,-17l1526,472r-15,-17l1494,440r-16,-16l1460,409r50,-49l1551,319r34,-36l1613,256r20,-23l1647,216r6,-7l1656,205r3,-5l1659,197r-17,-16l1624,166r-19,-16l1586,137r-20,-13l1545,114r-21,-9l1503,98,1457,80,1411,65,1367,50,1323,38,1280,28r-42,-9l1196,13,1156,7,1116,4,1077,2,1038,r-37,2l965,4,928,8r-34,5l859,19r-32,9l795,37,763,47,733,59,703,73,675,86r-28,15l620,118r-26,17l570,154r-25,18l522,192r-21,21l480,236r-21,22l440,282r8,8l461,303r19,18l504,343r29,28l567,403r40,37l653,480r5,38l667,554r10,36l688,625r14,36l716,695r17,33l751,762r17,32l788,825r20,30l831,885r21,28l875,940r23,26l922,990,767,1150,652,1271r-83,88l513,1419r-34,37l462,1476r-7,8l454,1486r9,7l486,1509r28,18l540,1543r50,31l637,1602r46,24l726,1647r41,18l805,1679r37,13l876,1702r32,6l938,1714r28,3l991,1718r25,l1038,1716r20,-2l1077,1709r,24l1076,1759r-1,29l1074,1820r-3,37l1069,1895r-2,42l1064,1982r-16,17l1033,2017r-15,19l1005,2053r-14,19l978,2091r-12,19l954,2129r-22,40l912,2209r-18,40l877,2290r-14,41l850,2373r-11,41l831,2456r-8,41l816,2538r-4,41l808,2619r-140,-7l546,2605r-106,-6l348,2595r-78,-5l204,2587r-54,-2l107,2583r-34,-3l47,2579r-19,-1l16,2577r-9,l2,2577r-1,l,2577r2,13l8,2625r2,20l12,2667r3,20l15,2705r9,60l34,2821r11,54l57,2923r12,46l83,3012r15,39l112,3088r17,32l145,3151r16,28l178,3203r16,22l211,3246r18,18l246,3280r16,14l278,3306r15,10l309,3325r14,8l337,3340r13,4l362,3347r20,6l398,3355r11,1l412,3356r12,5l461,3372r56,15l591,3406r42,9l678,3424r48,9l776,3439r52,7l883,3450r54,4l993,3455r,65l993,3570r,35l993,3629r,15l993,3650r,4l993,3654r11,-5l1033,3636r44,-21l1132,3587r14,23l1159,3635r14,23l1188,3680r14,23l1218,3725r14,21l1248,3767r-198,168l902,4064r-108,93l720,4221r-46,38l650,4281r-9,8l638,4291r12,10l677,4323r34,27l737,4376r49,38l833,4448r44,31l919,4507r42,24l1000,4552r38,18l1074,4587r34,12l1141,4610r31,9l1201,4626r28,4l1256,4633r24,2l1302,4635r22,-2l1344,4631r18,-3l1380,4623r15,-4l1409,4613r13,-4l1433,4603r18,-11l1464,4583r8,-6l1474,4575r14,-6l1522,4554r24,-13l1575,4527r33,-17l1643,4491r38,-22l1720,4445r42,-27l1803,4389r43,-32l1888,4324r21,-18l1929,4287r21,-19l1970,4248r74,82l2083,4373r13,15l2098,4390r3,-7l2111,4360r16,-33l2144,4284r10,-25l2164,4233r8,-29l2181,4175r9,-30l2198,4114r8,-32l2211,4050r7,-36l2222,3980r4,-36l2229,3910r1,-33l2231,3843r,-33l2229,3777r-2,-31l2224,3713r-4,-31l2215,3652r-6,-30l2202,3593r-7,-29l2187,3535r-9,-28l2168,3479r-11,-26l2146,3426r-11,-25l2123,3375r-14,-24l2096,3327r-15,-23l2067,3281r-14,-22l2037,3237r-17,-21l2005,3196r-18,-20l1970,3158r59,-50l2080,3064r43,-36l2157,2999r27,-23l2204,2959r7,-7l2218,2949r4,-3l2226,2946r-9,-14l2208,2920r-9,-12l2189,2897r-11,-10l2167,2876r-11,-10l2144,2857r-25,-18l2094,2821r-26,-15l2042,2789r-39,-19l1965,2752r-38,-16l1889,2720r-36,-14l1816,2693r-36,-13l1744,2669r,-8l1823,2667r68,6l1947,2677r47,4l2029,2685r28,3l2075,2689r9,1l2086,2675r2,-17l2089,2643r,-16l2088,2595r-2,-30l2080,2534r-6,-29l2066,2476r-10,-26l2037,2402r-19,-47l1998,2310r-21,-44l1956,2225r-22,-40l1911,2147r-24,-37l1863,2073r-25,-33l1813,2007r-26,-31l1761,1947r-27,-29l1706,1891r-27,-25l1650,1843r-29,-24l1592,1798r-29,-19l1533,1760r-30,-16l1473,1728r-31,-14l1412,1700r-31,-11l1350,1678r-31,-9l1288,1662r-31,-7l1226,1649r-33,-3xe" fillcolor="#d12f31 [3205]" stroked="f">
                <v:fill opacity="37265f"/>
                <v:path arrowok="t" o:connecttype="custom" o:connectlocs="310930,316004;365353,308018;378580,264200;380315,214555;370991,168147;352561,129726;327626,98212;354078,50293;348007,32377;296402,10792;225066,0;165439,10145;118171,37126;104077,69288;146792,127351;175196,184552;123375,293340;111449,329603;182568,365218;229403,369967;231354,418101;209455,455443;181918,521062;95404,560994;6071,556461;2168,570923;14961,640858;42064,696116;70035,719428;91935,725471;179533,743819;215309,786557;248484,779218;227668,849369;140938,928370;208371,978016;266480,999385;302474,997010;322639,986218;382049,953625;443194,934630;467045,919304;480922,866421;482874,808573;472249,756985;451217,713168;439942,670861;481790,635894;467479,618626;417826,590565;410020,576967;452735,573729;445796,528832;409153,455443;364053,402776;312665,369967;258675,355289" o:connectangles="0,0,0,0,0,0,0,0,0,0,0,0,0,0,0,0,0,0,0,0,0,0,0,0,0,0,0,0,0,0,0,0,0,0,0,0,0,0,0,0,0,0,0,0,0,0,0,0,0,0,0,0,0,0,0,0,0"/>
              </v:shape>
              <v:shape id="Freeform 16" o:spid="_x0000_s1039" alt="Petals" style="position:absolute;left:36576;top:22098;width:6709;height:4807;rotation:1467172fd;visibility:visible;mso-wrap-style:square;v-text-anchor:top" coordsize="3095,2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" path="m2783,1688r5,-9l2803,1652r11,-20l2825,1608r12,-27l2851,1551r13,-34l2877,1481r14,-38l2903,1402r11,-43l2924,1314r9,-45l2939,1221r90,17l3075,1246r18,3l3095,1250r-1,-7l3091,1226r-4,-28l3079,1162r-5,-20l3068,1121r-8,-22l3053,1076r-9,-24l3034,1028r-11,-23l3009,980r-13,-27l2982,926r-15,-26l2953,876r-17,-24l2921,829r-17,-22l2887,786r-18,-21l2852,745r-18,-19l2815,708r-19,-17l2777,675r-19,-17l2739,644r-20,-14l2700,616r-21,-13l2659,591r-20,-11l2619,570r-21,-10l2578,550r-22,-8l2536,533r-21,-7l2495,520r-41,-12l2414,499r15,-65l2441,379r10,-47l2459,293r5,-31l2469,240r2,-17l2471,216r-21,-6l2427,207r-24,-1l2379,205r-23,1l2332,207r-23,3l2287,216r-31,4l2225,225r-30,6l2165,237r-29,6l2108,251r-28,8l2054,267r-27,9l2001,285r-24,10l1953,303r-25,11l1905,326r-22,11l1860,348r-21,12l1818,372r-20,13l1779,399r-18,13l1742,425r-17,15l1707,454r-16,15l1675,484r-15,16l1645,515r-14,16l1617,548r-13,15l1592,580r-21,-18l1549,544r-23,-16l1504,512r-23,-16l1456,482r-23,-13l1409,457r-8,5l1390,474r-16,19l1357,518r-46,63l1257,660r-63,92l1129,853r-67,105l998,1066r,1l998,1079r,-12l998,1066r71,-128l1133,822r60,-106l1247,620r47,-86l1338,457r37,-68l1409,329r27,-52l1461,232r19,-36l1495,165r13,-25l1515,122r5,-12l1522,103,1495,87,1469,73,1442,60,1415,49,1389,39r-27,-9l1335,23r-26,-6l1250,10,1192,5,1136,2,1081,r-53,2l976,4,925,7r-49,6l828,20r-46,9l736,39,693,51,651,65,610,79,570,96r-38,17l495,131r-35,20l425,171r-33,23l361,217r-30,24l302,266r-27,26l249,319r-25,28l201,374r-22,30l159,434r-20,30l121,495r-17,33l112,536r14,13l142,563r22,17l222,621r75,50l386,730r106,66l611,870r132,83l732,946,702,927,655,899,596,865,527,824,452,778,373,733,294,686,219,643,149,603,90,571,43,545,26,538,12,531,3,529r-3,l3,533r8,8l27,553r21,17l66,586r27,27l128,648r41,45l269,798,381,918r59,62l500,1041r57,60l614,1157r53,52l717,1253r22,20l762,1291r18,17l799,1320r,1l799,1322r1,l802,1322r3,-2l809,1315r13,-14l838,1280r20,-29l883,1214r27,-42l940,1122r-92,162l767,1426r-70,124l636,1655r-51,90l542,1819r-35,62l481,1931r-21,40l445,2001r-5,12l435,2023r-3,10l431,2040r-1,7l430,2052r1,5l432,2060r5,6l445,2071r11,10l469,2090r13,8l496,2104r30,13l558,2128r59,21l674,2167r54,15l779,2195r48,10l873,2213r42,6l955,2223r37,1l1028,2224r32,-1l1091,2220r29,-3l1146,2211r24,-7l1192,2197r20,-8l1231,2180r17,-9l1263,2162r14,-9l1288,2143r11,-9l1308,2126r13,-16l1331,2097r4,-8l1338,2086r10,-9l1375,2050r19,-20l1416,2007r26,-27l1469,1949r29,-34l1527,1877r30,-41l1589,1793r31,-47l1650,1696r14,-25l1678,1644r15,-27l1706,1590r-4,-7l1695,1575r-10,-10l1672,1554r-18,-14l1633,1523r-26,-19l1576,1483r-74,-50l1405,1371r-119,-76l1139,1207r33,20l1261,1279r124,73l1529,1434r73,40l1672,1513r65,34l1797,1577r26,14l1847,1601r20,8l1885,1616r14,5l1909,1623r7,-1l1918,1618r6,-43l1927,1533r1,-44l1929,1444r-1,-45l1927,1351r-3,-50l1918,1250r-6,-43l1905,1165r-9,-42l1886,1085r20,14l1927,1113r20,14l1968,1140r22,12l2011,1165r22,11l2055,1187r22,10l2099,1206r21,8l2142,1223r23,7l2187,1238r22,5l2230,1250r-51,211l2140,1621r-28,115l2094,1815r-12,49l2077,1889r-2,10l2075,1901r11,3l2115,1908r19,3l2152,1914r19,1l2188,1916r50,1l2286,1918r44,-2l2372,1914r39,-4l2448,1905r34,-6l2514,1891r29,-7l2571,1876r25,-10l2619,1856r21,-10l2660,1835r16,-11l2693,1813r13,-12l2720,1790r11,-11l2741,1768r7,-11l2756,1747r7,-10l2767,1728r8,-16l2780,1699r3,-7l2783,1688xe" fillcolor="#d12f31 [3205]" stroked="f">
                <v:fill opacity="37265f"/>
                <v:path arrowok="t" o:connecttype="custom" o:connectlocs="618098,335302;635875,274338;670130,265042;659940,227426;640211,189377;614412,156950;585361,133170;554142,117172;529210,81934;531161,45399;495822,46696;450945,55992;413005,70476;381785,89068;356637,111335;330837,114145;301352,102471;230242,207105;245635,177704;311325,59883;329970,22267;289428,4972;211597,865;141137,14052;84986,41940;43577,80853;27317,118685;132465,188080;97994,168191;5637,116307;10406,123225;95392,211861;165202,279094;174524,285363;203792,242559;109918,406643;93441,441016;98861,449880;146123,468471;215066,480794;258426,474957;281624,461337;298100,443178;337558,396914;369861,343733;348398,325141;273385,276500;395227,343949;415823,349786;417124,281256;417774,240613;450294,258773;483465,270230;449861,410534;474359,414209;538098,410534;576689,396698;595767,379836;603355,364919" o:connectangles="0,0,0,0,0,0,0,0,0,0,0,0,0,0,0,0,0,0,0,0,0,0,0,0,0,0,0,0,0,0,0,0,0,0,0,0,0,0,0,0,0,0,0,0,0,0,0,0,0,0,0,0,0,0,0,0,0,0,0"/>
              </v:shape>
              <v:shape id="Freeform 17" o:spid="_x0000_s1040" alt="Petals" style="position:absolute;left:44481;top:20669;width:4435;height:4134;rotation:1467172fd;visibility:visible;mso-wrap-style:square;v-text-anchor:top" coordsize="2047,1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" path="m2015,1360r-4,-8l1999,1327r-19,-38l1955,1242r-16,-27l1923,1186r-19,-29l1884,1127r-22,-31l1838,1066r-24,-31l1788,1006r66,-49l1887,932r12,-10l1902,921r-6,-2l1882,912r-23,-10l1831,889r-35,-13l1758,861r-41,-13l1675,837r-44,-9l1587,822r-42,-4l1505,817r-40,l1427,819r-38,4l1352,830r-2,-12l1348,808r-4,-8l1341,792r-4,-10l1334,779r-1,-9l1329,746r-9,-39l1308,657r-8,-28l1291,599r-10,-32l1269,535r-13,-35l1241,466r-17,-34l1207,397r65,-33l1307,347r12,-5l1321,341r-5,-5l1303,326r-19,-15l1259,291r-30,-22l1195,245r-36,-24l1122,199r-24,-10l1075,180r-24,-9l1028,163r-23,-7l981,151r-22,-6l937,141r-22,-3l893,134r-23,-2l849,131r-21,-1l807,130r-21,l766,131r-20,2l726,135r-20,3l687,141r-37,8l614,159r-34,11l546,183r-32,15l484,213,460,163,436,122,418,87,401,59,389,37,379,20,373,8,371,,351,11,333,22,317,33,302,44,273,70r-30,30l218,130r-25,31l171,191r-21,30l130,251r-18,30l95,311,80,340,66,370,53,398,42,427,32,456r-9,28l17,512r-6,27l6,567,2,594,,620r,27l,674r1,25l3,723r5,26l12,772r6,25l25,820r8,23l42,866r10,22l63,909r12,20l88,950r8,-2l109,942r19,-9l151,921r30,-14l216,890r39,-19l300,850r30,8l359,862r30,4l419,868r31,l480,866r30,-3l540,859r30,-5l598,848r30,-8l657,832r28,-9l714,814r27,-9l768,793r44,93l804,897r-8,10l777,941r-18,34l744,1010r-16,33l716,1076r-12,33l694,1142r-9,32l677,1205r-6,32l666,1267r-3,31l660,1328r-2,30l658,1387r2,28l662,1444r3,26l669,1497r6,27l682,1549r6,26l697,1599r9,23l716,1646r11,22l739,1689r14,21l766,1730r13,19l795,1768r15,17l818,1778r14,-10l848,1753r22,-17l896,1716r30,-23l959,1670r36,-27l1026,1642r32,-2l1089,1637r30,-6l1149,1625r30,-8l1209,1608r28,-10l1266,1587r27,-12l1321,1561r27,-13l1373,1534r26,-15l1424,1504r24,-16l1556,1628r83,105l1698,1809r43,51l1766,1891r15,15l1787,1912r1,1l1793,1908r13,-13l1824,1876r21,-19l1873,1824r25,-30l1922,1766r20,-28l1960,1710r16,-26l1990,1659r13,-23l2014,1612r9,-22l2029,1570r7,-20l2040,1531r4,-17l2046,1497r1,-17l2047,1466r-1,-13l2045,1439r-1,-12l2038,1407r-5,-17l2020,1368r-5,-8xe" fillcolor="#d12f31 [3205]" stroked="f">
                <v:fill opacity="37265f"/>
                <v:path arrowok="t" o:connecttype="custom" o:connectlocs="428916,278556;412453,250031;392957,223666;411370,199246;402705,194924;371944,183255;334685,176772;300891,177852;291143,172882;288760,166399;281612,135928;272080,108051;275546,78661;285078,72610;266231,58132;237854,40843;217707,33712;198211,29822;179365,28093;161602,28742;140806,32199;111345,42788;90549,18801;80801,1729;68670,7131;47224,28093;28161,54242;14297,79958;4982,104594;433,128365;217,151056;3899,172234;11264,191899;20796,204865;39209,196005;71486,185416;97481,187577;123476,184551;148388,177852;175899,191467;164418,210700;152504,239658;145355,267319;142539,293467;144055,317671;149038,340361;157486,360459;168750,377963;180231,382069;200594,365861;229189,354408;255400,349438;280095,340361;303057,328260;355047,374506;385808,411891;391224,409514;411153,387688;428050,363917;438231,343603;442780,327179;443213,313997;440397,300382" o:connectangles="0,0,0,0,0,0,0,0,0,0,0,0,0,0,0,0,0,0,0,0,0,0,0,0,0,0,0,0,0,0,0,0,0,0,0,0,0,0,0,0,0,0,0,0,0,0,0,0,0,0,0,0,0,0,0,0,0,0,0,0,0,0,0"/>
              </v:shape>
              <v:shape id="Freeform 18" o:spid="_x0000_s1041" alt="Petals" style="position:absolute;left:17811;top:3905;width:9675;height:8086;rotation:1467172fd;visibility:visible;mso-wrap-style:square;v-text-anchor:top" coordsize="4461,3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" path="m4461,1210r-4,-60l4450,1093r-8,-55l4433,984r-11,-53l4410,880r-13,-48l4382,784r-16,-46l4348,694r-18,-42l4310,611r-21,-39l4267,534r-22,-35l4220,464r-25,-33l4169,400r-26,-29l4114,343r-28,-26l4056,292r-30,-23l3995,247r-32,-19l3931,209r-34,-17l3864,177r-35,-13l3795,152r-35,-11l3724,132r-9,8l3704,154r-12,18l3677,196r-16,27l3643,257r-20,37l3602,337r-22,46l3555,434r-25,56l3503,550r-58,131l3384,827r4,-12l3400,782r17,-51l3439,665r25,-75l3491,505r28,-86l3545,331r25,-84l3591,170r9,-35l3607,103r6,-28l3617,50r3,-20l3620,15,3617,5,3613,r-7,2l3596,10r-12,15l3569,48r-14,19l3533,97r-30,40l3467,185r-42,55l3379,301r-49,65l3280,434r-52,69l3178,573r-49,70l3084,710r-41,63l3008,830r-15,27l2979,882r-11,23l2959,926r-2,3l2957,933r2,4l2964,943r6,5l2978,954r10,7l2999,969r29,17l3065,1006r43,22l3157,1054r5,1l3166,1056r2,2l3170,1061r1,5l3171,1068r-6,l3157,1068r-177,-57l2824,961,2688,920,2571,885,2471,857r-83,-23l2318,817r-57,-11l2237,802r-21,-4l2198,797r-17,-1l2168,796r-12,1l2146,798r-9,3l2130,804r-5,4l2120,813r-3,4l2111,828r-2,14l2098,873r-9,32l2086,920r-4,17l2081,953r-1,16l2075,1004r-6,33l2063,1070r-3,31l2057,1132r-4,30l2052,1190r-2,28l2050,1244r,27l2050,1295r1,24l2055,1364r5,41l2046,1406r-15,3l2016,1413r-17,5l1982,1424r-16,9l1948,1442r-18,10l1913,1464r-19,12l1875,1491r-19,14l1837,1522r-20,16l1798,1556r-20,19l1738,1614r-39,42l1661,1702r-38,46l1586,1796r-35,50l1516,1896r-31,50l1466,1966r-13,15l1449,1990r-4,8l1443,2007r,10l1443,1996r,-21l1443,1954r,-22l1483,1789r35,-131l1550,1538r27,-107l1601,1332r18,-88l1636,1166r12,-70l1657,1036r6,-53l1665,959r1,-21l1666,918r,-18l1665,884r-2,-15l1661,856r-3,-11l1655,835r-4,-9l1646,818r-5,-5l1627,805r-13,-7l1600,792r-14,-6l1557,776r-30,-8l1498,763r-28,-4l1442,757r-28,-1l1355,755r-57,l1242,756r-55,5l1134,766r-52,7l1032,782r-49,10l937,804r-46,13l847,832r-42,16l764,866r-40,19l686,905r-37,21l614,949r-33,24l548,997r-31,25l488,1049r-27,28l434,1106r-24,29l386,1165r-21,31l345,1227r-19,32l309,1292r-16,33l279,1360r-13,34l265,1404r1,12l269,1429r3,12l277,1454r6,13l291,1481r9,14l310,1511r11,15l334,1542r13,15l363,1574r16,17l396,1608r19,18l456,1662r46,36l552,1736r53,38l664,1814r62,39l791,1892r70,40l850,1927r-32,-13l767,1894r-64,-25l628,1841r-83,-30l502,1797r-45,-14l413,1769r-43,-12l325,1745r-42,-10l242,1726r-39,-8l165,1713r-34,-4l100,1709r-28,1l49,1716r-20,8l14,1735,4,1749,,1767r2,22l10,1816r16,31l37,1864r12,15l62,1896r13,18l107,1948r34,35l178,2020r41,37l262,2093r47,37l331,2170r24,38l380,2245r26,36l434,2316r29,34l494,2383r31,31l557,2444r34,28l625,2499r34,26l695,2549r36,23l768,2593r37,19l816,2619r12,5l841,2627r14,1l869,2627r16,-3l900,2619r17,-7l934,2603r16,-11l968,2579r19,-15l1005,2547r18,-19l1041,2507r19,-22l1071,2476r10,-5l1092,2465r10,-9l1102,2467r-1,10l1099,2483r-2,5l1093,2493r-5,5l1057,2589r-30,86l1001,2756r-24,76l955,2905r-19,68l919,3037r-14,59l891,3152r-10,52l874,3253r-7,44l862,3340r-2,37l859,3413r1,31l862,3474r4,25l871,3524r8,21l887,3564r10,16l907,3594r12,12l931,3617r15,8l960,3632r16,6l992,3641r18,4l1028,3646r18,l1078,3657r32,10l1141,3678r32,11l1234,3705r58,13l1346,3728r51,8l1446,3742r46,4l1534,3747r40,l1612,3745r34,-4l1678,3736r30,-7l1736,3721r26,-8l1785,3703r21,-9l1825,3684r18,-12l1858,3661r15,-11l1885,3639r10,-11l1905,3617r8,-10l1925,3589r8,-15l1937,3565r1,-4l1948,3551r26,-28l1991,3503r20,-26l2035,3448r24,-32l2085,3379r26,-39l2139,3296r27,-45l2192,3201r26,-52l2230,3122r12,-28l2253,3065r11,-28l2266,3028r,-10l2266,3008r-2,-11l2262,2986r-3,-13l2256,2961r-6,-12l2244,2937r-6,-14l2230,2909r-9,-14l2210,2880r-11,-15l2187,2849r-15,-16l2157,2817r-17,-17l2122,2782r-20,-17l2082,2746r-23,-19l2036,2708r-27,-20l1982,2668r-30,-21l1923,2626r-34,-21l1855,2583r-37,-24l1780,2536r-40,-23l1753,2517r36,11l1845,2544r72,21l2001,2587r92,23l2142,2622r49,10l2241,2642r50,10l2340,2659r49,7l2435,2671r45,4l2522,2676r40,l2599,2674r32,-6l2660,2660r23,-11l2702,2636r13,-18l2723,2598r,-24l2717,2545r-13,-32l2706,2494r1,-20l2708,2454r2,-21l2708,2390r-3,-46l2701,2298r-7,-50l2685,2197r-10,-53l2667,2113r-9,-31l2650,2052r-10,-30l2628,1995r-10,-29l2606,1939r-11,-27l2622,1924r28,11l2678,1945r29,10l2737,1965r31,8l2799,1981r33,8l2839,1985r10,-7l2860,1967r12,-13l2885,1935r15,-23l2916,1885r18,-32l2954,1815r21,-45l2998,1720r25,-56l3049,1601r29,-71l3110,1452r34,-87l3140,1375r-10,28l3117,1446r-18,57l3078,1570r-22,73l3033,1723r-23,82l2989,1887r-19,79l2963,2003r-7,37l2950,2074r-4,33l2943,2135r-2,27l2941,2187r3,18l2948,2222r6,12l2963,2241r10,2l2993,2245r18,3l3031,2248r21,-2l3074,2245r21,-3l3117,2239r22,-4l3162,2230r24,-6l3209,2218r23,-8l3256,2202r24,-9l3303,2183r25,-10l3364,2161r36,-13l3434,2134r33,-14l3499,2106r31,-16l3560,2073r29,-16l3617,2040r27,-18l3670,2005r24,-19l3718,1966r24,-19l3763,1926r21,-20l3804,1885r20,-22l3842,1840r17,-22l3876,1796r16,-23l3907,1748r15,-23l3935,1700r12,-24l3959,1651r11,-26l3980,1600r10,-26l3999,1547r8,-26l4007,1515r-3,-5l3998,1502r-6,-7l3983,1487r-10,-8l3960,1470r-13,-10l3916,1440r-37,-21l3838,1396r-45,-24l3744,1349r-51,-26l3639,1299r-56,-25l3526,1250r-57,-24l3412,1203r-56,-22l3348,1173r-7,-4l3336,1167r-8,l3341,1167r15,l3495,1208r129,36l3741,1278r105,29l3942,1333r85,22l4103,1375r66,17l4226,1405r50,13l4317,1425r33,7l4377,1436r20,1l4404,1439r6,-2l4416,1437r3,-1l4429,1409r8,-28l4444,1352r6,-29l4456,1293r3,-29l4460,1237r1,-27xe" fillcolor="#d12f31 [3205]" stroked="f">
                <v:fill opacity="37265f"/>
                <v:path arrowok="t" o:connecttype="custom" o:connectlocs="942976,149777;886155,68414;807646,28488;765572,105750;768825,71435;782054,432;711353,93664;641302,200494;684677,227471;582962,198551;467584,172006;452403,198551;444595,262865;429848,307323;385605,339911;314253,429475;342013,308834;361098,190782;343965,169632;245937,165316;140752,199846;74822,264807;61376,316603;98895,358687;152464,403361;35785,369694;5639,398613;71786,468322;142921,544937;195188,565224;234443,533283;217093,594791;186513,728813;201911,780609;254395,796148;363918,806291;410980,782983;441342,744136;491007,655435;483633,627811;446547,588532;380183,543211;518116,575367;590553,560692;584263,485156;568648,415231;622867,421706;674484,313366;644121,424296;642603,483645;690966,479976;758848,454510;820658,411347;858611,356313;861648,319193;764704,269771;785958,268476;949265,309913;967049,272792" o:connectangles="0,0,0,0,0,0,0,0,0,0,0,0,0,0,0,0,0,0,0,0,0,0,0,0,0,0,0,0,0,0,0,0,0,0,0,0,0,0,0,0,0,0,0,0,0,0,0,0,0,0,0,0,0,0,0,0,0,0,0"/>
              </v:shape>
              <w10:wrap anchorx="page" anchory="page"/>
            </v:group>
          </w:pict>
        </mc:Fallback>
      </mc:AlternateContent>
    </w: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3360" behindDoc="1" locked="1" layoutInCell="1" allowOverlap="1" wp14:anchorId="33F86BD0" wp14:editId="0314B17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6848856" cy="9144000"/>
              <wp:effectExtent l="0" t="0" r="0" b="635"/>
              <wp:wrapNone/>
              <wp:docPr id="2" name="Frame 2" descr="Border around documen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8856" cy="9144000"/>
                      </a:xfrm>
                      <a:prstGeom prst="frame">
                        <a:avLst>
                          <a:gd name="adj1" fmla="val 6806"/>
                        </a:avLst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88100</wp14:pctWidth>
              </wp14:sizeRelH>
              <wp14:sizeRelV relativeFrom="page">
                <wp14:pctHeight>90900</wp14:pctHeight>
              </wp14:sizeRelV>
            </wp:anchor>
          </w:drawing>
        </mc:Choice>
        <mc:Fallback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06FD7EF6" id="Frame 2" o:spid="_x0000_s1026" alt="Border around document" style="position:absolute;margin-left:0;margin-top:0;width:539.3pt;height:10in;z-index:-251653120;visibility:visible;mso-wrap-style:square;mso-width-percent:881;mso-height-percent:909;mso-wrap-distance-left:9pt;mso-wrap-distance-top:0;mso-wrap-distance-right:9pt;mso-wrap-distance-bottom:0;mso-position-horizontal:center;mso-position-horizontal-relative:page;mso-position-vertical:center;mso-position-vertical-relative:page;mso-width-percent:881;mso-height-percent:909;mso-width-relative:page;mso-height-relative:page;v-text-anchor:middle" coordsize="6848856,914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" path="m,l6848856,r,9144000l,9144000,,xm466133,466133r,8211734l6382723,8677867r,-8211734l466133,466133xe" fillcolor="#82b4b9 [3204]" stroked="f" strokeweight="1pt">
              <v:stroke joinstyle="miter"/>
              <v:path arrowok="t" o:connecttype="custom" o:connectlocs="0,0;6848856,0;6848856,9144000;0,9144000;0,0;466133,466133;466133,8677867;6382723,8677867;6382723,466133;466133,466133" o:connectangles="0,0,0,0,0,0,0,0,0,0"/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24DD" w:rsidRDefault="00897FB4">
    <w:pPr>
      <w:pStyle w:val="Head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42880" behindDoc="1" locked="1" layoutInCell="1" allowOverlap="1" wp14:anchorId="4016B9EC" wp14:editId="4016B9ED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6848856" cy="9144000"/>
              <wp:effectExtent l="0" t="0" r="0" b="635"/>
              <wp:wrapNone/>
              <wp:docPr id="25" name="Frame 25" descr="Border around documen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8856" cy="9144000"/>
                      </a:xfrm>
                      <a:prstGeom prst="frame">
                        <a:avLst>
                          <a:gd name="adj1" fmla="val 6806"/>
                        </a:avLst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88100</wp14:pctWidth>
              </wp14:sizeRelH>
              <wp14:sizeRelV relativeFrom="page">
                <wp14:pctHeight>90900</wp14:pctHeight>
              </wp14:sizeRelV>
            </wp:anchor>
          </w:drawing>
        </mc:Choice>
        <mc:Fallback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41BA2548" id="Frame 25" o:spid="_x0000_s1026" alt="Border around document" style="position:absolute;margin-left:0;margin-top:0;width:539.3pt;height:10in;z-index:-251673600;visibility:visible;mso-wrap-style:square;mso-width-percent:881;mso-height-percent:909;mso-wrap-distance-left:9pt;mso-wrap-distance-top:0;mso-wrap-distance-right:9pt;mso-wrap-distance-bottom:0;mso-position-horizontal:center;mso-position-horizontal-relative:page;mso-position-vertical:center;mso-position-vertical-relative:page;mso-width-percent:881;mso-height-percent:909;mso-width-relative:page;mso-height-relative:page;v-text-anchor:middle" coordsize="6848856,914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" path="m,l6848856,r,9144000l,9144000,,xm466133,466133r,8211734l6382723,8677867r,-8211734l466133,466133xe" fillcolor="#82b4b9 [3204]" stroked="f" strokeweight="1pt">
              <v:stroke joinstyle="miter"/>
              <v:path arrowok="t" o:connecttype="custom" o:connectlocs="0,0;6848856,0;6848856,9144000;0,9144000;0,0;466133,466133;466133,8677867;6382723,8677867;6382723,466133;466133,466133" o:connectangles="0,0,0,0,0,0,0,0,0,0"/>
              <w10:wrap anchorx="page" anchory="page"/>
              <w10:anchorlock/>
            </v:shape>
          </w:pict>
        </mc:Fallback>
      </mc:AlternateContent>
    </w:r>
    <w:r w:rsidR="00220400"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4016B9EE" wp14:editId="4016B9EF">
              <wp:simplePos x="0" y="0"/>
              <mc:AlternateContent>
                <mc:Choice Requires="wp14">
                  <wp:positionH relativeFrom="page">
                    <wp14:pctPosHOffset>11900</wp14:pctPosHOffset>
                  </wp:positionH>
                </mc:Choice>
                <mc:Fallback>
                  <wp:positionH relativeFrom="page">
                    <wp:posOffset>924560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4600</wp14:pctPosVOffset>
                  </wp:positionV>
                </mc:Choice>
                <mc:Fallback>
                  <wp:positionV relativeFrom="page">
                    <wp:posOffset>462280</wp:posOffset>
                  </wp:positionV>
                </mc:Fallback>
              </mc:AlternateContent>
              <wp:extent cx="5468112" cy="3044952"/>
              <wp:effectExtent l="0" t="0" r="0" b="0"/>
              <wp:wrapNone/>
              <wp:docPr id="1" name="Group 1" descr="Flower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68112" cy="3044952"/>
                        <a:chOff x="0" y="0"/>
                        <a:chExt cx="5464810" cy="3048000"/>
                      </a:xfrm>
                    </wpg:grpSpPr>
                    <pic:pic xmlns:pic="http://schemas.openxmlformats.org/drawingml/2006/picture">
                      <pic:nvPicPr>
                        <pic:cNvPr id="27" name="Picture 27" descr="Maroon Flowers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l="7839" t="17303" b="24906"/>
                        <a:stretch/>
                      </pic:blipFill>
                      <pic:spPr>
                        <a:xfrm>
                          <a:off x="0" y="9525"/>
                          <a:ext cx="5464810" cy="30384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9" name="Picture 29" descr="Petals"/>
                        <pic:cNvPicPr>
                          <a:picLocks noChangeAspect="1"/>
                        </pic:cNvPicPr>
                      </pic:nvPicPr>
                      <pic:blipFill rotWithShape="1">
                        <a:blip r:embed="rId2"/>
                        <a:srcRect l="17644" t="16984" r="13354" b="25042"/>
                        <a:stretch/>
                      </pic:blipFill>
                      <pic:spPr>
                        <a:xfrm>
                          <a:off x="1304925" y="0"/>
                          <a:ext cx="3674110" cy="280987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1" name="Freeform 31" descr="Petals"/>
                      <wps:cNvSpPr>
                        <a:spLocks/>
                      </wps:cNvSpPr>
                      <wps:spPr bwMode="auto">
                        <a:xfrm rot="1343236">
                          <a:off x="2419350" y="1009650"/>
                          <a:ext cx="407021" cy="505416"/>
                        </a:xfrm>
                        <a:custGeom>
                          <a:avLst/>
                          <a:gdLst>
                            <a:gd name="T0" fmla="*/ 1181 w 1881"/>
                            <a:gd name="T1" fmla="*/ 21 h 2339"/>
                            <a:gd name="T2" fmla="*/ 934 w 1881"/>
                            <a:gd name="T3" fmla="*/ 0 h 2339"/>
                            <a:gd name="T4" fmla="*/ 711 w 1881"/>
                            <a:gd name="T5" fmla="*/ 23 h 2339"/>
                            <a:gd name="T6" fmla="*/ 514 w 1881"/>
                            <a:gd name="T7" fmla="*/ 84 h 2339"/>
                            <a:gd name="T8" fmla="*/ 346 w 1881"/>
                            <a:gd name="T9" fmla="*/ 179 h 2339"/>
                            <a:gd name="T10" fmla="*/ 206 w 1881"/>
                            <a:gd name="T11" fmla="*/ 300 h 2339"/>
                            <a:gd name="T12" fmla="*/ 141 w 1881"/>
                            <a:gd name="T13" fmla="*/ 397 h 2339"/>
                            <a:gd name="T14" fmla="*/ 202 w 1881"/>
                            <a:gd name="T15" fmla="*/ 478 h 2339"/>
                            <a:gd name="T16" fmla="*/ 369 w 1881"/>
                            <a:gd name="T17" fmla="*/ 647 h 2339"/>
                            <a:gd name="T18" fmla="*/ 680 w 1881"/>
                            <a:gd name="T19" fmla="*/ 930 h 2339"/>
                            <a:gd name="T20" fmla="*/ 423 w 1881"/>
                            <a:gd name="T21" fmla="*/ 722 h 2339"/>
                            <a:gd name="T22" fmla="*/ 88 w 1881"/>
                            <a:gd name="T23" fmla="*/ 466 h 2339"/>
                            <a:gd name="T24" fmla="*/ 0 w 1881"/>
                            <a:gd name="T25" fmla="*/ 417 h 2339"/>
                            <a:gd name="T26" fmla="*/ 49 w 1881"/>
                            <a:gd name="T27" fmla="*/ 490 h 2339"/>
                            <a:gd name="T28" fmla="*/ 204 w 1881"/>
                            <a:gd name="T29" fmla="*/ 738 h 2339"/>
                            <a:gd name="T30" fmla="*/ 439 w 1881"/>
                            <a:gd name="T31" fmla="*/ 1089 h 2339"/>
                            <a:gd name="T32" fmla="*/ 612 w 1881"/>
                            <a:gd name="T33" fmla="*/ 1314 h 2339"/>
                            <a:gd name="T34" fmla="*/ 654 w 1881"/>
                            <a:gd name="T35" fmla="*/ 1350 h 2339"/>
                            <a:gd name="T36" fmla="*/ 754 w 1881"/>
                            <a:gd name="T37" fmla="*/ 1273 h 2339"/>
                            <a:gd name="T38" fmla="*/ 714 w 1881"/>
                            <a:gd name="T39" fmla="*/ 1351 h 2339"/>
                            <a:gd name="T40" fmla="*/ 331 w 1881"/>
                            <a:gd name="T41" fmla="*/ 1835 h 2339"/>
                            <a:gd name="T42" fmla="*/ 225 w 1881"/>
                            <a:gd name="T43" fmla="*/ 1994 h 2339"/>
                            <a:gd name="T44" fmla="*/ 205 w 1881"/>
                            <a:gd name="T45" fmla="*/ 2052 h 2339"/>
                            <a:gd name="T46" fmla="*/ 223 w 1881"/>
                            <a:gd name="T47" fmla="*/ 2089 h 2339"/>
                            <a:gd name="T48" fmla="*/ 334 w 1881"/>
                            <a:gd name="T49" fmla="*/ 2156 h 2339"/>
                            <a:gd name="T50" fmla="*/ 584 w 1881"/>
                            <a:gd name="T51" fmla="*/ 2280 h 2339"/>
                            <a:gd name="T52" fmla="*/ 780 w 1881"/>
                            <a:gd name="T53" fmla="*/ 2332 h 2339"/>
                            <a:gd name="T54" fmla="*/ 924 w 1881"/>
                            <a:gd name="T55" fmla="*/ 2335 h 2339"/>
                            <a:gd name="T56" fmla="*/ 1025 w 1881"/>
                            <a:gd name="T57" fmla="*/ 2308 h 2339"/>
                            <a:gd name="T58" fmla="*/ 1094 w 1881"/>
                            <a:gd name="T59" fmla="*/ 2263 h 2339"/>
                            <a:gd name="T60" fmla="*/ 1157 w 1881"/>
                            <a:gd name="T61" fmla="*/ 2212 h 2339"/>
                            <a:gd name="T62" fmla="*/ 1301 w 1881"/>
                            <a:gd name="T63" fmla="*/ 2100 h 2339"/>
                            <a:gd name="T64" fmla="*/ 1491 w 1881"/>
                            <a:gd name="T65" fmla="*/ 1912 h 2339"/>
                            <a:gd name="T66" fmla="*/ 1564 w 1881"/>
                            <a:gd name="T67" fmla="*/ 1807 h 2339"/>
                            <a:gd name="T68" fmla="*/ 1506 w 1881"/>
                            <a:gd name="T69" fmla="*/ 1730 h 2339"/>
                            <a:gd name="T70" fmla="*/ 1353 w 1881"/>
                            <a:gd name="T71" fmla="*/ 1577 h 2339"/>
                            <a:gd name="T72" fmla="*/ 1181 w 1881"/>
                            <a:gd name="T73" fmla="*/ 1418 h 2339"/>
                            <a:gd name="T74" fmla="*/ 1460 w 1881"/>
                            <a:gd name="T75" fmla="*/ 1648 h 2339"/>
                            <a:gd name="T76" fmla="*/ 1623 w 1881"/>
                            <a:gd name="T77" fmla="*/ 1764 h 2339"/>
                            <a:gd name="T78" fmla="*/ 1754 w 1881"/>
                            <a:gd name="T79" fmla="*/ 1831 h 2339"/>
                            <a:gd name="T80" fmla="*/ 1823 w 1881"/>
                            <a:gd name="T81" fmla="*/ 1816 h 2339"/>
                            <a:gd name="T82" fmla="*/ 1855 w 1881"/>
                            <a:gd name="T83" fmla="*/ 1715 h 2339"/>
                            <a:gd name="T84" fmla="*/ 1876 w 1881"/>
                            <a:gd name="T85" fmla="*/ 1551 h 2339"/>
                            <a:gd name="T86" fmla="*/ 1880 w 1881"/>
                            <a:gd name="T87" fmla="*/ 1336 h 2339"/>
                            <a:gd name="T88" fmla="*/ 1860 w 1881"/>
                            <a:gd name="T89" fmla="*/ 1163 h 2339"/>
                            <a:gd name="T90" fmla="*/ 1820 w 1881"/>
                            <a:gd name="T91" fmla="*/ 1010 h 2339"/>
                            <a:gd name="T92" fmla="*/ 1760 w 1881"/>
                            <a:gd name="T93" fmla="*/ 873 h 2339"/>
                            <a:gd name="T94" fmla="*/ 1683 w 1881"/>
                            <a:gd name="T95" fmla="*/ 754 h 2339"/>
                            <a:gd name="T96" fmla="*/ 1592 w 1881"/>
                            <a:gd name="T97" fmla="*/ 652 h 2339"/>
                            <a:gd name="T98" fmla="*/ 1507 w 1881"/>
                            <a:gd name="T99" fmla="*/ 582 h 2339"/>
                            <a:gd name="T100" fmla="*/ 1439 w 1881"/>
                            <a:gd name="T101" fmla="*/ 621 h 2339"/>
                            <a:gd name="T102" fmla="*/ 1266 w 1881"/>
                            <a:gd name="T103" fmla="*/ 775 h 2339"/>
                            <a:gd name="T104" fmla="*/ 1055 w 1881"/>
                            <a:gd name="T105" fmla="*/ 997 h 2339"/>
                            <a:gd name="T106" fmla="*/ 958 w 1881"/>
                            <a:gd name="T107" fmla="*/ 1099 h 2339"/>
                            <a:gd name="T108" fmla="*/ 1129 w 1881"/>
                            <a:gd name="T109" fmla="*/ 860 h 2339"/>
                            <a:gd name="T110" fmla="*/ 1429 w 1881"/>
                            <a:gd name="T111" fmla="*/ 467 h 2339"/>
                            <a:gd name="T112" fmla="*/ 1578 w 1881"/>
                            <a:gd name="T113" fmla="*/ 260 h 2339"/>
                            <a:gd name="T114" fmla="*/ 1589 w 1881"/>
                            <a:gd name="T115" fmla="*/ 181 h 2339"/>
                            <a:gd name="T116" fmla="*/ 1459 w 1881"/>
                            <a:gd name="T117" fmla="*/ 97 h 23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1881" h="2339">
                              <a:moveTo>
                                <a:pt x="1398" y="73"/>
                              </a:moveTo>
                              <a:lnTo>
                                <a:pt x="1342" y="57"/>
                              </a:lnTo>
                              <a:lnTo>
                                <a:pt x="1288" y="43"/>
                              </a:lnTo>
                              <a:lnTo>
                                <a:pt x="1235" y="31"/>
                              </a:lnTo>
                              <a:lnTo>
                                <a:pt x="1181" y="21"/>
                              </a:lnTo>
                              <a:lnTo>
                                <a:pt x="1130" y="13"/>
                              </a:lnTo>
                              <a:lnTo>
                                <a:pt x="1079" y="7"/>
                              </a:lnTo>
                              <a:lnTo>
                                <a:pt x="1030" y="3"/>
                              </a:lnTo>
                              <a:lnTo>
                                <a:pt x="982" y="1"/>
                              </a:lnTo>
                              <a:lnTo>
                                <a:pt x="934" y="0"/>
                              </a:lnTo>
                              <a:lnTo>
                                <a:pt x="887" y="1"/>
                              </a:lnTo>
                              <a:lnTo>
                                <a:pt x="842" y="4"/>
                              </a:lnTo>
                              <a:lnTo>
                                <a:pt x="797" y="9"/>
                              </a:lnTo>
                              <a:lnTo>
                                <a:pt x="753" y="15"/>
                              </a:lnTo>
                              <a:lnTo>
                                <a:pt x="711" y="23"/>
                              </a:lnTo>
                              <a:lnTo>
                                <a:pt x="670" y="32"/>
                              </a:lnTo>
                              <a:lnTo>
                                <a:pt x="629" y="43"/>
                              </a:lnTo>
                              <a:lnTo>
                                <a:pt x="590" y="55"/>
                              </a:lnTo>
                              <a:lnTo>
                                <a:pt x="551" y="70"/>
                              </a:lnTo>
                              <a:lnTo>
                                <a:pt x="514" y="84"/>
                              </a:lnTo>
                              <a:lnTo>
                                <a:pt x="479" y="101"/>
                              </a:lnTo>
                              <a:lnTo>
                                <a:pt x="443" y="118"/>
                              </a:lnTo>
                              <a:lnTo>
                                <a:pt x="410" y="137"/>
                              </a:lnTo>
                              <a:lnTo>
                                <a:pt x="377" y="157"/>
                              </a:lnTo>
                              <a:lnTo>
                                <a:pt x="346" y="179"/>
                              </a:lnTo>
                              <a:lnTo>
                                <a:pt x="316" y="202"/>
                              </a:lnTo>
                              <a:lnTo>
                                <a:pt x="286" y="225"/>
                              </a:lnTo>
                              <a:lnTo>
                                <a:pt x="258" y="249"/>
                              </a:lnTo>
                              <a:lnTo>
                                <a:pt x="231" y="275"/>
                              </a:lnTo>
                              <a:lnTo>
                                <a:pt x="206" y="300"/>
                              </a:lnTo>
                              <a:lnTo>
                                <a:pt x="181" y="328"/>
                              </a:lnTo>
                              <a:lnTo>
                                <a:pt x="158" y="356"/>
                              </a:lnTo>
                              <a:lnTo>
                                <a:pt x="137" y="385"/>
                              </a:lnTo>
                              <a:lnTo>
                                <a:pt x="138" y="390"/>
                              </a:lnTo>
                              <a:lnTo>
                                <a:pt x="141" y="397"/>
                              </a:lnTo>
                              <a:lnTo>
                                <a:pt x="146" y="405"/>
                              </a:lnTo>
                              <a:lnTo>
                                <a:pt x="150" y="413"/>
                              </a:lnTo>
                              <a:lnTo>
                                <a:pt x="164" y="431"/>
                              </a:lnTo>
                              <a:lnTo>
                                <a:pt x="181" y="454"/>
                              </a:lnTo>
                              <a:lnTo>
                                <a:pt x="202" y="478"/>
                              </a:lnTo>
                              <a:lnTo>
                                <a:pt x="228" y="507"/>
                              </a:lnTo>
                              <a:lnTo>
                                <a:pt x="257" y="537"/>
                              </a:lnTo>
                              <a:lnTo>
                                <a:pt x="290" y="571"/>
                              </a:lnTo>
                              <a:lnTo>
                                <a:pt x="328" y="608"/>
                              </a:lnTo>
                              <a:lnTo>
                                <a:pt x="369" y="647"/>
                              </a:lnTo>
                              <a:lnTo>
                                <a:pt x="413" y="689"/>
                              </a:lnTo>
                              <a:lnTo>
                                <a:pt x="461" y="733"/>
                              </a:lnTo>
                              <a:lnTo>
                                <a:pt x="569" y="831"/>
                              </a:lnTo>
                              <a:lnTo>
                                <a:pt x="690" y="937"/>
                              </a:lnTo>
                              <a:lnTo>
                                <a:pt x="680" y="930"/>
                              </a:lnTo>
                              <a:lnTo>
                                <a:pt x="652" y="907"/>
                              </a:lnTo>
                              <a:lnTo>
                                <a:pt x="610" y="873"/>
                              </a:lnTo>
                              <a:lnTo>
                                <a:pt x="555" y="829"/>
                              </a:lnTo>
                              <a:lnTo>
                                <a:pt x="492" y="778"/>
                              </a:lnTo>
                              <a:lnTo>
                                <a:pt x="423" y="722"/>
                              </a:lnTo>
                              <a:lnTo>
                                <a:pt x="351" y="666"/>
                              </a:lnTo>
                              <a:lnTo>
                                <a:pt x="278" y="608"/>
                              </a:lnTo>
                              <a:lnTo>
                                <a:pt x="208" y="555"/>
                              </a:lnTo>
                              <a:lnTo>
                                <a:pt x="144" y="506"/>
                              </a:lnTo>
                              <a:lnTo>
                                <a:pt x="88" y="466"/>
                              </a:lnTo>
                              <a:lnTo>
                                <a:pt x="44" y="436"/>
                              </a:lnTo>
                              <a:lnTo>
                                <a:pt x="26" y="425"/>
                              </a:lnTo>
                              <a:lnTo>
                                <a:pt x="14" y="418"/>
                              </a:lnTo>
                              <a:lnTo>
                                <a:pt x="5" y="416"/>
                              </a:lnTo>
                              <a:lnTo>
                                <a:pt x="0" y="417"/>
                              </a:lnTo>
                              <a:lnTo>
                                <a:pt x="1" y="422"/>
                              </a:lnTo>
                              <a:lnTo>
                                <a:pt x="7" y="434"/>
                              </a:lnTo>
                              <a:lnTo>
                                <a:pt x="19" y="449"/>
                              </a:lnTo>
                              <a:lnTo>
                                <a:pt x="37" y="470"/>
                              </a:lnTo>
                              <a:lnTo>
                                <a:pt x="49" y="490"/>
                              </a:lnTo>
                              <a:lnTo>
                                <a:pt x="69" y="521"/>
                              </a:lnTo>
                              <a:lnTo>
                                <a:pt x="95" y="565"/>
                              </a:lnTo>
                              <a:lnTo>
                                <a:pt x="127" y="616"/>
                              </a:lnTo>
                              <a:lnTo>
                                <a:pt x="164" y="673"/>
                              </a:lnTo>
                              <a:lnTo>
                                <a:pt x="204" y="738"/>
                              </a:lnTo>
                              <a:lnTo>
                                <a:pt x="248" y="806"/>
                              </a:lnTo>
                              <a:lnTo>
                                <a:pt x="295" y="877"/>
                              </a:lnTo>
                              <a:lnTo>
                                <a:pt x="342" y="950"/>
                              </a:lnTo>
                              <a:lnTo>
                                <a:pt x="390" y="1021"/>
                              </a:lnTo>
                              <a:lnTo>
                                <a:pt x="439" y="1089"/>
                              </a:lnTo>
                              <a:lnTo>
                                <a:pt x="485" y="1155"/>
                              </a:lnTo>
                              <a:lnTo>
                                <a:pt x="531" y="1216"/>
                              </a:lnTo>
                              <a:lnTo>
                                <a:pt x="573" y="1269"/>
                              </a:lnTo>
                              <a:lnTo>
                                <a:pt x="593" y="1293"/>
                              </a:lnTo>
                              <a:lnTo>
                                <a:pt x="612" y="1314"/>
                              </a:lnTo>
                              <a:lnTo>
                                <a:pt x="630" y="1332"/>
                              </a:lnTo>
                              <a:lnTo>
                                <a:pt x="646" y="1348"/>
                              </a:lnTo>
                              <a:lnTo>
                                <a:pt x="648" y="1350"/>
                              </a:lnTo>
                              <a:lnTo>
                                <a:pt x="650" y="1351"/>
                              </a:lnTo>
                              <a:lnTo>
                                <a:pt x="654" y="1350"/>
                              </a:lnTo>
                              <a:lnTo>
                                <a:pt x="660" y="1348"/>
                              </a:lnTo>
                              <a:lnTo>
                                <a:pt x="675" y="1339"/>
                              </a:lnTo>
                              <a:lnTo>
                                <a:pt x="696" y="1324"/>
                              </a:lnTo>
                              <a:lnTo>
                                <a:pt x="723" y="1301"/>
                              </a:lnTo>
                              <a:lnTo>
                                <a:pt x="754" y="1273"/>
                              </a:lnTo>
                              <a:lnTo>
                                <a:pt x="791" y="1236"/>
                              </a:lnTo>
                              <a:lnTo>
                                <a:pt x="831" y="1193"/>
                              </a:lnTo>
                              <a:lnTo>
                                <a:pt x="831" y="1194"/>
                              </a:lnTo>
                              <a:lnTo>
                                <a:pt x="831" y="1207"/>
                              </a:lnTo>
                              <a:lnTo>
                                <a:pt x="714" y="1351"/>
                              </a:lnTo>
                              <a:lnTo>
                                <a:pt x="611" y="1479"/>
                              </a:lnTo>
                              <a:lnTo>
                                <a:pt x="522" y="1589"/>
                              </a:lnTo>
                              <a:lnTo>
                                <a:pt x="447" y="1685"/>
                              </a:lnTo>
                              <a:lnTo>
                                <a:pt x="383" y="1766"/>
                              </a:lnTo>
                              <a:lnTo>
                                <a:pt x="331" y="1835"/>
                              </a:lnTo>
                              <a:lnTo>
                                <a:pt x="289" y="1893"/>
                              </a:lnTo>
                              <a:lnTo>
                                <a:pt x="257" y="1939"/>
                              </a:lnTo>
                              <a:lnTo>
                                <a:pt x="245" y="1959"/>
                              </a:lnTo>
                              <a:lnTo>
                                <a:pt x="233" y="1978"/>
                              </a:lnTo>
                              <a:lnTo>
                                <a:pt x="225" y="1994"/>
                              </a:lnTo>
                              <a:lnTo>
                                <a:pt x="217" y="2008"/>
                              </a:lnTo>
                              <a:lnTo>
                                <a:pt x="212" y="2022"/>
                              </a:lnTo>
                              <a:lnTo>
                                <a:pt x="208" y="2033"/>
                              </a:lnTo>
                              <a:lnTo>
                                <a:pt x="206" y="2043"/>
                              </a:lnTo>
                              <a:lnTo>
                                <a:pt x="205" y="2052"/>
                              </a:lnTo>
                              <a:lnTo>
                                <a:pt x="206" y="2059"/>
                              </a:lnTo>
                              <a:lnTo>
                                <a:pt x="207" y="2066"/>
                              </a:lnTo>
                              <a:lnTo>
                                <a:pt x="210" y="2073"/>
                              </a:lnTo>
                              <a:lnTo>
                                <a:pt x="213" y="2078"/>
                              </a:lnTo>
                              <a:lnTo>
                                <a:pt x="223" y="2089"/>
                              </a:lnTo>
                              <a:lnTo>
                                <a:pt x="236" y="2099"/>
                              </a:lnTo>
                              <a:lnTo>
                                <a:pt x="259" y="2111"/>
                              </a:lnTo>
                              <a:lnTo>
                                <a:pt x="286" y="2127"/>
                              </a:lnTo>
                              <a:lnTo>
                                <a:pt x="311" y="2143"/>
                              </a:lnTo>
                              <a:lnTo>
                                <a:pt x="334" y="2156"/>
                              </a:lnTo>
                              <a:lnTo>
                                <a:pt x="390" y="2187"/>
                              </a:lnTo>
                              <a:lnTo>
                                <a:pt x="442" y="2215"/>
                              </a:lnTo>
                              <a:lnTo>
                                <a:pt x="492" y="2240"/>
                              </a:lnTo>
                              <a:lnTo>
                                <a:pt x="539" y="2261"/>
                              </a:lnTo>
                              <a:lnTo>
                                <a:pt x="584" y="2280"/>
                              </a:lnTo>
                              <a:lnTo>
                                <a:pt x="628" y="2296"/>
                              </a:lnTo>
                              <a:lnTo>
                                <a:pt x="669" y="2308"/>
                              </a:lnTo>
                              <a:lnTo>
                                <a:pt x="707" y="2319"/>
                              </a:lnTo>
                              <a:lnTo>
                                <a:pt x="744" y="2327"/>
                              </a:lnTo>
                              <a:lnTo>
                                <a:pt x="780" y="2332"/>
                              </a:lnTo>
                              <a:lnTo>
                                <a:pt x="812" y="2337"/>
                              </a:lnTo>
                              <a:lnTo>
                                <a:pt x="843" y="2338"/>
                              </a:lnTo>
                              <a:lnTo>
                                <a:pt x="872" y="2339"/>
                              </a:lnTo>
                              <a:lnTo>
                                <a:pt x="899" y="2338"/>
                              </a:lnTo>
                              <a:lnTo>
                                <a:pt x="924" y="2335"/>
                              </a:lnTo>
                              <a:lnTo>
                                <a:pt x="948" y="2331"/>
                              </a:lnTo>
                              <a:lnTo>
                                <a:pt x="969" y="2327"/>
                              </a:lnTo>
                              <a:lnTo>
                                <a:pt x="989" y="2321"/>
                              </a:lnTo>
                              <a:lnTo>
                                <a:pt x="1008" y="2315"/>
                              </a:lnTo>
                              <a:lnTo>
                                <a:pt x="1025" y="2308"/>
                              </a:lnTo>
                              <a:lnTo>
                                <a:pt x="1039" y="2300"/>
                              </a:lnTo>
                              <a:lnTo>
                                <a:pt x="1054" y="2292"/>
                              </a:lnTo>
                              <a:lnTo>
                                <a:pt x="1066" y="2285"/>
                              </a:lnTo>
                              <a:lnTo>
                                <a:pt x="1076" y="2277"/>
                              </a:lnTo>
                              <a:lnTo>
                                <a:pt x="1094" y="2263"/>
                              </a:lnTo>
                              <a:lnTo>
                                <a:pt x="1105" y="2251"/>
                              </a:lnTo>
                              <a:lnTo>
                                <a:pt x="1113" y="2244"/>
                              </a:lnTo>
                              <a:lnTo>
                                <a:pt x="1115" y="2241"/>
                              </a:lnTo>
                              <a:lnTo>
                                <a:pt x="1126" y="2234"/>
                              </a:lnTo>
                              <a:lnTo>
                                <a:pt x="1157" y="2212"/>
                              </a:lnTo>
                              <a:lnTo>
                                <a:pt x="1179" y="2197"/>
                              </a:lnTo>
                              <a:lnTo>
                                <a:pt x="1206" y="2177"/>
                              </a:lnTo>
                              <a:lnTo>
                                <a:pt x="1235" y="2155"/>
                              </a:lnTo>
                              <a:lnTo>
                                <a:pt x="1267" y="2129"/>
                              </a:lnTo>
                              <a:lnTo>
                                <a:pt x="1301" y="2100"/>
                              </a:lnTo>
                              <a:lnTo>
                                <a:pt x="1337" y="2068"/>
                              </a:lnTo>
                              <a:lnTo>
                                <a:pt x="1375" y="2034"/>
                              </a:lnTo>
                              <a:lnTo>
                                <a:pt x="1413" y="1996"/>
                              </a:lnTo>
                              <a:lnTo>
                                <a:pt x="1452" y="1955"/>
                              </a:lnTo>
                              <a:lnTo>
                                <a:pt x="1491" y="1912"/>
                              </a:lnTo>
                              <a:lnTo>
                                <a:pt x="1511" y="1888"/>
                              </a:lnTo>
                              <a:lnTo>
                                <a:pt x="1530" y="1865"/>
                              </a:lnTo>
                              <a:lnTo>
                                <a:pt x="1549" y="1841"/>
                              </a:lnTo>
                              <a:lnTo>
                                <a:pt x="1568" y="1816"/>
                              </a:lnTo>
                              <a:lnTo>
                                <a:pt x="1564" y="1807"/>
                              </a:lnTo>
                              <a:lnTo>
                                <a:pt x="1558" y="1796"/>
                              </a:lnTo>
                              <a:lnTo>
                                <a:pt x="1550" y="1783"/>
                              </a:lnTo>
                              <a:lnTo>
                                <a:pt x="1538" y="1769"/>
                              </a:lnTo>
                              <a:lnTo>
                                <a:pt x="1523" y="1751"/>
                              </a:lnTo>
                              <a:lnTo>
                                <a:pt x="1506" y="1730"/>
                              </a:lnTo>
                              <a:lnTo>
                                <a:pt x="1483" y="1706"/>
                              </a:lnTo>
                              <a:lnTo>
                                <a:pt x="1458" y="1680"/>
                              </a:lnTo>
                              <a:lnTo>
                                <a:pt x="1428" y="1649"/>
                              </a:lnTo>
                              <a:lnTo>
                                <a:pt x="1393" y="1615"/>
                              </a:lnTo>
                              <a:lnTo>
                                <a:pt x="1353" y="1577"/>
                              </a:lnTo>
                              <a:lnTo>
                                <a:pt x="1309" y="1534"/>
                              </a:lnTo>
                              <a:lnTo>
                                <a:pt x="1203" y="1437"/>
                              </a:lnTo>
                              <a:lnTo>
                                <a:pt x="1072" y="1320"/>
                              </a:lnTo>
                              <a:lnTo>
                                <a:pt x="1101" y="1347"/>
                              </a:lnTo>
                              <a:lnTo>
                                <a:pt x="1181" y="1418"/>
                              </a:lnTo>
                              <a:lnTo>
                                <a:pt x="1235" y="1463"/>
                              </a:lnTo>
                              <a:lnTo>
                                <a:pt x="1295" y="1514"/>
                              </a:lnTo>
                              <a:lnTo>
                                <a:pt x="1359" y="1568"/>
                              </a:lnTo>
                              <a:lnTo>
                                <a:pt x="1426" y="1621"/>
                              </a:lnTo>
                              <a:lnTo>
                                <a:pt x="1460" y="1648"/>
                              </a:lnTo>
                              <a:lnTo>
                                <a:pt x="1493" y="1673"/>
                              </a:lnTo>
                              <a:lnTo>
                                <a:pt x="1528" y="1698"/>
                              </a:lnTo>
                              <a:lnTo>
                                <a:pt x="1560" y="1721"/>
                              </a:lnTo>
                              <a:lnTo>
                                <a:pt x="1592" y="1743"/>
                              </a:lnTo>
                              <a:lnTo>
                                <a:pt x="1623" y="1764"/>
                              </a:lnTo>
                              <a:lnTo>
                                <a:pt x="1653" y="1782"/>
                              </a:lnTo>
                              <a:lnTo>
                                <a:pt x="1682" y="1799"/>
                              </a:lnTo>
                              <a:lnTo>
                                <a:pt x="1708" y="1812"/>
                              </a:lnTo>
                              <a:lnTo>
                                <a:pt x="1732" y="1823"/>
                              </a:lnTo>
                              <a:lnTo>
                                <a:pt x="1754" y="1831"/>
                              </a:lnTo>
                              <a:lnTo>
                                <a:pt x="1774" y="1835"/>
                              </a:lnTo>
                              <a:lnTo>
                                <a:pt x="1791" y="1836"/>
                              </a:lnTo>
                              <a:lnTo>
                                <a:pt x="1805" y="1834"/>
                              </a:lnTo>
                              <a:lnTo>
                                <a:pt x="1815" y="1827"/>
                              </a:lnTo>
                              <a:lnTo>
                                <a:pt x="1823" y="1816"/>
                              </a:lnTo>
                              <a:lnTo>
                                <a:pt x="1831" y="1797"/>
                              </a:lnTo>
                              <a:lnTo>
                                <a:pt x="1837" y="1777"/>
                              </a:lnTo>
                              <a:lnTo>
                                <a:pt x="1844" y="1757"/>
                              </a:lnTo>
                              <a:lnTo>
                                <a:pt x="1850" y="1736"/>
                              </a:lnTo>
                              <a:lnTo>
                                <a:pt x="1855" y="1715"/>
                              </a:lnTo>
                              <a:lnTo>
                                <a:pt x="1860" y="1693"/>
                              </a:lnTo>
                              <a:lnTo>
                                <a:pt x="1864" y="1671"/>
                              </a:lnTo>
                              <a:lnTo>
                                <a:pt x="1867" y="1648"/>
                              </a:lnTo>
                              <a:lnTo>
                                <a:pt x="1873" y="1600"/>
                              </a:lnTo>
                              <a:lnTo>
                                <a:pt x="1876" y="1551"/>
                              </a:lnTo>
                              <a:lnTo>
                                <a:pt x="1878" y="1500"/>
                              </a:lnTo>
                              <a:lnTo>
                                <a:pt x="1880" y="1448"/>
                              </a:lnTo>
                              <a:lnTo>
                                <a:pt x="1881" y="1409"/>
                              </a:lnTo>
                              <a:lnTo>
                                <a:pt x="1881" y="1372"/>
                              </a:lnTo>
                              <a:lnTo>
                                <a:pt x="1880" y="1336"/>
                              </a:lnTo>
                              <a:lnTo>
                                <a:pt x="1877" y="1299"/>
                              </a:lnTo>
                              <a:lnTo>
                                <a:pt x="1874" y="1265"/>
                              </a:lnTo>
                              <a:lnTo>
                                <a:pt x="1871" y="1229"/>
                              </a:lnTo>
                              <a:lnTo>
                                <a:pt x="1865" y="1196"/>
                              </a:lnTo>
                              <a:lnTo>
                                <a:pt x="1860" y="1163"/>
                              </a:lnTo>
                              <a:lnTo>
                                <a:pt x="1853" y="1130"/>
                              </a:lnTo>
                              <a:lnTo>
                                <a:pt x="1846" y="1099"/>
                              </a:lnTo>
                              <a:lnTo>
                                <a:pt x="1837" y="1068"/>
                              </a:lnTo>
                              <a:lnTo>
                                <a:pt x="1829" y="1038"/>
                              </a:lnTo>
                              <a:lnTo>
                                <a:pt x="1820" y="1010"/>
                              </a:lnTo>
                              <a:lnTo>
                                <a:pt x="1809" y="981"/>
                              </a:lnTo>
                              <a:lnTo>
                                <a:pt x="1797" y="952"/>
                              </a:lnTo>
                              <a:lnTo>
                                <a:pt x="1785" y="925"/>
                              </a:lnTo>
                              <a:lnTo>
                                <a:pt x="1773" y="899"/>
                              </a:lnTo>
                              <a:lnTo>
                                <a:pt x="1760" y="873"/>
                              </a:lnTo>
                              <a:lnTo>
                                <a:pt x="1745" y="848"/>
                              </a:lnTo>
                              <a:lnTo>
                                <a:pt x="1731" y="823"/>
                              </a:lnTo>
                              <a:lnTo>
                                <a:pt x="1715" y="800"/>
                              </a:lnTo>
                              <a:lnTo>
                                <a:pt x="1700" y="776"/>
                              </a:lnTo>
                              <a:lnTo>
                                <a:pt x="1683" y="754"/>
                              </a:lnTo>
                              <a:lnTo>
                                <a:pt x="1666" y="732"/>
                              </a:lnTo>
                              <a:lnTo>
                                <a:pt x="1649" y="711"/>
                              </a:lnTo>
                              <a:lnTo>
                                <a:pt x="1631" y="691"/>
                              </a:lnTo>
                              <a:lnTo>
                                <a:pt x="1612" y="671"/>
                              </a:lnTo>
                              <a:lnTo>
                                <a:pt x="1592" y="652"/>
                              </a:lnTo>
                              <a:lnTo>
                                <a:pt x="1573" y="634"/>
                              </a:lnTo>
                              <a:lnTo>
                                <a:pt x="1553" y="617"/>
                              </a:lnTo>
                              <a:lnTo>
                                <a:pt x="1532" y="600"/>
                              </a:lnTo>
                              <a:lnTo>
                                <a:pt x="1511" y="583"/>
                              </a:lnTo>
                              <a:lnTo>
                                <a:pt x="1507" y="582"/>
                              </a:lnTo>
                              <a:lnTo>
                                <a:pt x="1500" y="583"/>
                              </a:lnTo>
                              <a:lnTo>
                                <a:pt x="1493" y="587"/>
                              </a:lnTo>
                              <a:lnTo>
                                <a:pt x="1484" y="591"/>
                              </a:lnTo>
                              <a:lnTo>
                                <a:pt x="1463" y="603"/>
                              </a:lnTo>
                              <a:lnTo>
                                <a:pt x="1439" y="621"/>
                              </a:lnTo>
                              <a:lnTo>
                                <a:pt x="1410" y="644"/>
                              </a:lnTo>
                              <a:lnTo>
                                <a:pt x="1378" y="671"/>
                              </a:lnTo>
                              <a:lnTo>
                                <a:pt x="1343" y="702"/>
                              </a:lnTo>
                              <a:lnTo>
                                <a:pt x="1306" y="738"/>
                              </a:lnTo>
                              <a:lnTo>
                                <a:pt x="1266" y="775"/>
                              </a:lnTo>
                              <a:lnTo>
                                <a:pt x="1225" y="816"/>
                              </a:lnTo>
                              <a:lnTo>
                                <a:pt x="1183" y="860"/>
                              </a:lnTo>
                              <a:lnTo>
                                <a:pt x="1140" y="904"/>
                              </a:lnTo>
                              <a:lnTo>
                                <a:pt x="1097" y="951"/>
                              </a:lnTo>
                              <a:lnTo>
                                <a:pt x="1055" y="997"/>
                              </a:lnTo>
                              <a:lnTo>
                                <a:pt x="1013" y="1045"/>
                              </a:lnTo>
                              <a:lnTo>
                                <a:pt x="973" y="1094"/>
                              </a:lnTo>
                              <a:lnTo>
                                <a:pt x="964" y="1094"/>
                              </a:lnTo>
                              <a:lnTo>
                                <a:pt x="961" y="1095"/>
                              </a:lnTo>
                              <a:lnTo>
                                <a:pt x="958" y="1099"/>
                              </a:lnTo>
                              <a:lnTo>
                                <a:pt x="958" y="1107"/>
                              </a:lnTo>
                              <a:lnTo>
                                <a:pt x="958" y="1094"/>
                              </a:lnTo>
                              <a:lnTo>
                                <a:pt x="958" y="1079"/>
                              </a:lnTo>
                              <a:lnTo>
                                <a:pt x="1047" y="964"/>
                              </a:lnTo>
                              <a:lnTo>
                                <a:pt x="1129" y="860"/>
                              </a:lnTo>
                              <a:lnTo>
                                <a:pt x="1203" y="764"/>
                              </a:lnTo>
                              <a:lnTo>
                                <a:pt x="1269" y="677"/>
                              </a:lnTo>
                              <a:lnTo>
                                <a:pt x="1329" y="599"/>
                              </a:lnTo>
                              <a:lnTo>
                                <a:pt x="1382" y="529"/>
                              </a:lnTo>
                              <a:lnTo>
                                <a:pt x="1429" y="467"/>
                              </a:lnTo>
                              <a:lnTo>
                                <a:pt x="1470" y="411"/>
                              </a:lnTo>
                              <a:lnTo>
                                <a:pt x="1506" y="364"/>
                              </a:lnTo>
                              <a:lnTo>
                                <a:pt x="1534" y="323"/>
                              </a:lnTo>
                              <a:lnTo>
                                <a:pt x="1559" y="288"/>
                              </a:lnTo>
                              <a:lnTo>
                                <a:pt x="1578" y="260"/>
                              </a:lnTo>
                              <a:lnTo>
                                <a:pt x="1592" y="238"/>
                              </a:lnTo>
                              <a:lnTo>
                                <a:pt x="1602" y="221"/>
                              </a:lnTo>
                              <a:lnTo>
                                <a:pt x="1609" y="208"/>
                              </a:lnTo>
                              <a:lnTo>
                                <a:pt x="1610" y="201"/>
                              </a:lnTo>
                              <a:lnTo>
                                <a:pt x="1589" y="181"/>
                              </a:lnTo>
                              <a:lnTo>
                                <a:pt x="1565" y="161"/>
                              </a:lnTo>
                              <a:lnTo>
                                <a:pt x="1541" y="143"/>
                              </a:lnTo>
                              <a:lnTo>
                                <a:pt x="1514" y="126"/>
                              </a:lnTo>
                              <a:lnTo>
                                <a:pt x="1488" y="111"/>
                              </a:lnTo>
                              <a:lnTo>
                                <a:pt x="1459" y="97"/>
                              </a:lnTo>
                              <a:lnTo>
                                <a:pt x="1429" y="85"/>
                              </a:lnTo>
                              <a:lnTo>
                                <a:pt x="1398" y="7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2" name="Freeform 32" descr="Petals"/>
                      <wps:cNvSpPr>
                        <a:spLocks/>
                      </wps:cNvSpPr>
                      <wps:spPr bwMode="auto">
                        <a:xfrm rot="1343236">
                          <a:off x="1428750" y="1828800"/>
                          <a:ext cx="323795" cy="299362"/>
                        </a:xfrm>
                        <a:custGeom>
                          <a:avLst/>
                          <a:gdLst>
                            <a:gd name="T0" fmla="*/ 1270 w 1492"/>
                            <a:gd name="T1" fmla="*/ 265 h 1388"/>
                            <a:gd name="T2" fmla="*/ 1154 w 1492"/>
                            <a:gd name="T3" fmla="*/ 211 h 1388"/>
                            <a:gd name="T4" fmla="*/ 1052 w 1492"/>
                            <a:gd name="T5" fmla="*/ 175 h 1388"/>
                            <a:gd name="T6" fmla="*/ 934 w 1492"/>
                            <a:gd name="T7" fmla="*/ 147 h 1388"/>
                            <a:gd name="T8" fmla="*/ 917 w 1492"/>
                            <a:gd name="T9" fmla="*/ 18 h 1388"/>
                            <a:gd name="T10" fmla="*/ 915 w 1492"/>
                            <a:gd name="T11" fmla="*/ 1 h 1388"/>
                            <a:gd name="T12" fmla="*/ 843 w 1492"/>
                            <a:gd name="T13" fmla="*/ 21 h 1388"/>
                            <a:gd name="T14" fmla="*/ 744 w 1492"/>
                            <a:gd name="T15" fmla="*/ 56 h 1388"/>
                            <a:gd name="T16" fmla="*/ 680 w 1492"/>
                            <a:gd name="T17" fmla="*/ 85 h 1388"/>
                            <a:gd name="T18" fmla="*/ 611 w 1492"/>
                            <a:gd name="T19" fmla="*/ 119 h 1388"/>
                            <a:gd name="T20" fmla="*/ 549 w 1492"/>
                            <a:gd name="T21" fmla="*/ 157 h 1388"/>
                            <a:gd name="T22" fmla="*/ 493 w 1492"/>
                            <a:gd name="T23" fmla="*/ 198 h 1388"/>
                            <a:gd name="T24" fmla="*/ 445 w 1492"/>
                            <a:gd name="T25" fmla="*/ 244 h 1388"/>
                            <a:gd name="T26" fmla="*/ 400 w 1492"/>
                            <a:gd name="T27" fmla="*/ 292 h 1388"/>
                            <a:gd name="T28" fmla="*/ 362 w 1492"/>
                            <a:gd name="T29" fmla="*/ 342 h 1388"/>
                            <a:gd name="T30" fmla="*/ 330 w 1492"/>
                            <a:gd name="T31" fmla="*/ 394 h 1388"/>
                            <a:gd name="T32" fmla="*/ 304 w 1492"/>
                            <a:gd name="T33" fmla="*/ 447 h 1388"/>
                            <a:gd name="T34" fmla="*/ 264 w 1492"/>
                            <a:gd name="T35" fmla="*/ 558 h 1388"/>
                            <a:gd name="T36" fmla="*/ 147 w 1492"/>
                            <a:gd name="T37" fmla="*/ 568 h 1388"/>
                            <a:gd name="T38" fmla="*/ 52 w 1492"/>
                            <a:gd name="T39" fmla="*/ 545 h 1388"/>
                            <a:gd name="T40" fmla="*/ 14 w 1492"/>
                            <a:gd name="T41" fmla="*/ 538 h 1388"/>
                            <a:gd name="T42" fmla="*/ 3 w 1492"/>
                            <a:gd name="T43" fmla="*/ 591 h 1388"/>
                            <a:gd name="T44" fmla="*/ 0 w 1492"/>
                            <a:gd name="T45" fmla="*/ 693 h 1388"/>
                            <a:gd name="T46" fmla="*/ 24 w 1492"/>
                            <a:gd name="T47" fmla="*/ 811 h 1388"/>
                            <a:gd name="T48" fmla="*/ 57 w 1492"/>
                            <a:gd name="T49" fmla="*/ 917 h 1388"/>
                            <a:gd name="T50" fmla="*/ 99 w 1492"/>
                            <a:gd name="T51" fmla="*/ 1012 h 1388"/>
                            <a:gd name="T52" fmla="*/ 148 w 1492"/>
                            <a:gd name="T53" fmla="*/ 1095 h 1388"/>
                            <a:gd name="T54" fmla="*/ 203 w 1492"/>
                            <a:gd name="T55" fmla="*/ 1168 h 1388"/>
                            <a:gd name="T56" fmla="*/ 264 w 1492"/>
                            <a:gd name="T57" fmla="*/ 1230 h 1388"/>
                            <a:gd name="T58" fmla="*/ 329 w 1492"/>
                            <a:gd name="T59" fmla="*/ 1281 h 1388"/>
                            <a:gd name="T60" fmla="*/ 398 w 1492"/>
                            <a:gd name="T61" fmla="*/ 1324 h 1388"/>
                            <a:gd name="T62" fmla="*/ 470 w 1492"/>
                            <a:gd name="T63" fmla="*/ 1356 h 1388"/>
                            <a:gd name="T64" fmla="*/ 545 w 1492"/>
                            <a:gd name="T65" fmla="*/ 1378 h 1388"/>
                            <a:gd name="T66" fmla="*/ 596 w 1492"/>
                            <a:gd name="T67" fmla="*/ 1379 h 1388"/>
                            <a:gd name="T68" fmla="*/ 612 w 1492"/>
                            <a:gd name="T69" fmla="*/ 1316 h 1388"/>
                            <a:gd name="T70" fmla="*/ 641 w 1492"/>
                            <a:gd name="T71" fmla="*/ 1197 h 1388"/>
                            <a:gd name="T72" fmla="*/ 702 w 1492"/>
                            <a:gd name="T73" fmla="*/ 1107 h 1388"/>
                            <a:gd name="T74" fmla="*/ 768 w 1492"/>
                            <a:gd name="T75" fmla="*/ 1040 h 1388"/>
                            <a:gd name="T76" fmla="*/ 823 w 1492"/>
                            <a:gd name="T77" fmla="*/ 965 h 1388"/>
                            <a:gd name="T78" fmla="*/ 868 w 1492"/>
                            <a:gd name="T79" fmla="*/ 885 h 1388"/>
                            <a:gd name="T80" fmla="*/ 903 w 1492"/>
                            <a:gd name="T81" fmla="*/ 804 h 1388"/>
                            <a:gd name="T82" fmla="*/ 1104 w 1492"/>
                            <a:gd name="T83" fmla="*/ 792 h 1388"/>
                            <a:gd name="T84" fmla="*/ 1411 w 1492"/>
                            <a:gd name="T85" fmla="*/ 862 h 1388"/>
                            <a:gd name="T86" fmla="*/ 1486 w 1492"/>
                            <a:gd name="T87" fmla="*/ 878 h 1388"/>
                            <a:gd name="T88" fmla="*/ 1488 w 1492"/>
                            <a:gd name="T89" fmla="*/ 846 h 1388"/>
                            <a:gd name="T90" fmla="*/ 1490 w 1492"/>
                            <a:gd name="T91" fmla="*/ 749 h 1388"/>
                            <a:gd name="T92" fmla="*/ 1491 w 1492"/>
                            <a:gd name="T93" fmla="*/ 632 h 1388"/>
                            <a:gd name="T94" fmla="*/ 1481 w 1492"/>
                            <a:gd name="T95" fmla="*/ 538 h 1388"/>
                            <a:gd name="T96" fmla="*/ 1464 w 1492"/>
                            <a:gd name="T97" fmla="*/ 461 h 1388"/>
                            <a:gd name="T98" fmla="*/ 1439 w 1492"/>
                            <a:gd name="T99" fmla="*/ 401 h 1388"/>
                            <a:gd name="T100" fmla="*/ 1411 w 1492"/>
                            <a:gd name="T101" fmla="*/ 357 h 1388"/>
                            <a:gd name="T102" fmla="*/ 1383 w 1492"/>
                            <a:gd name="T103" fmla="*/ 326 h 1388"/>
                            <a:gd name="T104" fmla="*/ 1355 w 1492"/>
                            <a:gd name="T105" fmla="*/ 304 h 1388"/>
                            <a:gd name="T106" fmla="*/ 1313 w 1492"/>
                            <a:gd name="T107" fmla="*/ 285 h 13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0" t="0" r="r" b="b"/>
                          <a:pathLst>
                            <a:path w="1492" h="1388">
                              <a:moveTo>
                                <a:pt x="1304" y="283"/>
                              </a:moveTo>
                              <a:lnTo>
                                <a:pt x="1295" y="278"/>
                              </a:lnTo>
                              <a:lnTo>
                                <a:pt x="1270" y="265"/>
                              </a:lnTo>
                              <a:lnTo>
                                <a:pt x="1233" y="246"/>
                              </a:lnTo>
                              <a:lnTo>
                                <a:pt x="1183" y="223"/>
                              </a:lnTo>
                              <a:lnTo>
                                <a:pt x="1154" y="211"/>
                              </a:lnTo>
                              <a:lnTo>
                                <a:pt x="1122" y="198"/>
                              </a:lnTo>
                              <a:lnTo>
                                <a:pt x="1088" y="187"/>
                              </a:lnTo>
                              <a:lnTo>
                                <a:pt x="1052" y="175"/>
                              </a:lnTo>
                              <a:lnTo>
                                <a:pt x="1014" y="165"/>
                              </a:lnTo>
                              <a:lnTo>
                                <a:pt x="975" y="155"/>
                              </a:lnTo>
                              <a:lnTo>
                                <a:pt x="934" y="147"/>
                              </a:lnTo>
                              <a:lnTo>
                                <a:pt x="892" y="142"/>
                              </a:lnTo>
                              <a:lnTo>
                                <a:pt x="909" y="60"/>
                              </a:lnTo>
                              <a:lnTo>
                                <a:pt x="917" y="18"/>
                              </a:lnTo>
                              <a:lnTo>
                                <a:pt x="920" y="2"/>
                              </a:lnTo>
                              <a:lnTo>
                                <a:pt x="921" y="0"/>
                              </a:lnTo>
                              <a:lnTo>
                                <a:pt x="915" y="1"/>
                              </a:lnTo>
                              <a:lnTo>
                                <a:pt x="899" y="5"/>
                              </a:lnTo>
                              <a:lnTo>
                                <a:pt x="874" y="12"/>
                              </a:lnTo>
                              <a:lnTo>
                                <a:pt x="843" y="21"/>
                              </a:lnTo>
                              <a:lnTo>
                                <a:pt x="805" y="33"/>
                              </a:lnTo>
                              <a:lnTo>
                                <a:pt x="765" y="47"/>
                              </a:lnTo>
                              <a:lnTo>
                                <a:pt x="744" y="56"/>
                              </a:lnTo>
                              <a:lnTo>
                                <a:pt x="722" y="65"/>
                              </a:lnTo>
                              <a:lnTo>
                                <a:pt x="701" y="74"/>
                              </a:lnTo>
                              <a:lnTo>
                                <a:pt x="680" y="85"/>
                              </a:lnTo>
                              <a:lnTo>
                                <a:pt x="657" y="95"/>
                              </a:lnTo>
                              <a:lnTo>
                                <a:pt x="633" y="107"/>
                              </a:lnTo>
                              <a:lnTo>
                                <a:pt x="611" y="119"/>
                              </a:lnTo>
                              <a:lnTo>
                                <a:pt x="590" y="131"/>
                              </a:lnTo>
                              <a:lnTo>
                                <a:pt x="569" y="144"/>
                              </a:lnTo>
                              <a:lnTo>
                                <a:pt x="549" y="157"/>
                              </a:lnTo>
                              <a:lnTo>
                                <a:pt x="530" y="171"/>
                              </a:lnTo>
                              <a:lnTo>
                                <a:pt x="511" y="184"/>
                              </a:lnTo>
                              <a:lnTo>
                                <a:pt x="493" y="198"/>
                              </a:lnTo>
                              <a:lnTo>
                                <a:pt x="477" y="213"/>
                              </a:lnTo>
                              <a:lnTo>
                                <a:pt x="460" y="228"/>
                              </a:lnTo>
                              <a:lnTo>
                                <a:pt x="445" y="244"/>
                              </a:lnTo>
                              <a:lnTo>
                                <a:pt x="429" y="259"/>
                              </a:lnTo>
                              <a:lnTo>
                                <a:pt x="415" y="275"/>
                              </a:lnTo>
                              <a:lnTo>
                                <a:pt x="400" y="292"/>
                              </a:lnTo>
                              <a:lnTo>
                                <a:pt x="388" y="308"/>
                              </a:lnTo>
                              <a:lnTo>
                                <a:pt x="375" y="325"/>
                              </a:lnTo>
                              <a:lnTo>
                                <a:pt x="362" y="342"/>
                              </a:lnTo>
                              <a:lnTo>
                                <a:pt x="351" y="358"/>
                              </a:lnTo>
                              <a:lnTo>
                                <a:pt x="340" y="376"/>
                              </a:lnTo>
                              <a:lnTo>
                                <a:pt x="330" y="394"/>
                              </a:lnTo>
                              <a:lnTo>
                                <a:pt x="320" y="411"/>
                              </a:lnTo>
                              <a:lnTo>
                                <a:pt x="311" y="429"/>
                              </a:lnTo>
                              <a:lnTo>
                                <a:pt x="304" y="447"/>
                              </a:lnTo>
                              <a:lnTo>
                                <a:pt x="288" y="484"/>
                              </a:lnTo>
                              <a:lnTo>
                                <a:pt x="275" y="520"/>
                              </a:lnTo>
                              <a:lnTo>
                                <a:pt x="264" y="558"/>
                              </a:lnTo>
                              <a:lnTo>
                                <a:pt x="255" y="595"/>
                              </a:lnTo>
                              <a:lnTo>
                                <a:pt x="196" y="580"/>
                              </a:lnTo>
                              <a:lnTo>
                                <a:pt x="147" y="568"/>
                              </a:lnTo>
                              <a:lnTo>
                                <a:pt x="107" y="558"/>
                              </a:lnTo>
                              <a:lnTo>
                                <a:pt x="76" y="550"/>
                              </a:lnTo>
                              <a:lnTo>
                                <a:pt x="52" y="545"/>
                              </a:lnTo>
                              <a:lnTo>
                                <a:pt x="34" y="541"/>
                              </a:lnTo>
                              <a:lnTo>
                                <a:pt x="22" y="539"/>
                              </a:lnTo>
                              <a:lnTo>
                                <a:pt x="14" y="538"/>
                              </a:lnTo>
                              <a:lnTo>
                                <a:pt x="10" y="555"/>
                              </a:lnTo>
                              <a:lnTo>
                                <a:pt x="5" y="572"/>
                              </a:lnTo>
                              <a:lnTo>
                                <a:pt x="3" y="591"/>
                              </a:lnTo>
                              <a:lnTo>
                                <a:pt x="2" y="610"/>
                              </a:lnTo>
                              <a:lnTo>
                                <a:pt x="0" y="651"/>
                              </a:lnTo>
                              <a:lnTo>
                                <a:pt x="0" y="693"/>
                              </a:lnTo>
                              <a:lnTo>
                                <a:pt x="6" y="734"/>
                              </a:lnTo>
                              <a:lnTo>
                                <a:pt x="15" y="773"/>
                              </a:lnTo>
                              <a:lnTo>
                                <a:pt x="24" y="811"/>
                              </a:lnTo>
                              <a:lnTo>
                                <a:pt x="34" y="848"/>
                              </a:lnTo>
                              <a:lnTo>
                                <a:pt x="46" y="883"/>
                              </a:lnTo>
                              <a:lnTo>
                                <a:pt x="57" y="917"/>
                              </a:lnTo>
                              <a:lnTo>
                                <a:pt x="71" y="950"/>
                              </a:lnTo>
                              <a:lnTo>
                                <a:pt x="85" y="982"/>
                              </a:lnTo>
                              <a:lnTo>
                                <a:pt x="99" y="1012"/>
                              </a:lnTo>
                              <a:lnTo>
                                <a:pt x="115" y="1041"/>
                              </a:lnTo>
                              <a:lnTo>
                                <a:pt x="131" y="1068"/>
                              </a:lnTo>
                              <a:lnTo>
                                <a:pt x="148" y="1095"/>
                              </a:lnTo>
                              <a:lnTo>
                                <a:pt x="166" y="1121"/>
                              </a:lnTo>
                              <a:lnTo>
                                <a:pt x="184" y="1145"/>
                              </a:lnTo>
                              <a:lnTo>
                                <a:pt x="203" y="1168"/>
                              </a:lnTo>
                              <a:lnTo>
                                <a:pt x="223" y="1189"/>
                              </a:lnTo>
                              <a:lnTo>
                                <a:pt x="243" y="1210"/>
                              </a:lnTo>
                              <a:lnTo>
                                <a:pt x="264" y="1230"/>
                              </a:lnTo>
                              <a:lnTo>
                                <a:pt x="285" y="1248"/>
                              </a:lnTo>
                              <a:lnTo>
                                <a:pt x="307" y="1266"/>
                              </a:lnTo>
                              <a:lnTo>
                                <a:pt x="329" y="1281"/>
                              </a:lnTo>
                              <a:lnTo>
                                <a:pt x="351" y="1297"/>
                              </a:lnTo>
                              <a:lnTo>
                                <a:pt x="375" y="1310"/>
                              </a:lnTo>
                              <a:lnTo>
                                <a:pt x="398" y="1324"/>
                              </a:lnTo>
                              <a:lnTo>
                                <a:pt x="421" y="1335"/>
                              </a:lnTo>
                              <a:lnTo>
                                <a:pt x="446" y="1346"/>
                              </a:lnTo>
                              <a:lnTo>
                                <a:pt x="470" y="1356"/>
                              </a:lnTo>
                              <a:lnTo>
                                <a:pt x="495" y="1364"/>
                              </a:lnTo>
                              <a:lnTo>
                                <a:pt x="519" y="1371"/>
                              </a:lnTo>
                              <a:lnTo>
                                <a:pt x="545" y="1378"/>
                              </a:lnTo>
                              <a:lnTo>
                                <a:pt x="570" y="1384"/>
                              </a:lnTo>
                              <a:lnTo>
                                <a:pt x="594" y="1388"/>
                              </a:lnTo>
                              <a:lnTo>
                                <a:pt x="596" y="1379"/>
                              </a:lnTo>
                              <a:lnTo>
                                <a:pt x="600" y="1365"/>
                              </a:lnTo>
                              <a:lnTo>
                                <a:pt x="606" y="1343"/>
                              </a:lnTo>
                              <a:lnTo>
                                <a:pt x="612" y="1316"/>
                              </a:lnTo>
                              <a:lnTo>
                                <a:pt x="621" y="1281"/>
                              </a:lnTo>
                              <a:lnTo>
                                <a:pt x="631" y="1243"/>
                              </a:lnTo>
                              <a:lnTo>
                                <a:pt x="641" y="1197"/>
                              </a:lnTo>
                              <a:lnTo>
                                <a:pt x="651" y="1147"/>
                              </a:lnTo>
                              <a:lnTo>
                                <a:pt x="678" y="1128"/>
                              </a:lnTo>
                              <a:lnTo>
                                <a:pt x="702" y="1107"/>
                              </a:lnTo>
                              <a:lnTo>
                                <a:pt x="725" y="1086"/>
                              </a:lnTo>
                              <a:lnTo>
                                <a:pt x="748" y="1063"/>
                              </a:lnTo>
                              <a:lnTo>
                                <a:pt x="768" y="1040"/>
                              </a:lnTo>
                              <a:lnTo>
                                <a:pt x="788" y="1015"/>
                              </a:lnTo>
                              <a:lnTo>
                                <a:pt x="806" y="991"/>
                              </a:lnTo>
                              <a:lnTo>
                                <a:pt x="823" y="965"/>
                              </a:lnTo>
                              <a:lnTo>
                                <a:pt x="840" y="939"/>
                              </a:lnTo>
                              <a:lnTo>
                                <a:pt x="854" y="912"/>
                              </a:lnTo>
                              <a:lnTo>
                                <a:pt x="868" y="885"/>
                              </a:lnTo>
                              <a:lnTo>
                                <a:pt x="881" y="859"/>
                              </a:lnTo>
                              <a:lnTo>
                                <a:pt x="892" y="831"/>
                              </a:lnTo>
                              <a:lnTo>
                                <a:pt x="903" y="804"/>
                              </a:lnTo>
                              <a:lnTo>
                                <a:pt x="912" y="778"/>
                              </a:lnTo>
                              <a:lnTo>
                                <a:pt x="921" y="751"/>
                              </a:lnTo>
                              <a:lnTo>
                                <a:pt x="1104" y="792"/>
                              </a:lnTo>
                              <a:lnTo>
                                <a:pt x="1243" y="824"/>
                              </a:lnTo>
                              <a:lnTo>
                                <a:pt x="1343" y="846"/>
                              </a:lnTo>
                              <a:lnTo>
                                <a:pt x="1411" y="862"/>
                              </a:lnTo>
                              <a:lnTo>
                                <a:pt x="1454" y="871"/>
                              </a:lnTo>
                              <a:lnTo>
                                <a:pt x="1477" y="876"/>
                              </a:lnTo>
                              <a:lnTo>
                                <a:pt x="1486" y="878"/>
                              </a:lnTo>
                              <a:lnTo>
                                <a:pt x="1488" y="878"/>
                              </a:lnTo>
                              <a:lnTo>
                                <a:pt x="1488" y="869"/>
                              </a:lnTo>
                              <a:lnTo>
                                <a:pt x="1488" y="846"/>
                              </a:lnTo>
                              <a:lnTo>
                                <a:pt x="1488" y="819"/>
                              </a:lnTo>
                              <a:lnTo>
                                <a:pt x="1488" y="793"/>
                              </a:lnTo>
                              <a:lnTo>
                                <a:pt x="1490" y="749"/>
                              </a:lnTo>
                              <a:lnTo>
                                <a:pt x="1492" y="708"/>
                              </a:lnTo>
                              <a:lnTo>
                                <a:pt x="1492" y="669"/>
                              </a:lnTo>
                              <a:lnTo>
                                <a:pt x="1491" y="632"/>
                              </a:lnTo>
                              <a:lnTo>
                                <a:pt x="1489" y="599"/>
                              </a:lnTo>
                              <a:lnTo>
                                <a:pt x="1486" y="567"/>
                              </a:lnTo>
                              <a:lnTo>
                                <a:pt x="1481" y="538"/>
                              </a:lnTo>
                              <a:lnTo>
                                <a:pt x="1477" y="510"/>
                              </a:lnTo>
                              <a:lnTo>
                                <a:pt x="1470" y="485"/>
                              </a:lnTo>
                              <a:lnTo>
                                <a:pt x="1464" y="461"/>
                              </a:lnTo>
                              <a:lnTo>
                                <a:pt x="1456" y="439"/>
                              </a:lnTo>
                              <a:lnTo>
                                <a:pt x="1448" y="420"/>
                              </a:lnTo>
                              <a:lnTo>
                                <a:pt x="1439" y="401"/>
                              </a:lnTo>
                              <a:lnTo>
                                <a:pt x="1430" y="386"/>
                              </a:lnTo>
                              <a:lnTo>
                                <a:pt x="1420" y="370"/>
                              </a:lnTo>
                              <a:lnTo>
                                <a:pt x="1411" y="357"/>
                              </a:lnTo>
                              <a:lnTo>
                                <a:pt x="1401" y="346"/>
                              </a:lnTo>
                              <a:lnTo>
                                <a:pt x="1391" y="335"/>
                              </a:lnTo>
                              <a:lnTo>
                                <a:pt x="1383" y="326"/>
                              </a:lnTo>
                              <a:lnTo>
                                <a:pt x="1373" y="317"/>
                              </a:lnTo>
                              <a:lnTo>
                                <a:pt x="1364" y="310"/>
                              </a:lnTo>
                              <a:lnTo>
                                <a:pt x="1355" y="304"/>
                              </a:lnTo>
                              <a:lnTo>
                                <a:pt x="1346" y="299"/>
                              </a:lnTo>
                              <a:lnTo>
                                <a:pt x="1338" y="295"/>
                              </a:lnTo>
                              <a:lnTo>
                                <a:pt x="1313" y="285"/>
                              </a:lnTo>
                              <a:lnTo>
                                <a:pt x="1304" y="28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3" name="Freeform 33" descr="Petals"/>
                      <wps:cNvSpPr>
                        <a:spLocks/>
                      </wps:cNvSpPr>
                      <wps:spPr bwMode="auto">
                        <a:xfrm rot="1343236">
                          <a:off x="3429000" y="1238250"/>
                          <a:ext cx="448632" cy="482088"/>
                        </a:xfrm>
                        <a:custGeom>
                          <a:avLst/>
                          <a:gdLst>
                            <a:gd name="T0" fmla="*/ 1551 w 2069"/>
                            <a:gd name="T1" fmla="*/ 1361 h 2232"/>
                            <a:gd name="T2" fmla="*/ 1702 w 2069"/>
                            <a:gd name="T3" fmla="*/ 1267 h 2232"/>
                            <a:gd name="T4" fmla="*/ 1873 w 2069"/>
                            <a:gd name="T5" fmla="*/ 1287 h 2232"/>
                            <a:gd name="T6" fmla="*/ 1908 w 2069"/>
                            <a:gd name="T7" fmla="*/ 1260 h 2232"/>
                            <a:gd name="T8" fmla="*/ 1971 w 2069"/>
                            <a:gd name="T9" fmla="*/ 1108 h 2232"/>
                            <a:gd name="T10" fmla="*/ 2000 w 2069"/>
                            <a:gd name="T11" fmla="*/ 987 h 2232"/>
                            <a:gd name="T12" fmla="*/ 2011 w 2069"/>
                            <a:gd name="T13" fmla="*/ 868 h 2232"/>
                            <a:gd name="T14" fmla="*/ 2007 w 2069"/>
                            <a:gd name="T15" fmla="*/ 757 h 2232"/>
                            <a:gd name="T16" fmla="*/ 1985 w 2069"/>
                            <a:gd name="T17" fmla="*/ 655 h 2232"/>
                            <a:gd name="T18" fmla="*/ 1929 w 2069"/>
                            <a:gd name="T19" fmla="*/ 512 h 2232"/>
                            <a:gd name="T20" fmla="*/ 1959 w 2069"/>
                            <a:gd name="T21" fmla="*/ 353 h 2232"/>
                            <a:gd name="T22" fmla="*/ 2062 w 2069"/>
                            <a:gd name="T23" fmla="*/ 274 h 2232"/>
                            <a:gd name="T24" fmla="*/ 2017 w 2069"/>
                            <a:gd name="T25" fmla="*/ 205 h 2232"/>
                            <a:gd name="T26" fmla="*/ 1919 w 2069"/>
                            <a:gd name="T27" fmla="*/ 134 h 2232"/>
                            <a:gd name="T28" fmla="*/ 1746 w 2069"/>
                            <a:gd name="T29" fmla="*/ 54 h 2232"/>
                            <a:gd name="T30" fmla="*/ 1584 w 2069"/>
                            <a:gd name="T31" fmla="*/ 11 h 2232"/>
                            <a:gd name="T32" fmla="*/ 1433 w 2069"/>
                            <a:gd name="T33" fmla="*/ 0 h 2232"/>
                            <a:gd name="T34" fmla="*/ 1295 w 2069"/>
                            <a:gd name="T35" fmla="*/ 20 h 2232"/>
                            <a:gd name="T36" fmla="*/ 1173 w 2069"/>
                            <a:gd name="T37" fmla="*/ 67 h 2232"/>
                            <a:gd name="T38" fmla="*/ 1068 w 2069"/>
                            <a:gd name="T39" fmla="*/ 138 h 2232"/>
                            <a:gd name="T40" fmla="*/ 1059 w 2069"/>
                            <a:gd name="T41" fmla="*/ 175 h 2232"/>
                            <a:gd name="T42" fmla="*/ 1160 w 2069"/>
                            <a:gd name="T43" fmla="*/ 312 h 2232"/>
                            <a:gd name="T44" fmla="*/ 1192 w 2069"/>
                            <a:gd name="T45" fmla="*/ 480 h 2232"/>
                            <a:gd name="T46" fmla="*/ 1225 w 2069"/>
                            <a:gd name="T47" fmla="*/ 632 h 2232"/>
                            <a:gd name="T48" fmla="*/ 1287 w 2069"/>
                            <a:gd name="T49" fmla="*/ 770 h 2232"/>
                            <a:gd name="T50" fmla="*/ 1208 w 2069"/>
                            <a:gd name="T51" fmla="*/ 815 h 2232"/>
                            <a:gd name="T52" fmla="*/ 1054 w 2069"/>
                            <a:gd name="T53" fmla="*/ 737 h 2232"/>
                            <a:gd name="T54" fmla="*/ 904 w 2069"/>
                            <a:gd name="T55" fmla="*/ 691 h 2232"/>
                            <a:gd name="T56" fmla="*/ 760 w 2069"/>
                            <a:gd name="T57" fmla="*/ 676 h 2232"/>
                            <a:gd name="T58" fmla="*/ 624 w 2069"/>
                            <a:gd name="T59" fmla="*/ 686 h 2232"/>
                            <a:gd name="T60" fmla="*/ 497 w 2069"/>
                            <a:gd name="T61" fmla="*/ 721 h 2232"/>
                            <a:gd name="T62" fmla="*/ 382 w 2069"/>
                            <a:gd name="T63" fmla="*/ 778 h 2232"/>
                            <a:gd name="T64" fmla="*/ 441 w 2069"/>
                            <a:gd name="T65" fmla="*/ 893 h 2232"/>
                            <a:gd name="T66" fmla="*/ 493 w 2069"/>
                            <a:gd name="T67" fmla="*/ 1092 h 2232"/>
                            <a:gd name="T68" fmla="*/ 486 w 2069"/>
                            <a:gd name="T69" fmla="*/ 1270 h 2232"/>
                            <a:gd name="T70" fmla="*/ 519 w 2069"/>
                            <a:gd name="T71" fmla="*/ 1435 h 2232"/>
                            <a:gd name="T72" fmla="*/ 383 w 2069"/>
                            <a:gd name="T73" fmla="*/ 1651 h 2232"/>
                            <a:gd name="T74" fmla="*/ 10 w 2069"/>
                            <a:gd name="T75" fmla="*/ 1848 h 2232"/>
                            <a:gd name="T76" fmla="*/ 32 w 2069"/>
                            <a:gd name="T77" fmla="*/ 1890 h 2232"/>
                            <a:gd name="T78" fmla="*/ 113 w 2069"/>
                            <a:gd name="T79" fmla="*/ 1999 h 2232"/>
                            <a:gd name="T80" fmla="*/ 245 w 2069"/>
                            <a:gd name="T81" fmla="*/ 2130 h 2232"/>
                            <a:gd name="T82" fmla="*/ 359 w 2069"/>
                            <a:gd name="T83" fmla="*/ 2202 h 2232"/>
                            <a:gd name="T84" fmla="*/ 451 w 2069"/>
                            <a:gd name="T85" fmla="*/ 2228 h 2232"/>
                            <a:gd name="T86" fmla="*/ 521 w 2069"/>
                            <a:gd name="T87" fmla="*/ 2228 h 2232"/>
                            <a:gd name="T88" fmla="*/ 578 w 2069"/>
                            <a:gd name="T89" fmla="*/ 2210 h 2232"/>
                            <a:gd name="T90" fmla="*/ 726 w 2069"/>
                            <a:gd name="T91" fmla="*/ 2172 h 2232"/>
                            <a:gd name="T92" fmla="*/ 905 w 2069"/>
                            <a:gd name="T93" fmla="*/ 2102 h 2232"/>
                            <a:gd name="T94" fmla="*/ 1082 w 2069"/>
                            <a:gd name="T95" fmla="*/ 2163 h 2232"/>
                            <a:gd name="T96" fmla="*/ 1125 w 2069"/>
                            <a:gd name="T97" fmla="*/ 2137 h 2232"/>
                            <a:gd name="T98" fmla="*/ 1223 w 2069"/>
                            <a:gd name="T99" fmla="*/ 1986 h 2232"/>
                            <a:gd name="T100" fmla="*/ 1285 w 2069"/>
                            <a:gd name="T101" fmla="*/ 1841 h 2232"/>
                            <a:gd name="T102" fmla="*/ 1323 w 2069"/>
                            <a:gd name="T103" fmla="*/ 1682 h 2232"/>
                            <a:gd name="T104" fmla="*/ 1329 w 2069"/>
                            <a:gd name="T105" fmla="*/ 1535 h 2232"/>
                            <a:gd name="T106" fmla="*/ 1346 w 2069"/>
                            <a:gd name="T107" fmla="*/ 1448 h 2232"/>
                            <a:gd name="T108" fmla="*/ 1424 w 2069"/>
                            <a:gd name="T109" fmla="*/ 1421 h 22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</a:cxnLst>
                          <a:rect l="0" t="0" r="r" b="b"/>
                          <a:pathLst>
                            <a:path w="2069" h="2232">
                              <a:moveTo>
                                <a:pt x="1430" y="1415"/>
                              </a:moveTo>
                              <a:lnTo>
                                <a:pt x="1439" y="1412"/>
                              </a:lnTo>
                              <a:lnTo>
                                <a:pt x="1464" y="1402"/>
                              </a:lnTo>
                              <a:lnTo>
                                <a:pt x="1503" y="1385"/>
                              </a:lnTo>
                              <a:lnTo>
                                <a:pt x="1551" y="1361"/>
                              </a:lnTo>
                              <a:lnTo>
                                <a:pt x="1578" y="1345"/>
                              </a:lnTo>
                              <a:lnTo>
                                <a:pt x="1608" y="1328"/>
                              </a:lnTo>
                              <a:lnTo>
                                <a:pt x="1638" y="1311"/>
                              </a:lnTo>
                              <a:lnTo>
                                <a:pt x="1670" y="1290"/>
                              </a:lnTo>
                              <a:lnTo>
                                <a:pt x="1702" y="1267"/>
                              </a:lnTo>
                              <a:lnTo>
                                <a:pt x="1735" y="1243"/>
                              </a:lnTo>
                              <a:lnTo>
                                <a:pt x="1767" y="1216"/>
                              </a:lnTo>
                              <a:lnTo>
                                <a:pt x="1799" y="1189"/>
                              </a:lnTo>
                              <a:lnTo>
                                <a:pt x="1848" y="1254"/>
                              </a:lnTo>
                              <a:lnTo>
                                <a:pt x="1873" y="1287"/>
                              </a:lnTo>
                              <a:lnTo>
                                <a:pt x="1882" y="1300"/>
                              </a:lnTo>
                              <a:lnTo>
                                <a:pt x="1884" y="1302"/>
                              </a:lnTo>
                              <a:lnTo>
                                <a:pt x="1887" y="1296"/>
                              </a:lnTo>
                              <a:lnTo>
                                <a:pt x="1896" y="1282"/>
                              </a:lnTo>
                              <a:lnTo>
                                <a:pt x="1908" y="1260"/>
                              </a:lnTo>
                              <a:lnTo>
                                <a:pt x="1923" y="1230"/>
                              </a:lnTo>
                              <a:lnTo>
                                <a:pt x="1940" y="1193"/>
                              </a:lnTo>
                              <a:lnTo>
                                <a:pt x="1956" y="1152"/>
                              </a:lnTo>
                              <a:lnTo>
                                <a:pt x="1963" y="1131"/>
                              </a:lnTo>
                              <a:lnTo>
                                <a:pt x="1971" y="1108"/>
                              </a:lnTo>
                              <a:lnTo>
                                <a:pt x="1978" y="1084"/>
                              </a:lnTo>
                              <a:lnTo>
                                <a:pt x="1983" y="1061"/>
                              </a:lnTo>
                              <a:lnTo>
                                <a:pt x="1990" y="1035"/>
                              </a:lnTo>
                              <a:lnTo>
                                <a:pt x="1995" y="1011"/>
                              </a:lnTo>
                              <a:lnTo>
                                <a:pt x="2000" y="987"/>
                              </a:lnTo>
                              <a:lnTo>
                                <a:pt x="2003" y="962"/>
                              </a:lnTo>
                              <a:lnTo>
                                <a:pt x="2007" y="938"/>
                              </a:lnTo>
                              <a:lnTo>
                                <a:pt x="2009" y="915"/>
                              </a:lnTo>
                              <a:lnTo>
                                <a:pt x="2011" y="891"/>
                              </a:lnTo>
                              <a:lnTo>
                                <a:pt x="2011" y="868"/>
                              </a:lnTo>
                              <a:lnTo>
                                <a:pt x="2012" y="845"/>
                              </a:lnTo>
                              <a:lnTo>
                                <a:pt x="2011" y="822"/>
                              </a:lnTo>
                              <a:lnTo>
                                <a:pt x="2010" y="800"/>
                              </a:lnTo>
                              <a:lnTo>
                                <a:pt x="2009" y="778"/>
                              </a:lnTo>
                              <a:lnTo>
                                <a:pt x="2007" y="757"/>
                              </a:lnTo>
                              <a:lnTo>
                                <a:pt x="2003" y="736"/>
                              </a:lnTo>
                              <a:lnTo>
                                <a:pt x="2000" y="715"/>
                              </a:lnTo>
                              <a:lnTo>
                                <a:pt x="1995" y="695"/>
                              </a:lnTo>
                              <a:lnTo>
                                <a:pt x="1991" y="675"/>
                              </a:lnTo>
                              <a:lnTo>
                                <a:pt x="1985" y="655"/>
                              </a:lnTo>
                              <a:lnTo>
                                <a:pt x="1980" y="636"/>
                              </a:lnTo>
                              <a:lnTo>
                                <a:pt x="1974" y="616"/>
                              </a:lnTo>
                              <a:lnTo>
                                <a:pt x="1961" y="580"/>
                              </a:lnTo>
                              <a:lnTo>
                                <a:pt x="1946" y="545"/>
                              </a:lnTo>
                              <a:lnTo>
                                <a:pt x="1929" y="512"/>
                              </a:lnTo>
                              <a:lnTo>
                                <a:pt x="1910" y="481"/>
                              </a:lnTo>
                              <a:lnTo>
                                <a:pt x="1891" y="451"/>
                              </a:lnTo>
                              <a:lnTo>
                                <a:pt x="1870" y="424"/>
                              </a:lnTo>
                              <a:lnTo>
                                <a:pt x="1919" y="385"/>
                              </a:lnTo>
                              <a:lnTo>
                                <a:pt x="1959" y="353"/>
                              </a:lnTo>
                              <a:lnTo>
                                <a:pt x="1991" y="329"/>
                              </a:lnTo>
                              <a:lnTo>
                                <a:pt x="2017" y="309"/>
                              </a:lnTo>
                              <a:lnTo>
                                <a:pt x="2037" y="293"/>
                              </a:lnTo>
                              <a:lnTo>
                                <a:pt x="2051" y="282"/>
                              </a:lnTo>
                              <a:lnTo>
                                <a:pt x="2062" y="274"/>
                              </a:lnTo>
                              <a:lnTo>
                                <a:pt x="2069" y="268"/>
                              </a:lnTo>
                              <a:lnTo>
                                <a:pt x="2057" y="252"/>
                              </a:lnTo>
                              <a:lnTo>
                                <a:pt x="2044" y="236"/>
                              </a:lnTo>
                              <a:lnTo>
                                <a:pt x="2031" y="221"/>
                              </a:lnTo>
                              <a:lnTo>
                                <a:pt x="2017" y="205"/>
                              </a:lnTo>
                              <a:lnTo>
                                <a:pt x="2002" y="191"/>
                              </a:lnTo>
                              <a:lnTo>
                                <a:pt x="1987" y="178"/>
                              </a:lnTo>
                              <a:lnTo>
                                <a:pt x="1971" y="165"/>
                              </a:lnTo>
                              <a:lnTo>
                                <a:pt x="1956" y="154"/>
                              </a:lnTo>
                              <a:lnTo>
                                <a:pt x="1919" y="134"/>
                              </a:lnTo>
                              <a:lnTo>
                                <a:pt x="1883" y="116"/>
                              </a:lnTo>
                              <a:lnTo>
                                <a:pt x="1849" y="98"/>
                              </a:lnTo>
                              <a:lnTo>
                                <a:pt x="1815" y="82"/>
                              </a:lnTo>
                              <a:lnTo>
                                <a:pt x="1780" y="68"/>
                              </a:lnTo>
                              <a:lnTo>
                                <a:pt x="1746" y="54"/>
                              </a:lnTo>
                              <a:lnTo>
                                <a:pt x="1712" y="43"/>
                              </a:lnTo>
                              <a:lnTo>
                                <a:pt x="1680" y="32"/>
                              </a:lnTo>
                              <a:lnTo>
                                <a:pt x="1647" y="25"/>
                              </a:lnTo>
                              <a:lnTo>
                                <a:pt x="1615" y="17"/>
                              </a:lnTo>
                              <a:lnTo>
                                <a:pt x="1584" y="11"/>
                              </a:lnTo>
                              <a:lnTo>
                                <a:pt x="1553" y="6"/>
                              </a:lnTo>
                              <a:lnTo>
                                <a:pt x="1521" y="2"/>
                              </a:lnTo>
                              <a:lnTo>
                                <a:pt x="1492" y="1"/>
                              </a:lnTo>
                              <a:lnTo>
                                <a:pt x="1462" y="0"/>
                              </a:lnTo>
                              <a:lnTo>
                                <a:pt x="1433" y="0"/>
                              </a:lnTo>
                              <a:lnTo>
                                <a:pt x="1404" y="2"/>
                              </a:lnTo>
                              <a:lnTo>
                                <a:pt x="1376" y="5"/>
                              </a:lnTo>
                              <a:lnTo>
                                <a:pt x="1348" y="9"/>
                              </a:lnTo>
                              <a:lnTo>
                                <a:pt x="1322" y="13"/>
                              </a:lnTo>
                              <a:lnTo>
                                <a:pt x="1295" y="20"/>
                              </a:lnTo>
                              <a:lnTo>
                                <a:pt x="1270" y="27"/>
                              </a:lnTo>
                              <a:lnTo>
                                <a:pt x="1244" y="36"/>
                              </a:lnTo>
                              <a:lnTo>
                                <a:pt x="1220" y="44"/>
                              </a:lnTo>
                              <a:lnTo>
                                <a:pt x="1196" y="56"/>
                              </a:lnTo>
                              <a:lnTo>
                                <a:pt x="1173" y="67"/>
                              </a:lnTo>
                              <a:lnTo>
                                <a:pt x="1150" y="79"/>
                              </a:lnTo>
                              <a:lnTo>
                                <a:pt x="1129" y="92"/>
                              </a:lnTo>
                              <a:lnTo>
                                <a:pt x="1107" y="107"/>
                              </a:lnTo>
                              <a:lnTo>
                                <a:pt x="1086" y="121"/>
                              </a:lnTo>
                              <a:lnTo>
                                <a:pt x="1068" y="138"/>
                              </a:lnTo>
                              <a:lnTo>
                                <a:pt x="1048" y="154"/>
                              </a:lnTo>
                              <a:lnTo>
                                <a:pt x="1049" y="158"/>
                              </a:lnTo>
                              <a:lnTo>
                                <a:pt x="1051" y="162"/>
                              </a:lnTo>
                              <a:lnTo>
                                <a:pt x="1054" y="168"/>
                              </a:lnTo>
                              <a:lnTo>
                                <a:pt x="1059" y="175"/>
                              </a:lnTo>
                              <a:lnTo>
                                <a:pt x="1071" y="193"/>
                              </a:lnTo>
                              <a:lnTo>
                                <a:pt x="1087" y="217"/>
                              </a:lnTo>
                              <a:lnTo>
                                <a:pt x="1107" y="244"/>
                              </a:lnTo>
                              <a:lnTo>
                                <a:pt x="1132" y="276"/>
                              </a:lnTo>
                              <a:lnTo>
                                <a:pt x="1160" y="312"/>
                              </a:lnTo>
                              <a:lnTo>
                                <a:pt x="1190" y="353"/>
                              </a:lnTo>
                              <a:lnTo>
                                <a:pt x="1187" y="384"/>
                              </a:lnTo>
                              <a:lnTo>
                                <a:pt x="1187" y="416"/>
                              </a:lnTo>
                              <a:lnTo>
                                <a:pt x="1188" y="448"/>
                              </a:lnTo>
                              <a:lnTo>
                                <a:pt x="1192" y="480"/>
                              </a:lnTo>
                              <a:lnTo>
                                <a:pt x="1196" y="511"/>
                              </a:lnTo>
                              <a:lnTo>
                                <a:pt x="1202" y="542"/>
                              </a:lnTo>
                              <a:lnTo>
                                <a:pt x="1208" y="573"/>
                              </a:lnTo>
                              <a:lnTo>
                                <a:pt x="1216" y="603"/>
                              </a:lnTo>
                              <a:lnTo>
                                <a:pt x="1225" y="632"/>
                              </a:lnTo>
                              <a:lnTo>
                                <a:pt x="1236" y="661"/>
                              </a:lnTo>
                              <a:lnTo>
                                <a:pt x="1247" y="689"/>
                              </a:lnTo>
                              <a:lnTo>
                                <a:pt x="1260" y="717"/>
                              </a:lnTo>
                              <a:lnTo>
                                <a:pt x="1273" y="745"/>
                              </a:lnTo>
                              <a:lnTo>
                                <a:pt x="1287" y="770"/>
                              </a:lnTo>
                              <a:lnTo>
                                <a:pt x="1302" y="796"/>
                              </a:lnTo>
                              <a:lnTo>
                                <a:pt x="1317" y="820"/>
                              </a:lnTo>
                              <a:lnTo>
                                <a:pt x="1272" y="855"/>
                              </a:lnTo>
                              <a:lnTo>
                                <a:pt x="1241" y="833"/>
                              </a:lnTo>
                              <a:lnTo>
                                <a:pt x="1208" y="815"/>
                              </a:lnTo>
                              <a:lnTo>
                                <a:pt x="1177" y="796"/>
                              </a:lnTo>
                              <a:lnTo>
                                <a:pt x="1147" y="779"/>
                              </a:lnTo>
                              <a:lnTo>
                                <a:pt x="1116" y="764"/>
                              </a:lnTo>
                              <a:lnTo>
                                <a:pt x="1085" y="749"/>
                              </a:lnTo>
                              <a:lnTo>
                                <a:pt x="1054" y="737"/>
                              </a:lnTo>
                              <a:lnTo>
                                <a:pt x="1024" y="725"/>
                              </a:lnTo>
                              <a:lnTo>
                                <a:pt x="994" y="715"/>
                              </a:lnTo>
                              <a:lnTo>
                                <a:pt x="964" y="706"/>
                              </a:lnTo>
                              <a:lnTo>
                                <a:pt x="934" y="698"/>
                              </a:lnTo>
                              <a:lnTo>
                                <a:pt x="904" y="691"/>
                              </a:lnTo>
                              <a:lnTo>
                                <a:pt x="875" y="686"/>
                              </a:lnTo>
                              <a:lnTo>
                                <a:pt x="846" y="681"/>
                              </a:lnTo>
                              <a:lnTo>
                                <a:pt x="817" y="678"/>
                              </a:lnTo>
                              <a:lnTo>
                                <a:pt x="789" y="676"/>
                              </a:lnTo>
                              <a:lnTo>
                                <a:pt x="760" y="676"/>
                              </a:lnTo>
                              <a:lnTo>
                                <a:pt x="732" y="676"/>
                              </a:lnTo>
                              <a:lnTo>
                                <a:pt x="705" y="677"/>
                              </a:lnTo>
                              <a:lnTo>
                                <a:pt x="677" y="679"/>
                              </a:lnTo>
                              <a:lnTo>
                                <a:pt x="650" y="683"/>
                              </a:lnTo>
                              <a:lnTo>
                                <a:pt x="624" y="686"/>
                              </a:lnTo>
                              <a:lnTo>
                                <a:pt x="598" y="691"/>
                              </a:lnTo>
                              <a:lnTo>
                                <a:pt x="571" y="697"/>
                              </a:lnTo>
                              <a:lnTo>
                                <a:pt x="546" y="705"/>
                              </a:lnTo>
                              <a:lnTo>
                                <a:pt x="521" y="713"/>
                              </a:lnTo>
                              <a:lnTo>
                                <a:pt x="497" y="721"/>
                              </a:lnTo>
                              <a:lnTo>
                                <a:pt x="473" y="731"/>
                              </a:lnTo>
                              <a:lnTo>
                                <a:pt x="449" y="741"/>
                              </a:lnTo>
                              <a:lnTo>
                                <a:pt x="426" y="752"/>
                              </a:lnTo>
                              <a:lnTo>
                                <a:pt x="404" y="765"/>
                              </a:lnTo>
                              <a:lnTo>
                                <a:pt x="382" y="778"/>
                              </a:lnTo>
                              <a:lnTo>
                                <a:pt x="388" y="791"/>
                              </a:lnTo>
                              <a:lnTo>
                                <a:pt x="398" y="809"/>
                              </a:lnTo>
                              <a:lnTo>
                                <a:pt x="410" y="832"/>
                              </a:lnTo>
                              <a:lnTo>
                                <a:pt x="425" y="861"/>
                              </a:lnTo>
                              <a:lnTo>
                                <a:pt x="441" y="893"/>
                              </a:lnTo>
                              <a:lnTo>
                                <a:pt x="461" y="931"/>
                              </a:lnTo>
                              <a:lnTo>
                                <a:pt x="485" y="972"/>
                              </a:lnTo>
                              <a:lnTo>
                                <a:pt x="509" y="1019"/>
                              </a:lnTo>
                              <a:lnTo>
                                <a:pt x="500" y="1055"/>
                              </a:lnTo>
                              <a:lnTo>
                                <a:pt x="493" y="1092"/>
                              </a:lnTo>
                              <a:lnTo>
                                <a:pt x="488" y="1129"/>
                              </a:lnTo>
                              <a:lnTo>
                                <a:pt x="485" y="1164"/>
                              </a:lnTo>
                              <a:lnTo>
                                <a:pt x="484" y="1200"/>
                              </a:lnTo>
                              <a:lnTo>
                                <a:pt x="484" y="1235"/>
                              </a:lnTo>
                              <a:lnTo>
                                <a:pt x="486" y="1270"/>
                              </a:lnTo>
                              <a:lnTo>
                                <a:pt x="490" y="1304"/>
                              </a:lnTo>
                              <a:lnTo>
                                <a:pt x="496" y="1337"/>
                              </a:lnTo>
                              <a:lnTo>
                                <a:pt x="503" y="1371"/>
                              </a:lnTo>
                              <a:lnTo>
                                <a:pt x="510" y="1403"/>
                              </a:lnTo>
                              <a:lnTo>
                                <a:pt x="519" y="1435"/>
                              </a:lnTo>
                              <a:lnTo>
                                <a:pt x="530" y="1466"/>
                              </a:lnTo>
                              <a:lnTo>
                                <a:pt x="541" y="1497"/>
                              </a:lnTo>
                              <a:lnTo>
                                <a:pt x="554" y="1527"/>
                              </a:lnTo>
                              <a:lnTo>
                                <a:pt x="566" y="1557"/>
                              </a:lnTo>
                              <a:lnTo>
                                <a:pt x="383" y="1651"/>
                              </a:lnTo>
                              <a:lnTo>
                                <a:pt x="245" y="1722"/>
                              </a:lnTo>
                              <a:lnTo>
                                <a:pt x="144" y="1776"/>
                              </a:lnTo>
                              <a:lnTo>
                                <a:pt x="75" y="1812"/>
                              </a:lnTo>
                              <a:lnTo>
                                <a:pt x="33" y="1834"/>
                              </a:lnTo>
                              <a:lnTo>
                                <a:pt x="10" y="1848"/>
                              </a:lnTo>
                              <a:lnTo>
                                <a:pt x="1" y="1853"/>
                              </a:lnTo>
                              <a:lnTo>
                                <a:pt x="0" y="1854"/>
                              </a:lnTo>
                              <a:lnTo>
                                <a:pt x="6" y="1861"/>
                              </a:lnTo>
                              <a:lnTo>
                                <a:pt x="22" y="1879"/>
                              </a:lnTo>
                              <a:lnTo>
                                <a:pt x="32" y="1890"/>
                              </a:lnTo>
                              <a:lnTo>
                                <a:pt x="41" y="1902"/>
                              </a:lnTo>
                              <a:lnTo>
                                <a:pt x="50" y="1914"/>
                              </a:lnTo>
                              <a:lnTo>
                                <a:pt x="56" y="1925"/>
                              </a:lnTo>
                              <a:lnTo>
                                <a:pt x="85" y="1963"/>
                              </a:lnTo>
                              <a:lnTo>
                                <a:pt x="113" y="1999"/>
                              </a:lnTo>
                              <a:lnTo>
                                <a:pt x="141" y="2031"/>
                              </a:lnTo>
                              <a:lnTo>
                                <a:pt x="168" y="2060"/>
                              </a:lnTo>
                              <a:lnTo>
                                <a:pt x="194" y="2085"/>
                              </a:lnTo>
                              <a:lnTo>
                                <a:pt x="221" y="2110"/>
                              </a:lnTo>
                              <a:lnTo>
                                <a:pt x="245" y="2130"/>
                              </a:lnTo>
                              <a:lnTo>
                                <a:pt x="269" y="2148"/>
                              </a:lnTo>
                              <a:lnTo>
                                <a:pt x="293" y="2165"/>
                              </a:lnTo>
                              <a:lnTo>
                                <a:pt x="316" y="2180"/>
                              </a:lnTo>
                              <a:lnTo>
                                <a:pt x="338" y="2192"/>
                              </a:lnTo>
                              <a:lnTo>
                                <a:pt x="359" y="2202"/>
                              </a:lnTo>
                              <a:lnTo>
                                <a:pt x="379" y="2211"/>
                              </a:lnTo>
                              <a:lnTo>
                                <a:pt x="399" y="2217"/>
                              </a:lnTo>
                              <a:lnTo>
                                <a:pt x="417" y="2222"/>
                              </a:lnTo>
                              <a:lnTo>
                                <a:pt x="435" y="2226"/>
                              </a:lnTo>
                              <a:lnTo>
                                <a:pt x="451" y="2228"/>
                              </a:lnTo>
                              <a:lnTo>
                                <a:pt x="468" y="2231"/>
                              </a:lnTo>
                              <a:lnTo>
                                <a:pt x="483" y="2232"/>
                              </a:lnTo>
                              <a:lnTo>
                                <a:pt x="497" y="2231"/>
                              </a:lnTo>
                              <a:lnTo>
                                <a:pt x="509" y="2229"/>
                              </a:lnTo>
                              <a:lnTo>
                                <a:pt x="521" y="2228"/>
                              </a:lnTo>
                              <a:lnTo>
                                <a:pt x="532" y="2226"/>
                              </a:lnTo>
                              <a:lnTo>
                                <a:pt x="542" y="2224"/>
                              </a:lnTo>
                              <a:lnTo>
                                <a:pt x="559" y="2218"/>
                              </a:lnTo>
                              <a:lnTo>
                                <a:pt x="570" y="2214"/>
                              </a:lnTo>
                              <a:lnTo>
                                <a:pt x="578" y="2210"/>
                              </a:lnTo>
                              <a:lnTo>
                                <a:pt x="580" y="2208"/>
                              </a:lnTo>
                              <a:lnTo>
                                <a:pt x="591" y="2206"/>
                              </a:lnTo>
                              <a:lnTo>
                                <a:pt x="621" y="2200"/>
                              </a:lnTo>
                              <a:lnTo>
                                <a:pt x="667" y="2188"/>
                              </a:lnTo>
                              <a:lnTo>
                                <a:pt x="726" y="2172"/>
                              </a:lnTo>
                              <a:lnTo>
                                <a:pt x="759" y="2161"/>
                              </a:lnTo>
                              <a:lnTo>
                                <a:pt x="793" y="2148"/>
                              </a:lnTo>
                              <a:lnTo>
                                <a:pt x="830" y="2134"/>
                              </a:lnTo>
                              <a:lnTo>
                                <a:pt x="868" y="2119"/>
                              </a:lnTo>
                              <a:lnTo>
                                <a:pt x="905" y="2102"/>
                              </a:lnTo>
                              <a:lnTo>
                                <a:pt x="944" y="2082"/>
                              </a:lnTo>
                              <a:lnTo>
                                <a:pt x="982" y="2062"/>
                              </a:lnTo>
                              <a:lnTo>
                                <a:pt x="1020" y="2039"/>
                              </a:lnTo>
                              <a:lnTo>
                                <a:pt x="1061" y="2121"/>
                              </a:lnTo>
                              <a:lnTo>
                                <a:pt x="1082" y="2163"/>
                              </a:lnTo>
                              <a:lnTo>
                                <a:pt x="1090" y="2178"/>
                              </a:lnTo>
                              <a:lnTo>
                                <a:pt x="1091" y="2181"/>
                              </a:lnTo>
                              <a:lnTo>
                                <a:pt x="1095" y="2175"/>
                              </a:lnTo>
                              <a:lnTo>
                                <a:pt x="1106" y="2161"/>
                              </a:lnTo>
                              <a:lnTo>
                                <a:pt x="1125" y="2137"/>
                              </a:lnTo>
                              <a:lnTo>
                                <a:pt x="1147" y="2107"/>
                              </a:lnTo>
                              <a:lnTo>
                                <a:pt x="1172" y="2072"/>
                              </a:lnTo>
                              <a:lnTo>
                                <a:pt x="1198" y="2031"/>
                              </a:lnTo>
                              <a:lnTo>
                                <a:pt x="1211" y="2009"/>
                              </a:lnTo>
                              <a:lnTo>
                                <a:pt x="1223" y="1986"/>
                              </a:lnTo>
                              <a:lnTo>
                                <a:pt x="1235" y="1963"/>
                              </a:lnTo>
                              <a:lnTo>
                                <a:pt x="1246" y="1940"/>
                              </a:lnTo>
                              <a:lnTo>
                                <a:pt x="1261" y="1907"/>
                              </a:lnTo>
                              <a:lnTo>
                                <a:pt x="1274" y="1873"/>
                              </a:lnTo>
                              <a:lnTo>
                                <a:pt x="1285" y="1841"/>
                              </a:lnTo>
                              <a:lnTo>
                                <a:pt x="1295" y="1809"/>
                              </a:lnTo>
                              <a:lnTo>
                                <a:pt x="1304" y="1777"/>
                              </a:lnTo>
                              <a:lnTo>
                                <a:pt x="1312" y="1745"/>
                              </a:lnTo>
                              <a:lnTo>
                                <a:pt x="1317" y="1713"/>
                              </a:lnTo>
                              <a:lnTo>
                                <a:pt x="1323" y="1682"/>
                              </a:lnTo>
                              <a:lnTo>
                                <a:pt x="1326" y="1652"/>
                              </a:lnTo>
                              <a:lnTo>
                                <a:pt x="1328" y="1622"/>
                              </a:lnTo>
                              <a:lnTo>
                                <a:pt x="1331" y="1593"/>
                              </a:lnTo>
                              <a:lnTo>
                                <a:pt x="1331" y="1564"/>
                              </a:lnTo>
                              <a:lnTo>
                                <a:pt x="1329" y="1535"/>
                              </a:lnTo>
                              <a:lnTo>
                                <a:pt x="1327" y="1506"/>
                              </a:lnTo>
                              <a:lnTo>
                                <a:pt x="1324" y="1478"/>
                              </a:lnTo>
                              <a:lnTo>
                                <a:pt x="1321" y="1450"/>
                              </a:lnTo>
                              <a:lnTo>
                                <a:pt x="1334" y="1450"/>
                              </a:lnTo>
                              <a:lnTo>
                                <a:pt x="1346" y="1448"/>
                              </a:lnTo>
                              <a:lnTo>
                                <a:pt x="1357" y="1447"/>
                              </a:lnTo>
                              <a:lnTo>
                                <a:pt x="1368" y="1445"/>
                              </a:lnTo>
                              <a:lnTo>
                                <a:pt x="1387" y="1438"/>
                              </a:lnTo>
                              <a:lnTo>
                                <a:pt x="1403" y="1433"/>
                              </a:lnTo>
                              <a:lnTo>
                                <a:pt x="1424" y="1421"/>
                              </a:lnTo>
                              <a:lnTo>
                                <a:pt x="1430" y="141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4" name="Freeform 34" descr="Petals"/>
                      <wps:cNvSpPr>
                        <a:spLocks/>
                      </wps:cNvSpPr>
                      <wps:spPr bwMode="auto">
                        <a:xfrm rot="1343236">
                          <a:off x="1428750" y="466725"/>
                          <a:ext cx="282183" cy="322689"/>
                        </a:xfrm>
                        <a:custGeom>
                          <a:avLst/>
                          <a:gdLst>
                            <a:gd name="T0" fmla="*/ 987 w 1304"/>
                            <a:gd name="T1" fmla="*/ 1329 h 1491"/>
                            <a:gd name="T2" fmla="*/ 1060 w 1304"/>
                            <a:gd name="T3" fmla="*/ 1221 h 1491"/>
                            <a:gd name="T4" fmla="*/ 1113 w 1304"/>
                            <a:gd name="T5" fmla="*/ 1126 h 1491"/>
                            <a:gd name="T6" fmla="*/ 1162 w 1304"/>
                            <a:gd name="T7" fmla="*/ 1017 h 1491"/>
                            <a:gd name="T8" fmla="*/ 1288 w 1304"/>
                            <a:gd name="T9" fmla="*/ 1026 h 1491"/>
                            <a:gd name="T10" fmla="*/ 1303 w 1304"/>
                            <a:gd name="T11" fmla="*/ 1028 h 1491"/>
                            <a:gd name="T12" fmla="*/ 1299 w 1304"/>
                            <a:gd name="T13" fmla="*/ 949 h 1491"/>
                            <a:gd name="T14" fmla="*/ 1281 w 1304"/>
                            <a:gd name="T15" fmla="*/ 844 h 1491"/>
                            <a:gd name="T16" fmla="*/ 1261 w 1304"/>
                            <a:gd name="T17" fmla="*/ 779 h 1491"/>
                            <a:gd name="T18" fmla="*/ 1239 w 1304"/>
                            <a:gd name="T19" fmla="*/ 702 h 1491"/>
                            <a:gd name="T20" fmla="*/ 1211 w 1304"/>
                            <a:gd name="T21" fmla="*/ 633 h 1491"/>
                            <a:gd name="T22" fmla="*/ 1180 w 1304"/>
                            <a:gd name="T23" fmla="*/ 569 h 1491"/>
                            <a:gd name="T24" fmla="*/ 1144 w 1304"/>
                            <a:gd name="T25" fmla="*/ 512 h 1491"/>
                            <a:gd name="T26" fmla="*/ 1104 w 1304"/>
                            <a:gd name="T27" fmla="*/ 459 h 1491"/>
                            <a:gd name="T28" fmla="*/ 1062 w 1304"/>
                            <a:gd name="T29" fmla="*/ 414 h 1491"/>
                            <a:gd name="T30" fmla="*/ 1018 w 1304"/>
                            <a:gd name="T31" fmla="*/ 374 h 1491"/>
                            <a:gd name="T32" fmla="*/ 970 w 1304"/>
                            <a:gd name="T33" fmla="*/ 338 h 1491"/>
                            <a:gd name="T34" fmla="*/ 870 w 1304"/>
                            <a:gd name="T35" fmla="*/ 283 h 1491"/>
                            <a:gd name="T36" fmla="*/ 881 w 1304"/>
                            <a:gd name="T37" fmla="*/ 170 h 1491"/>
                            <a:gd name="T38" fmla="*/ 922 w 1304"/>
                            <a:gd name="T39" fmla="*/ 79 h 1491"/>
                            <a:gd name="T40" fmla="*/ 936 w 1304"/>
                            <a:gd name="T41" fmla="*/ 42 h 1491"/>
                            <a:gd name="T42" fmla="*/ 876 w 1304"/>
                            <a:gd name="T43" fmla="*/ 17 h 1491"/>
                            <a:gd name="T44" fmla="*/ 819 w 1304"/>
                            <a:gd name="T45" fmla="*/ 2 h 1491"/>
                            <a:gd name="T46" fmla="*/ 738 w 1304"/>
                            <a:gd name="T47" fmla="*/ 0 h 1491"/>
                            <a:gd name="T48" fmla="*/ 623 w 1304"/>
                            <a:gd name="T49" fmla="*/ 9 h 1491"/>
                            <a:gd name="T50" fmla="*/ 516 w 1304"/>
                            <a:gd name="T51" fmla="*/ 28 h 1491"/>
                            <a:gd name="T52" fmla="*/ 418 w 1304"/>
                            <a:gd name="T53" fmla="*/ 57 h 1491"/>
                            <a:gd name="T54" fmla="*/ 330 w 1304"/>
                            <a:gd name="T55" fmla="*/ 93 h 1491"/>
                            <a:gd name="T56" fmla="*/ 252 w 1304"/>
                            <a:gd name="T57" fmla="*/ 138 h 1491"/>
                            <a:gd name="T58" fmla="*/ 183 w 1304"/>
                            <a:gd name="T59" fmla="*/ 189 h 1491"/>
                            <a:gd name="T60" fmla="*/ 123 w 1304"/>
                            <a:gd name="T61" fmla="*/ 245 h 1491"/>
                            <a:gd name="T62" fmla="*/ 74 w 1304"/>
                            <a:gd name="T63" fmla="*/ 307 h 1491"/>
                            <a:gd name="T64" fmla="*/ 36 w 1304"/>
                            <a:gd name="T65" fmla="*/ 374 h 1491"/>
                            <a:gd name="T66" fmla="*/ 7 w 1304"/>
                            <a:gd name="T67" fmla="*/ 443 h 1491"/>
                            <a:gd name="T68" fmla="*/ 21 w 1304"/>
                            <a:gd name="T69" fmla="*/ 475 h 1491"/>
                            <a:gd name="T70" fmla="*/ 93 w 1304"/>
                            <a:gd name="T71" fmla="*/ 509 h 1491"/>
                            <a:gd name="T72" fmla="*/ 212 w 1304"/>
                            <a:gd name="T73" fmla="*/ 566 h 1491"/>
                            <a:gd name="T74" fmla="*/ 266 w 1304"/>
                            <a:gd name="T75" fmla="*/ 649 h 1491"/>
                            <a:gd name="T76" fmla="*/ 329 w 1304"/>
                            <a:gd name="T77" fmla="*/ 722 h 1491"/>
                            <a:gd name="T78" fmla="*/ 397 w 1304"/>
                            <a:gd name="T79" fmla="*/ 787 h 1491"/>
                            <a:gd name="T80" fmla="*/ 470 w 1304"/>
                            <a:gd name="T81" fmla="*/ 839 h 1491"/>
                            <a:gd name="T82" fmla="*/ 543 w 1304"/>
                            <a:gd name="T83" fmla="*/ 881 h 1491"/>
                            <a:gd name="T84" fmla="*/ 436 w 1304"/>
                            <a:gd name="T85" fmla="*/ 1197 h 1491"/>
                            <a:gd name="T86" fmla="*/ 352 w 1304"/>
                            <a:gd name="T87" fmla="*/ 1398 h 1491"/>
                            <a:gd name="T88" fmla="*/ 340 w 1304"/>
                            <a:gd name="T89" fmla="*/ 1430 h 1491"/>
                            <a:gd name="T90" fmla="*/ 400 w 1304"/>
                            <a:gd name="T91" fmla="*/ 1448 h 1491"/>
                            <a:gd name="T92" fmla="*/ 508 w 1304"/>
                            <a:gd name="T93" fmla="*/ 1476 h 1491"/>
                            <a:gd name="T94" fmla="*/ 616 w 1304"/>
                            <a:gd name="T95" fmla="*/ 1490 h 1491"/>
                            <a:gd name="T96" fmla="*/ 707 w 1304"/>
                            <a:gd name="T97" fmla="*/ 1491 h 1491"/>
                            <a:gd name="T98" fmla="*/ 780 w 1304"/>
                            <a:gd name="T99" fmla="*/ 1481 h 1491"/>
                            <a:gd name="T100" fmla="*/ 838 w 1304"/>
                            <a:gd name="T101" fmla="*/ 1466 h 1491"/>
                            <a:gd name="T102" fmla="*/ 884 w 1304"/>
                            <a:gd name="T103" fmla="*/ 1444 h 1491"/>
                            <a:gd name="T104" fmla="*/ 917 w 1304"/>
                            <a:gd name="T105" fmla="*/ 1420 h 1491"/>
                            <a:gd name="T106" fmla="*/ 960 w 1304"/>
                            <a:gd name="T107" fmla="*/ 1368 h 149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0" t="0" r="r" b="b"/>
                          <a:pathLst>
                            <a:path w="1304" h="1491">
                              <a:moveTo>
                                <a:pt x="963" y="1359"/>
                              </a:moveTo>
                              <a:lnTo>
                                <a:pt x="970" y="1352"/>
                              </a:lnTo>
                              <a:lnTo>
                                <a:pt x="987" y="1329"/>
                              </a:lnTo>
                              <a:lnTo>
                                <a:pt x="1012" y="1295"/>
                              </a:lnTo>
                              <a:lnTo>
                                <a:pt x="1043" y="1248"/>
                              </a:lnTo>
                              <a:lnTo>
                                <a:pt x="1060" y="1221"/>
                              </a:lnTo>
                              <a:lnTo>
                                <a:pt x="1078" y="1192"/>
                              </a:lnTo>
                              <a:lnTo>
                                <a:pt x="1096" y="1160"/>
                              </a:lnTo>
                              <a:lnTo>
                                <a:pt x="1113" y="1126"/>
                              </a:lnTo>
                              <a:lnTo>
                                <a:pt x="1130" y="1091"/>
                              </a:lnTo>
                              <a:lnTo>
                                <a:pt x="1147" y="1054"/>
                              </a:lnTo>
                              <a:lnTo>
                                <a:pt x="1162" y="1017"/>
                              </a:lnTo>
                              <a:lnTo>
                                <a:pt x="1177" y="977"/>
                              </a:lnTo>
                              <a:lnTo>
                                <a:pt x="1250" y="1010"/>
                              </a:lnTo>
                              <a:lnTo>
                                <a:pt x="1288" y="1026"/>
                              </a:lnTo>
                              <a:lnTo>
                                <a:pt x="1302" y="1033"/>
                              </a:lnTo>
                              <a:lnTo>
                                <a:pt x="1304" y="1033"/>
                              </a:lnTo>
                              <a:lnTo>
                                <a:pt x="1303" y="1028"/>
                              </a:lnTo>
                              <a:lnTo>
                                <a:pt x="1303" y="1010"/>
                              </a:lnTo>
                              <a:lnTo>
                                <a:pt x="1302" y="983"/>
                              </a:lnTo>
                              <a:lnTo>
                                <a:pt x="1299" y="949"/>
                              </a:lnTo>
                              <a:lnTo>
                                <a:pt x="1293" y="909"/>
                              </a:lnTo>
                              <a:lnTo>
                                <a:pt x="1285" y="867"/>
                              </a:lnTo>
                              <a:lnTo>
                                <a:pt x="1281" y="844"/>
                              </a:lnTo>
                              <a:lnTo>
                                <a:pt x="1275" y="822"/>
                              </a:lnTo>
                              <a:lnTo>
                                <a:pt x="1269" y="800"/>
                              </a:lnTo>
                              <a:lnTo>
                                <a:pt x="1261" y="779"/>
                              </a:lnTo>
                              <a:lnTo>
                                <a:pt x="1254" y="752"/>
                              </a:lnTo>
                              <a:lnTo>
                                <a:pt x="1247" y="727"/>
                              </a:lnTo>
                              <a:lnTo>
                                <a:pt x="1239" y="702"/>
                              </a:lnTo>
                              <a:lnTo>
                                <a:pt x="1230" y="678"/>
                              </a:lnTo>
                              <a:lnTo>
                                <a:pt x="1221" y="655"/>
                              </a:lnTo>
                              <a:lnTo>
                                <a:pt x="1211" y="633"/>
                              </a:lnTo>
                              <a:lnTo>
                                <a:pt x="1201" y="610"/>
                              </a:lnTo>
                              <a:lnTo>
                                <a:pt x="1191" y="589"/>
                              </a:lnTo>
                              <a:lnTo>
                                <a:pt x="1180" y="569"/>
                              </a:lnTo>
                              <a:lnTo>
                                <a:pt x="1169" y="549"/>
                              </a:lnTo>
                              <a:lnTo>
                                <a:pt x="1157" y="530"/>
                              </a:lnTo>
                              <a:lnTo>
                                <a:pt x="1144" y="512"/>
                              </a:lnTo>
                              <a:lnTo>
                                <a:pt x="1131" y="494"/>
                              </a:lnTo>
                              <a:lnTo>
                                <a:pt x="1119" y="476"/>
                              </a:lnTo>
                              <a:lnTo>
                                <a:pt x="1104" y="459"/>
                              </a:lnTo>
                              <a:lnTo>
                                <a:pt x="1091" y="444"/>
                              </a:lnTo>
                              <a:lnTo>
                                <a:pt x="1077" y="428"/>
                              </a:lnTo>
                              <a:lnTo>
                                <a:pt x="1062" y="414"/>
                              </a:lnTo>
                              <a:lnTo>
                                <a:pt x="1048" y="400"/>
                              </a:lnTo>
                              <a:lnTo>
                                <a:pt x="1032" y="386"/>
                              </a:lnTo>
                              <a:lnTo>
                                <a:pt x="1018" y="374"/>
                              </a:lnTo>
                              <a:lnTo>
                                <a:pt x="1002" y="362"/>
                              </a:lnTo>
                              <a:lnTo>
                                <a:pt x="987" y="350"/>
                              </a:lnTo>
                              <a:lnTo>
                                <a:pt x="970" y="338"/>
                              </a:lnTo>
                              <a:lnTo>
                                <a:pt x="938" y="317"/>
                              </a:lnTo>
                              <a:lnTo>
                                <a:pt x="905" y="300"/>
                              </a:lnTo>
                              <a:lnTo>
                                <a:pt x="870" y="283"/>
                              </a:lnTo>
                              <a:lnTo>
                                <a:pt x="836" y="269"/>
                              </a:lnTo>
                              <a:lnTo>
                                <a:pt x="860" y="215"/>
                              </a:lnTo>
                              <a:lnTo>
                                <a:pt x="881" y="170"/>
                              </a:lnTo>
                              <a:lnTo>
                                <a:pt x="899" y="132"/>
                              </a:lnTo>
                              <a:lnTo>
                                <a:pt x="912" y="102"/>
                              </a:lnTo>
                              <a:lnTo>
                                <a:pt x="922" y="79"/>
                              </a:lnTo>
                              <a:lnTo>
                                <a:pt x="930" y="61"/>
                              </a:lnTo>
                              <a:lnTo>
                                <a:pt x="934" y="50"/>
                              </a:lnTo>
                              <a:lnTo>
                                <a:pt x="936" y="42"/>
                              </a:lnTo>
                              <a:lnTo>
                                <a:pt x="915" y="32"/>
                              </a:lnTo>
                              <a:lnTo>
                                <a:pt x="895" y="23"/>
                              </a:lnTo>
                              <a:lnTo>
                                <a:pt x="876" y="17"/>
                              </a:lnTo>
                              <a:lnTo>
                                <a:pt x="857" y="10"/>
                              </a:lnTo>
                              <a:lnTo>
                                <a:pt x="839" y="6"/>
                              </a:lnTo>
                              <a:lnTo>
                                <a:pt x="819" y="2"/>
                              </a:lnTo>
                              <a:lnTo>
                                <a:pt x="800" y="0"/>
                              </a:lnTo>
                              <a:lnTo>
                                <a:pt x="779" y="0"/>
                              </a:lnTo>
                              <a:lnTo>
                                <a:pt x="738" y="0"/>
                              </a:lnTo>
                              <a:lnTo>
                                <a:pt x="699" y="2"/>
                              </a:lnTo>
                              <a:lnTo>
                                <a:pt x="660" y="4"/>
                              </a:lnTo>
                              <a:lnTo>
                                <a:pt x="623" y="9"/>
                              </a:lnTo>
                              <a:lnTo>
                                <a:pt x="586" y="14"/>
                              </a:lnTo>
                              <a:lnTo>
                                <a:pt x="551" y="21"/>
                              </a:lnTo>
                              <a:lnTo>
                                <a:pt x="516" y="28"/>
                              </a:lnTo>
                              <a:lnTo>
                                <a:pt x="482" y="37"/>
                              </a:lnTo>
                              <a:lnTo>
                                <a:pt x="450" y="47"/>
                              </a:lnTo>
                              <a:lnTo>
                                <a:pt x="418" y="57"/>
                              </a:lnTo>
                              <a:lnTo>
                                <a:pt x="387" y="68"/>
                              </a:lnTo>
                              <a:lnTo>
                                <a:pt x="359" y="80"/>
                              </a:lnTo>
                              <a:lnTo>
                                <a:pt x="330" y="93"/>
                              </a:lnTo>
                              <a:lnTo>
                                <a:pt x="303" y="108"/>
                              </a:lnTo>
                              <a:lnTo>
                                <a:pt x="276" y="122"/>
                              </a:lnTo>
                              <a:lnTo>
                                <a:pt x="252" y="138"/>
                              </a:lnTo>
                              <a:lnTo>
                                <a:pt x="228" y="154"/>
                              </a:lnTo>
                              <a:lnTo>
                                <a:pt x="204" y="171"/>
                              </a:lnTo>
                              <a:lnTo>
                                <a:pt x="183" y="189"/>
                              </a:lnTo>
                              <a:lnTo>
                                <a:pt x="162" y="208"/>
                              </a:lnTo>
                              <a:lnTo>
                                <a:pt x="142" y="226"/>
                              </a:lnTo>
                              <a:lnTo>
                                <a:pt x="123" y="245"/>
                              </a:lnTo>
                              <a:lnTo>
                                <a:pt x="107" y="265"/>
                              </a:lnTo>
                              <a:lnTo>
                                <a:pt x="90" y="286"/>
                              </a:lnTo>
                              <a:lnTo>
                                <a:pt x="74" y="307"/>
                              </a:lnTo>
                              <a:lnTo>
                                <a:pt x="61" y="330"/>
                              </a:lnTo>
                              <a:lnTo>
                                <a:pt x="48" y="352"/>
                              </a:lnTo>
                              <a:lnTo>
                                <a:pt x="36" y="374"/>
                              </a:lnTo>
                              <a:lnTo>
                                <a:pt x="26" y="396"/>
                              </a:lnTo>
                              <a:lnTo>
                                <a:pt x="16" y="419"/>
                              </a:lnTo>
                              <a:lnTo>
                                <a:pt x="7" y="443"/>
                              </a:lnTo>
                              <a:lnTo>
                                <a:pt x="0" y="467"/>
                              </a:lnTo>
                              <a:lnTo>
                                <a:pt x="8" y="469"/>
                              </a:lnTo>
                              <a:lnTo>
                                <a:pt x="21" y="475"/>
                              </a:lnTo>
                              <a:lnTo>
                                <a:pt x="40" y="484"/>
                              </a:lnTo>
                              <a:lnTo>
                                <a:pt x="63" y="495"/>
                              </a:lnTo>
                              <a:lnTo>
                                <a:pt x="93" y="509"/>
                              </a:lnTo>
                              <a:lnTo>
                                <a:pt x="128" y="527"/>
                              </a:lnTo>
                              <a:lnTo>
                                <a:pt x="168" y="546"/>
                              </a:lnTo>
                              <a:lnTo>
                                <a:pt x="212" y="566"/>
                              </a:lnTo>
                              <a:lnTo>
                                <a:pt x="229" y="595"/>
                              </a:lnTo>
                              <a:lnTo>
                                <a:pt x="246" y="623"/>
                              </a:lnTo>
                              <a:lnTo>
                                <a:pt x="266" y="649"/>
                              </a:lnTo>
                              <a:lnTo>
                                <a:pt x="286" y="675"/>
                              </a:lnTo>
                              <a:lnTo>
                                <a:pt x="306" y="699"/>
                              </a:lnTo>
                              <a:lnTo>
                                <a:pt x="329" y="722"/>
                              </a:lnTo>
                              <a:lnTo>
                                <a:pt x="351" y="745"/>
                              </a:lnTo>
                              <a:lnTo>
                                <a:pt x="374" y="767"/>
                              </a:lnTo>
                              <a:lnTo>
                                <a:pt x="397" y="787"/>
                              </a:lnTo>
                              <a:lnTo>
                                <a:pt x="421" y="806"/>
                              </a:lnTo>
                              <a:lnTo>
                                <a:pt x="445" y="822"/>
                              </a:lnTo>
                              <a:lnTo>
                                <a:pt x="470" y="839"/>
                              </a:lnTo>
                              <a:lnTo>
                                <a:pt x="494" y="854"/>
                              </a:lnTo>
                              <a:lnTo>
                                <a:pt x="518" y="868"/>
                              </a:lnTo>
                              <a:lnTo>
                                <a:pt x="543" y="881"/>
                              </a:lnTo>
                              <a:lnTo>
                                <a:pt x="567" y="892"/>
                              </a:lnTo>
                              <a:lnTo>
                                <a:pt x="492" y="1065"/>
                              </a:lnTo>
                              <a:lnTo>
                                <a:pt x="436" y="1197"/>
                              </a:lnTo>
                              <a:lnTo>
                                <a:pt x="395" y="1293"/>
                              </a:lnTo>
                              <a:lnTo>
                                <a:pt x="369" y="1357"/>
                              </a:lnTo>
                              <a:lnTo>
                                <a:pt x="352" y="1398"/>
                              </a:lnTo>
                              <a:lnTo>
                                <a:pt x="344" y="1420"/>
                              </a:lnTo>
                              <a:lnTo>
                                <a:pt x="341" y="1428"/>
                              </a:lnTo>
                              <a:lnTo>
                                <a:pt x="340" y="1430"/>
                              </a:lnTo>
                              <a:lnTo>
                                <a:pt x="350" y="1433"/>
                              </a:lnTo>
                              <a:lnTo>
                                <a:pt x="372" y="1439"/>
                              </a:lnTo>
                              <a:lnTo>
                                <a:pt x="400" y="1448"/>
                              </a:lnTo>
                              <a:lnTo>
                                <a:pt x="425" y="1458"/>
                              </a:lnTo>
                              <a:lnTo>
                                <a:pt x="467" y="1468"/>
                              </a:lnTo>
                              <a:lnTo>
                                <a:pt x="508" y="1476"/>
                              </a:lnTo>
                              <a:lnTo>
                                <a:pt x="546" y="1483"/>
                              </a:lnTo>
                              <a:lnTo>
                                <a:pt x="583" y="1487"/>
                              </a:lnTo>
                              <a:lnTo>
                                <a:pt x="616" y="1490"/>
                              </a:lnTo>
                              <a:lnTo>
                                <a:pt x="648" y="1491"/>
                              </a:lnTo>
                              <a:lnTo>
                                <a:pt x="678" y="1491"/>
                              </a:lnTo>
                              <a:lnTo>
                                <a:pt x="707" y="1491"/>
                              </a:lnTo>
                              <a:lnTo>
                                <a:pt x="733" y="1489"/>
                              </a:lnTo>
                              <a:lnTo>
                                <a:pt x="757" y="1486"/>
                              </a:lnTo>
                              <a:lnTo>
                                <a:pt x="780" y="1481"/>
                              </a:lnTo>
                              <a:lnTo>
                                <a:pt x="801" y="1477"/>
                              </a:lnTo>
                              <a:lnTo>
                                <a:pt x="820" y="1471"/>
                              </a:lnTo>
                              <a:lnTo>
                                <a:pt x="838" y="1466"/>
                              </a:lnTo>
                              <a:lnTo>
                                <a:pt x="855" y="1459"/>
                              </a:lnTo>
                              <a:lnTo>
                                <a:pt x="870" y="1452"/>
                              </a:lnTo>
                              <a:lnTo>
                                <a:pt x="884" y="1444"/>
                              </a:lnTo>
                              <a:lnTo>
                                <a:pt x="896" y="1436"/>
                              </a:lnTo>
                              <a:lnTo>
                                <a:pt x="907" y="1428"/>
                              </a:lnTo>
                              <a:lnTo>
                                <a:pt x="917" y="1420"/>
                              </a:lnTo>
                              <a:lnTo>
                                <a:pt x="932" y="1405"/>
                              </a:lnTo>
                              <a:lnTo>
                                <a:pt x="946" y="1390"/>
                              </a:lnTo>
                              <a:lnTo>
                                <a:pt x="960" y="1368"/>
                              </a:lnTo>
                              <a:lnTo>
                                <a:pt x="963" y="135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5" name="Freeform 35" descr="Petals"/>
                      <wps:cNvSpPr>
                        <a:spLocks/>
                      </wps:cNvSpPr>
                      <wps:spPr bwMode="auto">
                        <a:xfrm rot="1343236">
                          <a:off x="2943225" y="1666875"/>
                          <a:ext cx="338099" cy="361566"/>
                        </a:xfrm>
                        <a:custGeom>
                          <a:avLst/>
                          <a:gdLst>
                            <a:gd name="T0" fmla="*/ 267 w 1558"/>
                            <a:gd name="T1" fmla="*/ 280 h 1674"/>
                            <a:gd name="T2" fmla="*/ 219 w 1558"/>
                            <a:gd name="T3" fmla="*/ 418 h 1674"/>
                            <a:gd name="T4" fmla="*/ 187 w 1558"/>
                            <a:gd name="T5" fmla="*/ 534 h 1674"/>
                            <a:gd name="T6" fmla="*/ 162 w 1558"/>
                            <a:gd name="T7" fmla="*/ 663 h 1674"/>
                            <a:gd name="T8" fmla="*/ 19 w 1558"/>
                            <a:gd name="T9" fmla="*/ 696 h 1674"/>
                            <a:gd name="T10" fmla="*/ 2 w 1558"/>
                            <a:gd name="T11" fmla="*/ 701 h 1674"/>
                            <a:gd name="T12" fmla="*/ 27 w 1558"/>
                            <a:gd name="T13" fmla="*/ 780 h 1674"/>
                            <a:gd name="T14" fmla="*/ 78 w 1558"/>
                            <a:gd name="T15" fmla="*/ 906 h 1674"/>
                            <a:gd name="T16" fmla="*/ 128 w 1558"/>
                            <a:gd name="T17" fmla="*/ 1000 h 1674"/>
                            <a:gd name="T18" fmla="*/ 176 w 1558"/>
                            <a:gd name="T19" fmla="*/ 1071 h 1674"/>
                            <a:gd name="T20" fmla="*/ 227 w 1558"/>
                            <a:gd name="T21" fmla="*/ 1133 h 1674"/>
                            <a:gd name="T22" fmla="*/ 282 w 1558"/>
                            <a:gd name="T23" fmla="*/ 1189 h 1674"/>
                            <a:gd name="T24" fmla="*/ 337 w 1558"/>
                            <a:gd name="T25" fmla="*/ 1237 h 1674"/>
                            <a:gd name="T26" fmla="*/ 395 w 1558"/>
                            <a:gd name="T27" fmla="*/ 1278 h 1674"/>
                            <a:gd name="T28" fmla="*/ 454 w 1558"/>
                            <a:gd name="T29" fmla="*/ 1312 h 1674"/>
                            <a:gd name="T30" fmla="*/ 512 w 1558"/>
                            <a:gd name="T31" fmla="*/ 1340 h 1674"/>
                            <a:gd name="T32" fmla="*/ 574 w 1558"/>
                            <a:gd name="T33" fmla="*/ 1362 h 1674"/>
                            <a:gd name="T34" fmla="*/ 633 w 1558"/>
                            <a:gd name="T35" fmla="*/ 1378 h 1674"/>
                            <a:gd name="T36" fmla="*/ 693 w 1558"/>
                            <a:gd name="T37" fmla="*/ 1389 h 1674"/>
                            <a:gd name="T38" fmla="*/ 668 w 1558"/>
                            <a:gd name="T39" fmla="*/ 1554 h 1674"/>
                            <a:gd name="T40" fmla="*/ 653 w 1558"/>
                            <a:gd name="T41" fmla="*/ 1642 h 1674"/>
                            <a:gd name="T42" fmla="*/ 665 w 1558"/>
                            <a:gd name="T43" fmla="*/ 1663 h 1674"/>
                            <a:gd name="T44" fmla="*/ 702 w 1558"/>
                            <a:gd name="T45" fmla="*/ 1672 h 1674"/>
                            <a:gd name="T46" fmla="*/ 738 w 1558"/>
                            <a:gd name="T47" fmla="*/ 1674 h 1674"/>
                            <a:gd name="T48" fmla="*/ 793 w 1558"/>
                            <a:gd name="T49" fmla="*/ 1667 h 1674"/>
                            <a:gd name="T50" fmla="*/ 880 w 1558"/>
                            <a:gd name="T51" fmla="*/ 1647 h 1674"/>
                            <a:gd name="T52" fmla="*/ 1004 w 1558"/>
                            <a:gd name="T53" fmla="*/ 1612 h 1674"/>
                            <a:gd name="T54" fmla="*/ 1115 w 1558"/>
                            <a:gd name="T55" fmla="*/ 1566 h 1674"/>
                            <a:gd name="T56" fmla="*/ 1214 w 1558"/>
                            <a:gd name="T57" fmla="*/ 1513 h 1674"/>
                            <a:gd name="T58" fmla="*/ 1299 w 1558"/>
                            <a:gd name="T59" fmla="*/ 1452 h 1674"/>
                            <a:gd name="T60" fmla="*/ 1373 w 1558"/>
                            <a:gd name="T61" fmla="*/ 1384 h 1674"/>
                            <a:gd name="T62" fmla="*/ 1433 w 1558"/>
                            <a:gd name="T63" fmla="*/ 1312 h 1674"/>
                            <a:gd name="T64" fmla="*/ 1481 w 1558"/>
                            <a:gd name="T65" fmla="*/ 1237 h 1674"/>
                            <a:gd name="T66" fmla="*/ 1518 w 1558"/>
                            <a:gd name="T67" fmla="*/ 1157 h 1674"/>
                            <a:gd name="T68" fmla="*/ 1543 w 1558"/>
                            <a:gd name="T69" fmla="*/ 1075 h 1674"/>
                            <a:gd name="T70" fmla="*/ 1556 w 1558"/>
                            <a:gd name="T71" fmla="*/ 991 h 1674"/>
                            <a:gd name="T72" fmla="*/ 1533 w 1558"/>
                            <a:gd name="T73" fmla="*/ 958 h 1674"/>
                            <a:gd name="T74" fmla="*/ 1443 w 1558"/>
                            <a:gd name="T75" fmla="*/ 940 h 1674"/>
                            <a:gd name="T76" fmla="*/ 1303 w 1558"/>
                            <a:gd name="T77" fmla="*/ 920 h 1674"/>
                            <a:gd name="T78" fmla="*/ 1226 w 1558"/>
                            <a:gd name="T79" fmla="*/ 841 h 1674"/>
                            <a:gd name="T80" fmla="*/ 1141 w 1558"/>
                            <a:gd name="T81" fmla="*/ 775 h 1674"/>
                            <a:gd name="T82" fmla="*/ 1050 w 1558"/>
                            <a:gd name="T83" fmla="*/ 723 h 1674"/>
                            <a:gd name="T84" fmla="*/ 956 w 1558"/>
                            <a:gd name="T85" fmla="*/ 684 h 1674"/>
                            <a:gd name="T86" fmla="*/ 865 w 1558"/>
                            <a:gd name="T87" fmla="*/ 657 h 1674"/>
                            <a:gd name="T88" fmla="*/ 893 w 1558"/>
                            <a:gd name="T89" fmla="*/ 281 h 1674"/>
                            <a:gd name="T90" fmla="*/ 930 w 1558"/>
                            <a:gd name="T91" fmla="*/ 38 h 1674"/>
                            <a:gd name="T92" fmla="*/ 934 w 1558"/>
                            <a:gd name="T93" fmla="*/ 0 h 1674"/>
                            <a:gd name="T94" fmla="*/ 869 w 1558"/>
                            <a:gd name="T95" fmla="*/ 0 h 1674"/>
                            <a:gd name="T96" fmla="*/ 741 w 1558"/>
                            <a:gd name="T97" fmla="*/ 3 h 1674"/>
                            <a:gd name="T98" fmla="*/ 619 w 1558"/>
                            <a:gd name="T99" fmla="*/ 16 h 1674"/>
                            <a:gd name="T100" fmla="*/ 522 w 1558"/>
                            <a:gd name="T101" fmla="*/ 37 h 1674"/>
                            <a:gd name="T102" fmla="*/ 446 w 1558"/>
                            <a:gd name="T103" fmla="*/ 66 h 1674"/>
                            <a:gd name="T104" fmla="*/ 387 w 1558"/>
                            <a:gd name="T105" fmla="*/ 98 h 1674"/>
                            <a:gd name="T106" fmla="*/ 345 w 1558"/>
                            <a:gd name="T107" fmla="*/ 131 h 1674"/>
                            <a:gd name="T108" fmla="*/ 316 w 1558"/>
                            <a:gd name="T109" fmla="*/ 165 h 1674"/>
                            <a:gd name="T110" fmla="*/ 297 w 1558"/>
                            <a:gd name="T111" fmla="*/ 195 h 1674"/>
                            <a:gd name="T112" fmla="*/ 285 w 1558"/>
                            <a:gd name="T113" fmla="*/ 230 h 167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1558" h="1674">
                              <a:moveTo>
                                <a:pt x="283" y="241"/>
                              </a:moveTo>
                              <a:lnTo>
                                <a:pt x="278" y="251"/>
                              </a:lnTo>
                              <a:lnTo>
                                <a:pt x="267" y="280"/>
                              </a:lnTo>
                              <a:lnTo>
                                <a:pt x="251" y="326"/>
                              </a:lnTo>
                              <a:lnTo>
                                <a:pt x="229" y="384"/>
                              </a:lnTo>
                              <a:lnTo>
                                <a:pt x="219" y="418"/>
                              </a:lnTo>
                              <a:lnTo>
                                <a:pt x="208" y="454"/>
                              </a:lnTo>
                              <a:lnTo>
                                <a:pt x="197" y="493"/>
                              </a:lnTo>
                              <a:lnTo>
                                <a:pt x="187" y="534"/>
                              </a:lnTo>
                              <a:lnTo>
                                <a:pt x="177" y="575"/>
                              </a:lnTo>
                              <a:lnTo>
                                <a:pt x="169" y="619"/>
                              </a:lnTo>
                              <a:lnTo>
                                <a:pt x="162" y="663"/>
                              </a:lnTo>
                              <a:lnTo>
                                <a:pt x="155" y="708"/>
                              </a:lnTo>
                              <a:lnTo>
                                <a:pt x="65" y="700"/>
                              </a:lnTo>
                              <a:lnTo>
                                <a:pt x="19" y="696"/>
                              </a:lnTo>
                              <a:lnTo>
                                <a:pt x="2" y="694"/>
                              </a:lnTo>
                              <a:lnTo>
                                <a:pt x="0" y="694"/>
                              </a:lnTo>
                              <a:lnTo>
                                <a:pt x="2" y="701"/>
                              </a:lnTo>
                              <a:lnTo>
                                <a:pt x="7" y="718"/>
                              </a:lnTo>
                              <a:lnTo>
                                <a:pt x="16" y="745"/>
                              </a:lnTo>
                              <a:lnTo>
                                <a:pt x="27" y="780"/>
                              </a:lnTo>
                              <a:lnTo>
                                <a:pt x="42" y="818"/>
                              </a:lnTo>
                              <a:lnTo>
                                <a:pt x="60" y="862"/>
                              </a:lnTo>
                              <a:lnTo>
                                <a:pt x="78" y="906"/>
                              </a:lnTo>
                              <a:lnTo>
                                <a:pt x="98" y="949"/>
                              </a:lnTo>
                              <a:lnTo>
                                <a:pt x="114" y="975"/>
                              </a:lnTo>
                              <a:lnTo>
                                <a:pt x="128" y="1000"/>
                              </a:lnTo>
                              <a:lnTo>
                                <a:pt x="144" y="1025"/>
                              </a:lnTo>
                              <a:lnTo>
                                <a:pt x="161" y="1048"/>
                              </a:lnTo>
                              <a:lnTo>
                                <a:pt x="176" y="1071"/>
                              </a:lnTo>
                              <a:lnTo>
                                <a:pt x="193" y="1092"/>
                              </a:lnTo>
                              <a:lnTo>
                                <a:pt x="211" y="1114"/>
                              </a:lnTo>
                              <a:lnTo>
                                <a:pt x="227" y="1133"/>
                              </a:lnTo>
                              <a:lnTo>
                                <a:pt x="245" y="1152"/>
                              </a:lnTo>
                              <a:lnTo>
                                <a:pt x="263" y="1171"/>
                              </a:lnTo>
                              <a:lnTo>
                                <a:pt x="282" y="1189"/>
                              </a:lnTo>
                              <a:lnTo>
                                <a:pt x="299" y="1206"/>
                              </a:lnTo>
                              <a:lnTo>
                                <a:pt x="318" y="1221"/>
                              </a:lnTo>
                              <a:lnTo>
                                <a:pt x="337" y="1237"/>
                              </a:lnTo>
                              <a:lnTo>
                                <a:pt x="356" y="1251"/>
                              </a:lnTo>
                              <a:lnTo>
                                <a:pt x="375" y="1264"/>
                              </a:lnTo>
                              <a:lnTo>
                                <a:pt x="395" y="1278"/>
                              </a:lnTo>
                              <a:lnTo>
                                <a:pt x="414" y="1290"/>
                              </a:lnTo>
                              <a:lnTo>
                                <a:pt x="434" y="1301"/>
                              </a:lnTo>
                              <a:lnTo>
                                <a:pt x="454" y="1312"/>
                              </a:lnTo>
                              <a:lnTo>
                                <a:pt x="473" y="1322"/>
                              </a:lnTo>
                              <a:lnTo>
                                <a:pt x="492" y="1331"/>
                              </a:lnTo>
                              <a:lnTo>
                                <a:pt x="512" y="1340"/>
                              </a:lnTo>
                              <a:lnTo>
                                <a:pt x="534" y="1348"/>
                              </a:lnTo>
                              <a:lnTo>
                                <a:pt x="554" y="1355"/>
                              </a:lnTo>
                              <a:lnTo>
                                <a:pt x="574" y="1362"/>
                              </a:lnTo>
                              <a:lnTo>
                                <a:pt x="593" y="1368"/>
                              </a:lnTo>
                              <a:lnTo>
                                <a:pt x="613" y="1373"/>
                              </a:lnTo>
                              <a:lnTo>
                                <a:pt x="633" y="1378"/>
                              </a:lnTo>
                              <a:lnTo>
                                <a:pt x="653" y="1382"/>
                              </a:lnTo>
                              <a:lnTo>
                                <a:pt x="673" y="1385"/>
                              </a:lnTo>
                              <a:lnTo>
                                <a:pt x="693" y="1389"/>
                              </a:lnTo>
                              <a:lnTo>
                                <a:pt x="683" y="1453"/>
                              </a:lnTo>
                              <a:lnTo>
                                <a:pt x="676" y="1509"/>
                              </a:lnTo>
                              <a:lnTo>
                                <a:pt x="668" y="1554"/>
                              </a:lnTo>
                              <a:lnTo>
                                <a:pt x="662" y="1592"/>
                              </a:lnTo>
                              <a:lnTo>
                                <a:pt x="657" y="1621"/>
                              </a:lnTo>
                              <a:lnTo>
                                <a:pt x="653" y="1642"/>
                              </a:lnTo>
                              <a:lnTo>
                                <a:pt x="652" y="1654"/>
                              </a:lnTo>
                              <a:lnTo>
                                <a:pt x="651" y="1657"/>
                              </a:lnTo>
                              <a:lnTo>
                                <a:pt x="665" y="1663"/>
                              </a:lnTo>
                              <a:lnTo>
                                <a:pt x="677" y="1666"/>
                              </a:lnTo>
                              <a:lnTo>
                                <a:pt x="690" y="1669"/>
                              </a:lnTo>
                              <a:lnTo>
                                <a:pt x="702" y="1672"/>
                              </a:lnTo>
                              <a:lnTo>
                                <a:pt x="714" y="1673"/>
                              </a:lnTo>
                              <a:lnTo>
                                <a:pt x="726" y="1674"/>
                              </a:lnTo>
                              <a:lnTo>
                                <a:pt x="738" y="1674"/>
                              </a:lnTo>
                              <a:lnTo>
                                <a:pt x="749" y="1674"/>
                              </a:lnTo>
                              <a:lnTo>
                                <a:pt x="771" y="1672"/>
                              </a:lnTo>
                              <a:lnTo>
                                <a:pt x="793" y="1667"/>
                              </a:lnTo>
                              <a:lnTo>
                                <a:pt x="814" y="1663"/>
                              </a:lnTo>
                              <a:lnTo>
                                <a:pt x="835" y="1657"/>
                              </a:lnTo>
                              <a:lnTo>
                                <a:pt x="880" y="1647"/>
                              </a:lnTo>
                              <a:lnTo>
                                <a:pt x="923" y="1636"/>
                              </a:lnTo>
                              <a:lnTo>
                                <a:pt x="964" y="1625"/>
                              </a:lnTo>
                              <a:lnTo>
                                <a:pt x="1004" y="1612"/>
                              </a:lnTo>
                              <a:lnTo>
                                <a:pt x="1043" y="1597"/>
                              </a:lnTo>
                              <a:lnTo>
                                <a:pt x="1080" y="1582"/>
                              </a:lnTo>
                              <a:lnTo>
                                <a:pt x="1115" y="1566"/>
                              </a:lnTo>
                              <a:lnTo>
                                <a:pt x="1150" y="1549"/>
                              </a:lnTo>
                              <a:lnTo>
                                <a:pt x="1183" y="1531"/>
                              </a:lnTo>
                              <a:lnTo>
                                <a:pt x="1214" y="1513"/>
                              </a:lnTo>
                              <a:lnTo>
                                <a:pt x="1244" y="1493"/>
                              </a:lnTo>
                              <a:lnTo>
                                <a:pt x="1272" y="1473"/>
                              </a:lnTo>
                              <a:lnTo>
                                <a:pt x="1299" y="1452"/>
                              </a:lnTo>
                              <a:lnTo>
                                <a:pt x="1325" y="1430"/>
                              </a:lnTo>
                              <a:lnTo>
                                <a:pt x="1349" y="1408"/>
                              </a:lnTo>
                              <a:lnTo>
                                <a:pt x="1373" y="1384"/>
                              </a:lnTo>
                              <a:lnTo>
                                <a:pt x="1394" y="1361"/>
                              </a:lnTo>
                              <a:lnTo>
                                <a:pt x="1414" y="1338"/>
                              </a:lnTo>
                              <a:lnTo>
                                <a:pt x="1433" y="1312"/>
                              </a:lnTo>
                              <a:lnTo>
                                <a:pt x="1450" y="1288"/>
                              </a:lnTo>
                              <a:lnTo>
                                <a:pt x="1467" y="1262"/>
                              </a:lnTo>
                              <a:lnTo>
                                <a:pt x="1481" y="1237"/>
                              </a:lnTo>
                              <a:lnTo>
                                <a:pt x="1495" y="1210"/>
                              </a:lnTo>
                              <a:lnTo>
                                <a:pt x="1507" y="1183"/>
                              </a:lnTo>
                              <a:lnTo>
                                <a:pt x="1518" y="1157"/>
                              </a:lnTo>
                              <a:lnTo>
                                <a:pt x="1527" y="1129"/>
                              </a:lnTo>
                              <a:lnTo>
                                <a:pt x="1536" y="1102"/>
                              </a:lnTo>
                              <a:lnTo>
                                <a:pt x="1543" y="1075"/>
                              </a:lnTo>
                              <a:lnTo>
                                <a:pt x="1548" y="1047"/>
                              </a:lnTo>
                              <a:lnTo>
                                <a:pt x="1553" y="1019"/>
                              </a:lnTo>
                              <a:lnTo>
                                <a:pt x="1556" y="991"/>
                              </a:lnTo>
                              <a:lnTo>
                                <a:pt x="1558" y="964"/>
                              </a:lnTo>
                              <a:lnTo>
                                <a:pt x="1549" y="963"/>
                              </a:lnTo>
                              <a:lnTo>
                                <a:pt x="1533" y="958"/>
                              </a:lnTo>
                              <a:lnTo>
                                <a:pt x="1508" y="954"/>
                              </a:lnTo>
                              <a:lnTo>
                                <a:pt x="1478" y="947"/>
                              </a:lnTo>
                              <a:lnTo>
                                <a:pt x="1443" y="940"/>
                              </a:lnTo>
                              <a:lnTo>
                                <a:pt x="1400" y="934"/>
                              </a:lnTo>
                              <a:lnTo>
                                <a:pt x="1354" y="927"/>
                              </a:lnTo>
                              <a:lnTo>
                                <a:pt x="1303" y="920"/>
                              </a:lnTo>
                              <a:lnTo>
                                <a:pt x="1278" y="893"/>
                              </a:lnTo>
                              <a:lnTo>
                                <a:pt x="1253" y="866"/>
                              </a:lnTo>
                              <a:lnTo>
                                <a:pt x="1226" y="841"/>
                              </a:lnTo>
                              <a:lnTo>
                                <a:pt x="1198" y="817"/>
                              </a:lnTo>
                              <a:lnTo>
                                <a:pt x="1170" y="795"/>
                              </a:lnTo>
                              <a:lnTo>
                                <a:pt x="1141" y="775"/>
                              </a:lnTo>
                              <a:lnTo>
                                <a:pt x="1111" y="756"/>
                              </a:lnTo>
                              <a:lnTo>
                                <a:pt x="1080" y="738"/>
                              </a:lnTo>
                              <a:lnTo>
                                <a:pt x="1050" y="723"/>
                              </a:lnTo>
                              <a:lnTo>
                                <a:pt x="1019" y="708"/>
                              </a:lnTo>
                              <a:lnTo>
                                <a:pt x="988" y="695"/>
                              </a:lnTo>
                              <a:lnTo>
                                <a:pt x="956" y="684"/>
                              </a:lnTo>
                              <a:lnTo>
                                <a:pt x="925" y="674"/>
                              </a:lnTo>
                              <a:lnTo>
                                <a:pt x="895" y="665"/>
                              </a:lnTo>
                              <a:lnTo>
                                <a:pt x="865" y="657"/>
                              </a:lnTo>
                              <a:lnTo>
                                <a:pt x="835" y="652"/>
                              </a:lnTo>
                              <a:lnTo>
                                <a:pt x="869" y="441"/>
                              </a:lnTo>
                              <a:lnTo>
                                <a:pt x="893" y="281"/>
                              </a:lnTo>
                              <a:lnTo>
                                <a:pt x="911" y="166"/>
                              </a:lnTo>
                              <a:lnTo>
                                <a:pt x="922" y="87"/>
                              </a:lnTo>
                              <a:lnTo>
                                <a:pt x="930" y="38"/>
                              </a:lnTo>
                              <a:lnTo>
                                <a:pt x="933" y="13"/>
                              </a:lnTo>
                              <a:lnTo>
                                <a:pt x="934" y="2"/>
                              </a:lnTo>
                              <a:lnTo>
                                <a:pt x="934" y="0"/>
                              </a:lnTo>
                              <a:lnTo>
                                <a:pt x="925" y="0"/>
                              </a:lnTo>
                              <a:lnTo>
                                <a:pt x="901" y="0"/>
                              </a:lnTo>
                              <a:lnTo>
                                <a:pt x="869" y="0"/>
                              </a:lnTo>
                              <a:lnTo>
                                <a:pt x="835" y="0"/>
                              </a:lnTo>
                              <a:lnTo>
                                <a:pt x="787" y="0"/>
                              </a:lnTo>
                              <a:lnTo>
                                <a:pt x="741" y="3"/>
                              </a:lnTo>
                              <a:lnTo>
                                <a:pt x="698" y="6"/>
                              </a:lnTo>
                              <a:lnTo>
                                <a:pt x="657" y="10"/>
                              </a:lnTo>
                              <a:lnTo>
                                <a:pt x="619" y="16"/>
                              </a:lnTo>
                              <a:lnTo>
                                <a:pt x="585" y="23"/>
                              </a:lnTo>
                              <a:lnTo>
                                <a:pt x="552" y="29"/>
                              </a:lnTo>
                              <a:lnTo>
                                <a:pt x="522" y="37"/>
                              </a:lnTo>
                              <a:lnTo>
                                <a:pt x="495" y="46"/>
                              </a:lnTo>
                              <a:lnTo>
                                <a:pt x="469" y="56"/>
                              </a:lnTo>
                              <a:lnTo>
                                <a:pt x="446" y="66"/>
                              </a:lnTo>
                              <a:lnTo>
                                <a:pt x="424" y="76"/>
                              </a:lnTo>
                              <a:lnTo>
                                <a:pt x="405" y="87"/>
                              </a:lnTo>
                              <a:lnTo>
                                <a:pt x="387" y="98"/>
                              </a:lnTo>
                              <a:lnTo>
                                <a:pt x="371" y="109"/>
                              </a:lnTo>
                              <a:lnTo>
                                <a:pt x="357" y="120"/>
                              </a:lnTo>
                              <a:lnTo>
                                <a:pt x="345" y="131"/>
                              </a:lnTo>
                              <a:lnTo>
                                <a:pt x="334" y="143"/>
                              </a:lnTo>
                              <a:lnTo>
                                <a:pt x="324" y="154"/>
                              </a:lnTo>
                              <a:lnTo>
                                <a:pt x="316" y="165"/>
                              </a:lnTo>
                              <a:lnTo>
                                <a:pt x="308" y="175"/>
                              </a:lnTo>
                              <a:lnTo>
                                <a:pt x="303" y="185"/>
                              </a:lnTo>
                              <a:lnTo>
                                <a:pt x="297" y="195"/>
                              </a:lnTo>
                              <a:lnTo>
                                <a:pt x="294" y="204"/>
                              </a:lnTo>
                              <a:lnTo>
                                <a:pt x="288" y="219"/>
                              </a:lnTo>
                              <a:lnTo>
                                <a:pt x="285" y="230"/>
                              </a:lnTo>
                              <a:lnTo>
                                <a:pt x="283" y="238"/>
                              </a:lnTo>
                              <a:lnTo>
                                <a:pt x="283" y="24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6" name="Freeform 36" descr="Petals"/>
                      <wps:cNvSpPr>
                        <a:spLocks/>
                      </wps:cNvSpPr>
                      <wps:spPr bwMode="auto">
                        <a:xfrm rot="1343236">
                          <a:off x="2247900" y="1562100"/>
                          <a:ext cx="439528" cy="403037"/>
                        </a:xfrm>
                        <a:custGeom>
                          <a:avLst/>
                          <a:gdLst>
                            <a:gd name="T0" fmla="*/ 331 w 2022"/>
                            <a:gd name="T1" fmla="*/ 1538 h 1870"/>
                            <a:gd name="T2" fmla="*/ 497 w 2022"/>
                            <a:gd name="T3" fmla="*/ 1607 h 1870"/>
                            <a:gd name="T4" fmla="*/ 637 w 2022"/>
                            <a:gd name="T5" fmla="*/ 1653 h 1870"/>
                            <a:gd name="T6" fmla="*/ 796 w 2022"/>
                            <a:gd name="T7" fmla="*/ 1690 h 1870"/>
                            <a:gd name="T8" fmla="*/ 826 w 2022"/>
                            <a:gd name="T9" fmla="*/ 1798 h 1870"/>
                            <a:gd name="T10" fmla="*/ 810 w 2022"/>
                            <a:gd name="T11" fmla="*/ 1861 h 1870"/>
                            <a:gd name="T12" fmla="*/ 808 w 2022"/>
                            <a:gd name="T13" fmla="*/ 1870 h 1870"/>
                            <a:gd name="T14" fmla="*/ 870 w 2022"/>
                            <a:gd name="T15" fmla="*/ 1857 h 1870"/>
                            <a:gd name="T16" fmla="*/ 962 w 2022"/>
                            <a:gd name="T17" fmla="*/ 1830 h 1870"/>
                            <a:gd name="T18" fmla="*/ 1047 w 2022"/>
                            <a:gd name="T19" fmla="*/ 1798 h 1870"/>
                            <a:gd name="T20" fmla="*/ 1134 w 2022"/>
                            <a:gd name="T21" fmla="*/ 1757 h 1870"/>
                            <a:gd name="T22" fmla="*/ 1225 w 2022"/>
                            <a:gd name="T23" fmla="*/ 1706 h 1870"/>
                            <a:gd name="T24" fmla="*/ 1306 w 2022"/>
                            <a:gd name="T25" fmla="*/ 1652 h 1870"/>
                            <a:gd name="T26" fmla="*/ 1378 w 2022"/>
                            <a:gd name="T27" fmla="*/ 1592 h 1870"/>
                            <a:gd name="T28" fmla="*/ 1443 w 2022"/>
                            <a:gd name="T29" fmla="*/ 1528 h 1870"/>
                            <a:gd name="T30" fmla="*/ 1498 w 2022"/>
                            <a:gd name="T31" fmla="*/ 1462 h 1870"/>
                            <a:gd name="T32" fmla="*/ 1546 w 2022"/>
                            <a:gd name="T33" fmla="*/ 1393 h 1870"/>
                            <a:gd name="T34" fmla="*/ 1586 w 2022"/>
                            <a:gd name="T35" fmla="*/ 1322 h 1870"/>
                            <a:gd name="T36" fmla="*/ 1618 w 2022"/>
                            <a:gd name="T37" fmla="*/ 1249 h 1870"/>
                            <a:gd name="T38" fmla="*/ 1644 w 2022"/>
                            <a:gd name="T39" fmla="*/ 1174 h 1870"/>
                            <a:gd name="T40" fmla="*/ 1664 w 2022"/>
                            <a:gd name="T41" fmla="*/ 1099 h 1870"/>
                            <a:gd name="T42" fmla="*/ 1751 w 2022"/>
                            <a:gd name="T43" fmla="*/ 1062 h 1870"/>
                            <a:gd name="T44" fmla="*/ 1916 w 2022"/>
                            <a:gd name="T45" fmla="*/ 1094 h 1870"/>
                            <a:gd name="T46" fmla="*/ 1982 w 2022"/>
                            <a:gd name="T47" fmla="*/ 1111 h 1870"/>
                            <a:gd name="T48" fmla="*/ 1999 w 2022"/>
                            <a:gd name="T49" fmla="*/ 1119 h 1870"/>
                            <a:gd name="T50" fmla="*/ 2019 w 2022"/>
                            <a:gd name="T51" fmla="*/ 1029 h 1870"/>
                            <a:gd name="T52" fmla="*/ 2020 w 2022"/>
                            <a:gd name="T53" fmla="*/ 946 h 1870"/>
                            <a:gd name="T54" fmla="*/ 2000 w 2022"/>
                            <a:gd name="T55" fmla="*/ 839 h 1870"/>
                            <a:gd name="T56" fmla="*/ 1956 w 2022"/>
                            <a:gd name="T57" fmla="*/ 688 h 1870"/>
                            <a:gd name="T58" fmla="*/ 1900 w 2022"/>
                            <a:gd name="T59" fmla="*/ 553 h 1870"/>
                            <a:gd name="T60" fmla="*/ 1837 w 2022"/>
                            <a:gd name="T61" fmla="*/ 434 h 1870"/>
                            <a:gd name="T62" fmla="*/ 1765 w 2022"/>
                            <a:gd name="T63" fmla="*/ 329 h 1870"/>
                            <a:gd name="T64" fmla="*/ 1685 w 2022"/>
                            <a:gd name="T65" fmla="*/ 239 h 1870"/>
                            <a:gd name="T66" fmla="*/ 1599 w 2022"/>
                            <a:gd name="T67" fmla="*/ 163 h 1870"/>
                            <a:gd name="T68" fmla="*/ 1508 w 2022"/>
                            <a:gd name="T69" fmla="*/ 102 h 1870"/>
                            <a:gd name="T70" fmla="*/ 1413 w 2022"/>
                            <a:gd name="T71" fmla="*/ 56 h 1870"/>
                            <a:gd name="T72" fmla="*/ 1313 w 2022"/>
                            <a:gd name="T73" fmla="*/ 23 h 1870"/>
                            <a:gd name="T74" fmla="*/ 1211 w 2022"/>
                            <a:gd name="T75" fmla="*/ 4 h 1870"/>
                            <a:gd name="T76" fmla="*/ 1172 w 2022"/>
                            <a:gd name="T77" fmla="*/ 29 h 1870"/>
                            <a:gd name="T78" fmla="*/ 1146 w 2022"/>
                            <a:gd name="T79" fmla="*/ 136 h 1870"/>
                            <a:gd name="T80" fmla="*/ 1105 w 2022"/>
                            <a:gd name="T81" fmla="*/ 311 h 1870"/>
                            <a:gd name="T82" fmla="*/ 1011 w 2022"/>
                            <a:gd name="T83" fmla="*/ 404 h 1870"/>
                            <a:gd name="T84" fmla="*/ 933 w 2022"/>
                            <a:gd name="T85" fmla="*/ 507 h 1870"/>
                            <a:gd name="T86" fmla="*/ 871 w 2022"/>
                            <a:gd name="T87" fmla="*/ 616 h 1870"/>
                            <a:gd name="T88" fmla="*/ 822 w 2022"/>
                            <a:gd name="T89" fmla="*/ 728 h 1870"/>
                            <a:gd name="T90" fmla="*/ 789 w 2022"/>
                            <a:gd name="T91" fmla="*/ 840 h 1870"/>
                            <a:gd name="T92" fmla="*/ 335 w 2022"/>
                            <a:gd name="T93" fmla="*/ 796 h 1870"/>
                            <a:gd name="T94" fmla="*/ 45 w 2022"/>
                            <a:gd name="T95" fmla="*/ 744 h 1870"/>
                            <a:gd name="T96" fmla="*/ 1 w 2022"/>
                            <a:gd name="T97" fmla="*/ 736 h 1870"/>
                            <a:gd name="T98" fmla="*/ 1 w 2022"/>
                            <a:gd name="T99" fmla="*/ 814 h 1870"/>
                            <a:gd name="T100" fmla="*/ 1 w 2022"/>
                            <a:gd name="T101" fmla="*/ 965 h 1870"/>
                            <a:gd name="T102" fmla="*/ 14 w 2022"/>
                            <a:gd name="T103" fmla="*/ 1111 h 1870"/>
                            <a:gd name="T104" fmla="*/ 39 w 2022"/>
                            <a:gd name="T105" fmla="*/ 1229 h 1870"/>
                            <a:gd name="T106" fmla="*/ 72 w 2022"/>
                            <a:gd name="T107" fmla="*/ 1321 h 1870"/>
                            <a:gd name="T108" fmla="*/ 110 w 2022"/>
                            <a:gd name="T109" fmla="*/ 1391 h 1870"/>
                            <a:gd name="T110" fmla="*/ 151 w 2022"/>
                            <a:gd name="T111" fmla="*/ 1442 h 1870"/>
                            <a:gd name="T112" fmla="*/ 191 w 2022"/>
                            <a:gd name="T113" fmla="*/ 1477 h 1870"/>
                            <a:gd name="T114" fmla="*/ 227 w 2022"/>
                            <a:gd name="T115" fmla="*/ 1498 h 1870"/>
                            <a:gd name="T116" fmla="*/ 271 w 2022"/>
                            <a:gd name="T117" fmla="*/ 1514 h 18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2022" h="1870">
                              <a:moveTo>
                                <a:pt x="284" y="1516"/>
                              </a:moveTo>
                              <a:lnTo>
                                <a:pt x="296" y="1522"/>
                              </a:lnTo>
                              <a:lnTo>
                                <a:pt x="331" y="1538"/>
                              </a:lnTo>
                              <a:lnTo>
                                <a:pt x="385" y="1563"/>
                              </a:lnTo>
                              <a:lnTo>
                                <a:pt x="456" y="1592"/>
                              </a:lnTo>
                              <a:lnTo>
                                <a:pt x="497" y="1607"/>
                              </a:lnTo>
                              <a:lnTo>
                                <a:pt x="540" y="1623"/>
                              </a:lnTo>
                              <a:lnTo>
                                <a:pt x="587" y="1638"/>
                              </a:lnTo>
                              <a:lnTo>
                                <a:pt x="637" y="1653"/>
                              </a:lnTo>
                              <a:lnTo>
                                <a:pt x="688" y="1667"/>
                              </a:lnTo>
                              <a:lnTo>
                                <a:pt x="741" y="1679"/>
                              </a:lnTo>
                              <a:lnTo>
                                <a:pt x="796" y="1690"/>
                              </a:lnTo>
                              <a:lnTo>
                                <a:pt x="851" y="1700"/>
                              </a:lnTo>
                              <a:lnTo>
                                <a:pt x="837" y="1756"/>
                              </a:lnTo>
                              <a:lnTo>
                                <a:pt x="826" y="1798"/>
                              </a:lnTo>
                              <a:lnTo>
                                <a:pt x="819" y="1828"/>
                              </a:lnTo>
                              <a:lnTo>
                                <a:pt x="813" y="1849"/>
                              </a:lnTo>
                              <a:lnTo>
                                <a:pt x="810" y="1861"/>
                              </a:lnTo>
                              <a:lnTo>
                                <a:pt x="809" y="1867"/>
                              </a:lnTo>
                              <a:lnTo>
                                <a:pt x="808" y="1869"/>
                              </a:lnTo>
                              <a:lnTo>
                                <a:pt x="808" y="1870"/>
                              </a:lnTo>
                              <a:lnTo>
                                <a:pt x="816" y="1868"/>
                              </a:lnTo>
                              <a:lnTo>
                                <a:pt x="837" y="1865"/>
                              </a:lnTo>
                              <a:lnTo>
                                <a:pt x="870" y="1857"/>
                              </a:lnTo>
                              <a:lnTo>
                                <a:pt x="912" y="1845"/>
                              </a:lnTo>
                              <a:lnTo>
                                <a:pt x="937" y="1838"/>
                              </a:lnTo>
                              <a:lnTo>
                                <a:pt x="962" y="1830"/>
                              </a:lnTo>
                              <a:lnTo>
                                <a:pt x="990" y="1820"/>
                              </a:lnTo>
                              <a:lnTo>
                                <a:pt x="1018" y="1810"/>
                              </a:lnTo>
                              <a:lnTo>
                                <a:pt x="1047" y="1798"/>
                              </a:lnTo>
                              <a:lnTo>
                                <a:pt x="1075" y="1786"/>
                              </a:lnTo>
                              <a:lnTo>
                                <a:pt x="1105" y="1771"/>
                              </a:lnTo>
                              <a:lnTo>
                                <a:pt x="1134" y="1757"/>
                              </a:lnTo>
                              <a:lnTo>
                                <a:pt x="1165" y="1740"/>
                              </a:lnTo>
                              <a:lnTo>
                                <a:pt x="1195" y="1724"/>
                              </a:lnTo>
                              <a:lnTo>
                                <a:pt x="1225" y="1706"/>
                              </a:lnTo>
                              <a:lnTo>
                                <a:pt x="1253" y="1688"/>
                              </a:lnTo>
                              <a:lnTo>
                                <a:pt x="1281" y="1670"/>
                              </a:lnTo>
                              <a:lnTo>
                                <a:pt x="1306" y="1652"/>
                              </a:lnTo>
                              <a:lnTo>
                                <a:pt x="1332" y="1632"/>
                              </a:lnTo>
                              <a:lnTo>
                                <a:pt x="1356" y="1612"/>
                              </a:lnTo>
                              <a:lnTo>
                                <a:pt x="1378" y="1592"/>
                              </a:lnTo>
                              <a:lnTo>
                                <a:pt x="1402" y="1572"/>
                              </a:lnTo>
                              <a:lnTo>
                                <a:pt x="1423" y="1551"/>
                              </a:lnTo>
                              <a:lnTo>
                                <a:pt x="1443" y="1528"/>
                              </a:lnTo>
                              <a:lnTo>
                                <a:pt x="1462" y="1507"/>
                              </a:lnTo>
                              <a:lnTo>
                                <a:pt x="1481" y="1485"/>
                              </a:lnTo>
                              <a:lnTo>
                                <a:pt x="1498" y="1462"/>
                              </a:lnTo>
                              <a:lnTo>
                                <a:pt x="1515" y="1440"/>
                              </a:lnTo>
                              <a:lnTo>
                                <a:pt x="1530" y="1416"/>
                              </a:lnTo>
                              <a:lnTo>
                                <a:pt x="1546" y="1393"/>
                              </a:lnTo>
                              <a:lnTo>
                                <a:pt x="1560" y="1370"/>
                              </a:lnTo>
                              <a:lnTo>
                                <a:pt x="1574" y="1345"/>
                              </a:lnTo>
                              <a:lnTo>
                                <a:pt x="1586" y="1322"/>
                              </a:lnTo>
                              <a:lnTo>
                                <a:pt x="1597" y="1298"/>
                              </a:lnTo>
                              <a:lnTo>
                                <a:pt x="1608" y="1273"/>
                              </a:lnTo>
                              <a:lnTo>
                                <a:pt x="1618" y="1249"/>
                              </a:lnTo>
                              <a:lnTo>
                                <a:pt x="1628" y="1224"/>
                              </a:lnTo>
                              <a:lnTo>
                                <a:pt x="1636" y="1199"/>
                              </a:lnTo>
                              <a:lnTo>
                                <a:pt x="1644" y="1174"/>
                              </a:lnTo>
                              <a:lnTo>
                                <a:pt x="1651" y="1149"/>
                              </a:lnTo>
                              <a:lnTo>
                                <a:pt x="1658" y="1123"/>
                              </a:lnTo>
                              <a:lnTo>
                                <a:pt x="1664" y="1099"/>
                              </a:lnTo>
                              <a:lnTo>
                                <a:pt x="1668" y="1073"/>
                              </a:lnTo>
                              <a:lnTo>
                                <a:pt x="1673" y="1048"/>
                              </a:lnTo>
                              <a:lnTo>
                                <a:pt x="1751" y="1062"/>
                              </a:lnTo>
                              <a:lnTo>
                                <a:pt x="1817" y="1076"/>
                              </a:lnTo>
                              <a:lnTo>
                                <a:pt x="1871" y="1086"/>
                              </a:lnTo>
                              <a:lnTo>
                                <a:pt x="1916" y="1094"/>
                              </a:lnTo>
                              <a:lnTo>
                                <a:pt x="1949" y="1101"/>
                              </a:lnTo>
                              <a:lnTo>
                                <a:pt x="1973" y="1108"/>
                              </a:lnTo>
                              <a:lnTo>
                                <a:pt x="1982" y="1111"/>
                              </a:lnTo>
                              <a:lnTo>
                                <a:pt x="1990" y="1113"/>
                              </a:lnTo>
                              <a:lnTo>
                                <a:pt x="1996" y="1117"/>
                              </a:lnTo>
                              <a:lnTo>
                                <a:pt x="1999" y="1119"/>
                              </a:lnTo>
                              <a:lnTo>
                                <a:pt x="2008" y="1088"/>
                              </a:lnTo>
                              <a:lnTo>
                                <a:pt x="2014" y="1058"/>
                              </a:lnTo>
                              <a:lnTo>
                                <a:pt x="2019" y="1029"/>
                              </a:lnTo>
                              <a:lnTo>
                                <a:pt x="2021" y="1000"/>
                              </a:lnTo>
                              <a:lnTo>
                                <a:pt x="2022" y="972"/>
                              </a:lnTo>
                              <a:lnTo>
                                <a:pt x="2020" y="946"/>
                              </a:lnTo>
                              <a:lnTo>
                                <a:pt x="2018" y="919"/>
                              </a:lnTo>
                              <a:lnTo>
                                <a:pt x="2012" y="893"/>
                              </a:lnTo>
                              <a:lnTo>
                                <a:pt x="2000" y="839"/>
                              </a:lnTo>
                              <a:lnTo>
                                <a:pt x="1987" y="787"/>
                              </a:lnTo>
                              <a:lnTo>
                                <a:pt x="1971" y="737"/>
                              </a:lnTo>
                              <a:lnTo>
                                <a:pt x="1956" y="688"/>
                              </a:lnTo>
                              <a:lnTo>
                                <a:pt x="1938" y="642"/>
                              </a:lnTo>
                              <a:lnTo>
                                <a:pt x="1920" y="596"/>
                              </a:lnTo>
                              <a:lnTo>
                                <a:pt x="1900" y="553"/>
                              </a:lnTo>
                              <a:lnTo>
                                <a:pt x="1880" y="512"/>
                              </a:lnTo>
                              <a:lnTo>
                                <a:pt x="1859" y="472"/>
                              </a:lnTo>
                              <a:lnTo>
                                <a:pt x="1837" y="434"/>
                              </a:lnTo>
                              <a:lnTo>
                                <a:pt x="1814" y="398"/>
                              </a:lnTo>
                              <a:lnTo>
                                <a:pt x="1789" y="362"/>
                              </a:lnTo>
                              <a:lnTo>
                                <a:pt x="1765" y="329"/>
                              </a:lnTo>
                              <a:lnTo>
                                <a:pt x="1739" y="298"/>
                              </a:lnTo>
                              <a:lnTo>
                                <a:pt x="1713" y="268"/>
                              </a:lnTo>
                              <a:lnTo>
                                <a:pt x="1685" y="239"/>
                              </a:lnTo>
                              <a:lnTo>
                                <a:pt x="1657" y="212"/>
                              </a:lnTo>
                              <a:lnTo>
                                <a:pt x="1628" y="187"/>
                              </a:lnTo>
                              <a:lnTo>
                                <a:pt x="1599" y="163"/>
                              </a:lnTo>
                              <a:lnTo>
                                <a:pt x="1569" y="141"/>
                              </a:lnTo>
                              <a:lnTo>
                                <a:pt x="1539" y="121"/>
                              </a:lnTo>
                              <a:lnTo>
                                <a:pt x="1508" y="102"/>
                              </a:lnTo>
                              <a:lnTo>
                                <a:pt x="1477" y="86"/>
                              </a:lnTo>
                              <a:lnTo>
                                <a:pt x="1445" y="69"/>
                              </a:lnTo>
                              <a:lnTo>
                                <a:pt x="1413" y="56"/>
                              </a:lnTo>
                              <a:lnTo>
                                <a:pt x="1380" y="42"/>
                              </a:lnTo>
                              <a:lnTo>
                                <a:pt x="1346" y="32"/>
                              </a:lnTo>
                              <a:lnTo>
                                <a:pt x="1313" y="23"/>
                              </a:lnTo>
                              <a:lnTo>
                                <a:pt x="1280" y="15"/>
                              </a:lnTo>
                              <a:lnTo>
                                <a:pt x="1245" y="8"/>
                              </a:lnTo>
                              <a:lnTo>
                                <a:pt x="1211" y="4"/>
                              </a:lnTo>
                              <a:lnTo>
                                <a:pt x="1176" y="0"/>
                              </a:lnTo>
                              <a:lnTo>
                                <a:pt x="1175" y="9"/>
                              </a:lnTo>
                              <a:lnTo>
                                <a:pt x="1172" y="29"/>
                              </a:lnTo>
                              <a:lnTo>
                                <a:pt x="1165" y="56"/>
                              </a:lnTo>
                              <a:lnTo>
                                <a:pt x="1158" y="92"/>
                              </a:lnTo>
                              <a:lnTo>
                                <a:pt x="1146" y="136"/>
                              </a:lnTo>
                              <a:lnTo>
                                <a:pt x="1135" y="187"/>
                              </a:lnTo>
                              <a:lnTo>
                                <a:pt x="1121" y="246"/>
                              </a:lnTo>
                              <a:lnTo>
                                <a:pt x="1105" y="311"/>
                              </a:lnTo>
                              <a:lnTo>
                                <a:pt x="1072" y="341"/>
                              </a:lnTo>
                              <a:lnTo>
                                <a:pt x="1041" y="372"/>
                              </a:lnTo>
                              <a:lnTo>
                                <a:pt x="1011" y="404"/>
                              </a:lnTo>
                              <a:lnTo>
                                <a:pt x="983" y="438"/>
                              </a:lnTo>
                              <a:lnTo>
                                <a:pt x="957" y="472"/>
                              </a:lnTo>
                              <a:lnTo>
                                <a:pt x="933" y="507"/>
                              </a:lnTo>
                              <a:lnTo>
                                <a:pt x="910" y="543"/>
                              </a:lnTo>
                              <a:lnTo>
                                <a:pt x="890" y="578"/>
                              </a:lnTo>
                              <a:lnTo>
                                <a:pt x="871" y="616"/>
                              </a:lnTo>
                              <a:lnTo>
                                <a:pt x="853" y="653"/>
                              </a:lnTo>
                              <a:lnTo>
                                <a:pt x="837" y="691"/>
                              </a:lnTo>
                              <a:lnTo>
                                <a:pt x="822" y="728"/>
                              </a:lnTo>
                              <a:lnTo>
                                <a:pt x="810" y="766"/>
                              </a:lnTo>
                              <a:lnTo>
                                <a:pt x="799" y="804"/>
                              </a:lnTo>
                              <a:lnTo>
                                <a:pt x="789" y="840"/>
                              </a:lnTo>
                              <a:lnTo>
                                <a:pt x="780" y="878"/>
                              </a:lnTo>
                              <a:lnTo>
                                <a:pt x="527" y="831"/>
                              </a:lnTo>
                              <a:lnTo>
                                <a:pt x="335" y="796"/>
                              </a:lnTo>
                              <a:lnTo>
                                <a:pt x="197" y="772"/>
                              </a:lnTo>
                              <a:lnTo>
                                <a:pt x="103" y="754"/>
                              </a:lnTo>
                              <a:lnTo>
                                <a:pt x="45" y="744"/>
                              </a:lnTo>
                              <a:lnTo>
                                <a:pt x="14" y="738"/>
                              </a:lnTo>
                              <a:lnTo>
                                <a:pt x="3" y="737"/>
                              </a:lnTo>
                              <a:lnTo>
                                <a:pt x="1" y="736"/>
                              </a:lnTo>
                              <a:lnTo>
                                <a:pt x="1" y="748"/>
                              </a:lnTo>
                              <a:lnTo>
                                <a:pt x="1" y="777"/>
                              </a:lnTo>
                              <a:lnTo>
                                <a:pt x="1" y="814"/>
                              </a:lnTo>
                              <a:lnTo>
                                <a:pt x="1" y="850"/>
                              </a:lnTo>
                              <a:lnTo>
                                <a:pt x="0" y="909"/>
                              </a:lnTo>
                              <a:lnTo>
                                <a:pt x="1" y="965"/>
                              </a:lnTo>
                              <a:lnTo>
                                <a:pt x="4" y="1017"/>
                              </a:lnTo>
                              <a:lnTo>
                                <a:pt x="9" y="1066"/>
                              </a:lnTo>
                              <a:lnTo>
                                <a:pt x="14" y="1111"/>
                              </a:lnTo>
                              <a:lnTo>
                                <a:pt x="21" y="1153"/>
                              </a:lnTo>
                              <a:lnTo>
                                <a:pt x="30" y="1192"/>
                              </a:lnTo>
                              <a:lnTo>
                                <a:pt x="39" y="1229"/>
                              </a:lnTo>
                              <a:lnTo>
                                <a:pt x="49" y="1262"/>
                              </a:lnTo>
                              <a:lnTo>
                                <a:pt x="60" y="1293"/>
                              </a:lnTo>
                              <a:lnTo>
                                <a:pt x="72" y="1321"/>
                              </a:lnTo>
                              <a:lnTo>
                                <a:pt x="84" y="1346"/>
                              </a:lnTo>
                              <a:lnTo>
                                <a:pt x="96" y="1371"/>
                              </a:lnTo>
                              <a:lnTo>
                                <a:pt x="110" y="1391"/>
                              </a:lnTo>
                              <a:lnTo>
                                <a:pt x="123" y="1411"/>
                              </a:lnTo>
                              <a:lnTo>
                                <a:pt x="137" y="1427"/>
                              </a:lnTo>
                              <a:lnTo>
                                <a:pt x="151" y="1442"/>
                              </a:lnTo>
                              <a:lnTo>
                                <a:pt x="164" y="1455"/>
                              </a:lnTo>
                              <a:lnTo>
                                <a:pt x="177" y="1467"/>
                              </a:lnTo>
                              <a:lnTo>
                                <a:pt x="191" y="1477"/>
                              </a:lnTo>
                              <a:lnTo>
                                <a:pt x="203" y="1485"/>
                              </a:lnTo>
                              <a:lnTo>
                                <a:pt x="215" y="1493"/>
                              </a:lnTo>
                              <a:lnTo>
                                <a:pt x="227" y="1498"/>
                              </a:lnTo>
                              <a:lnTo>
                                <a:pt x="237" y="1503"/>
                              </a:lnTo>
                              <a:lnTo>
                                <a:pt x="256" y="1511"/>
                              </a:lnTo>
                              <a:lnTo>
                                <a:pt x="271" y="1514"/>
                              </a:lnTo>
                              <a:lnTo>
                                <a:pt x="281" y="1515"/>
                              </a:lnTo>
                              <a:lnTo>
                                <a:pt x="284" y="151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7" name="Freeform 37" descr="Petals"/>
                      <wps:cNvSpPr>
                        <a:spLocks/>
                      </wps:cNvSpPr>
                      <wps:spPr bwMode="auto">
                        <a:xfrm rot="1343236">
                          <a:off x="3848100" y="1781175"/>
                          <a:ext cx="283483" cy="335648"/>
                        </a:xfrm>
                        <a:custGeom>
                          <a:avLst/>
                          <a:gdLst>
                            <a:gd name="T0" fmla="*/ 895 w 1308"/>
                            <a:gd name="T1" fmla="*/ 1434 h 1554"/>
                            <a:gd name="T2" fmla="*/ 994 w 1308"/>
                            <a:gd name="T3" fmla="*/ 1337 h 1554"/>
                            <a:gd name="T4" fmla="*/ 1068 w 1308"/>
                            <a:gd name="T5" fmla="*/ 1251 h 1554"/>
                            <a:gd name="T6" fmla="*/ 1140 w 1308"/>
                            <a:gd name="T7" fmla="*/ 1144 h 1554"/>
                            <a:gd name="T8" fmla="*/ 1273 w 1308"/>
                            <a:gd name="T9" fmla="*/ 1180 h 1554"/>
                            <a:gd name="T10" fmla="*/ 1291 w 1308"/>
                            <a:gd name="T11" fmla="*/ 1184 h 1554"/>
                            <a:gd name="T12" fmla="*/ 1302 w 1308"/>
                            <a:gd name="T13" fmla="*/ 1103 h 1554"/>
                            <a:gd name="T14" fmla="*/ 1308 w 1308"/>
                            <a:gd name="T15" fmla="*/ 993 h 1554"/>
                            <a:gd name="T16" fmla="*/ 1305 w 1308"/>
                            <a:gd name="T17" fmla="*/ 921 h 1554"/>
                            <a:gd name="T18" fmla="*/ 1292 w 1308"/>
                            <a:gd name="T19" fmla="*/ 840 h 1554"/>
                            <a:gd name="T20" fmla="*/ 1276 w 1308"/>
                            <a:gd name="T21" fmla="*/ 765 h 1554"/>
                            <a:gd name="T22" fmla="*/ 1252 w 1308"/>
                            <a:gd name="T23" fmla="*/ 694 h 1554"/>
                            <a:gd name="T24" fmla="*/ 1223 w 1308"/>
                            <a:gd name="T25" fmla="*/ 628 h 1554"/>
                            <a:gd name="T26" fmla="*/ 1190 w 1308"/>
                            <a:gd name="T27" fmla="*/ 567 h 1554"/>
                            <a:gd name="T28" fmla="*/ 1152 w 1308"/>
                            <a:gd name="T29" fmla="*/ 510 h 1554"/>
                            <a:gd name="T30" fmla="*/ 1111 w 1308"/>
                            <a:gd name="T31" fmla="*/ 459 h 1554"/>
                            <a:gd name="T32" fmla="*/ 1067 w 1308"/>
                            <a:gd name="T33" fmla="*/ 413 h 1554"/>
                            <a:gd name="T34" fmla="*/ 969 w 1308"/>
                            <a:gd name="T35" fmla="*/ 334 h 1554"/>
                            <a:gd name="T36" fmla="*/ 999 w 1308"/>
                            <a:gd name="T37" fmla="*/ 219 h 1554"/>
                            <a:gd name="T38" fmla="*/ 1059 w 1308"/>
                            <a:gd name="T39" fmla="*/ 130 h 1554"/>
                            <a:gd name="T40" fmla="*/ 1077 w 1308"/>
                            <a:gd name="T41" fmla="*/ 100 h 1554"/>
                            <a:gd name="T42" fmla="*/ 1025 w 1308"/>
                            <a:gd name="T43" fmla="*/ 59 h 1554"/>
                            <a:gd name="T44" fmla="*/ 964 w 1308"/>
                            <a:gd name="T45" fmla="*/ 33 h 1554"/>
                            <a:gd name="T46" fmla="*/ 932 w 1308"/>
                            <a:gd name="T47" fmla="*/ 29 h 1554"/>
                            <a:gd name="T48" fmla="*/ 836 w 1308"/>
                            <a:gd name="T49" fmla="*/ 13 h 1554"/>
                            <a:gd name="T50" fmla="*/ 714 w 1308"/>
                            <a:gd name="T51" fmla="*/ 1 h 1554"/>
                            <a:gd name="T52" fmla="*/ 600 w 1308"/>
                            <a:gd name="T53" fmla="*/ 2 h 1554"/>
                            <a:gd name="T54" fmla="*/ 495 w 1308"/>
                            <a:gd name="T55" fmla="*/ 14 h 1554"/>
                            <a:gd name="T56" fmla="*/ 399 w 1308"/>
                            <a:gd name="T57" fmla="*/ 38 h 1554"/>
                            <a:gd name="T58" fmla="*/ 310 w 1308"/>
                            <a:gd name="T59" fmla="*/ 71 h 1554"/>
                            <a:gd name="T60" fmla="*/ 231 w 1308"/>
                            <a:gd name="T61" fmla="*/ 113 h 1554"/>
                            <a:gd name="T62" fmla="*/ 160 w 1308"/>
                            <a:gd name="T63" fmla="*/ 163 h 1554"/>
                            <a:gd name="T64" fmla="*/ 98 w 1308"/>
                            <a:gd name="T65" fmla="*/ 221 h 1554"/>
                            <a:gd name="T66" fmla="*/ 45 w 1308"/>
                            <a:gd name="T67" fmla="*/ 285 h 1554"/>
                            <a:gd name="T68" fmla="*/ 0 w 1308"/>
                            <a:gd name="T69" fmla="*/ 354 h 1554"/>
                            <a:gd name="T70" fmla="*/ 45 w 1308"/>
                            <a:gd name="T71" fmla="*/ 377 h 1554"/>
                            <a:gd name="T72" fmla="*/ 140 w 1308"/>
                            <a:gd name="T73" fmla="*/ 438 h 1554"/>
                            <a:gd name="T74" fmla="*/ 231 w 1308"/>
                            <a:gd name="T75" fmla="*/ 512 h 1554"/>
                            <a:gd name="T76" fmla="*/ 248 w 1308"/>
                            <a:gd name="T77" fmla="*/ 558 h 1554"/>
                            <a:gd name="T78" fmla="*/ 292 w 1308"/>
                            <a:gd name="T79" fmla="*/ 647 h 1554"/>
                            <a:gd name="T80" fmla="*/ 351 w 1308"/>
                            <a:gd name="T81" fmla="*/ 728 h 1554"/>
                            <a:gd name="T82" fmla="*/ 419 w 1308"/>
                            <a:gd name="T83" fmla="*/ 802 h 1554"/>
                            <a:gd name="T84" fmla="*/ 491 w 1308"/>
                            <a:gd name="T85" fmla="*/ 868 h 1554"/>
                            <a:gd name="T86" fmla="*/ 426 w 1308"/>
                            <a:gd name="T87" fmla="*/ 1075 h 1554"/>
                            <a:gd name="T88" fmla="*/ 241 w 1308"/>
                            <a:gd name="T89" fmla="*/ 1354 h 1554"/>
                            <a:gd name="T90" fmla="*/ 199 w 1308"/>
                            <a:gd name="T91" fmla="*/ 1416 h 1554"/>
                            <a:gd name="T92" fmla="*/ 231 w 1308"/>
                            <a:gd name="T93" fmla="*/ 1433 h 1554"/>
                            <a:gd name="T94" fmla="*/ 328 w 1308"/>
                            <a:gd name="T95" fmla="*/ 1478 h 1554"/>
                            <a:gd name="T96" fmla="*/ 448 w 1308"/>
                            <a:gd name="T97" fmla="*/ 1520 h 1554"/>
                            <a:gd name="T98" fmla="*/ 547 w 1308"/>
                            <a:gd name="T99" fmla="*/ 1545 h 1554"/>
                            <a:gd name="T100" fmla="*/ 632 w 1308"/>
                            <a:gd name="T101" fmla="*/ 1554 h 1554"/>
                            <a:gd name="T102" fmla="*/ 701 w 1308"/>
                            <a:gd name="T103" fmla="*/ 1551 h 1554"/>
                            <a:gd name="T104" fmla="*/ 755 w 1308"/>
                            <a:gd name="T105" fmla="*/ 1539 h 1554"/>
                            <a:gd name="T106" fmla="*/ 796 w 1308"/>
                            <a:gd name="T107" fmla="*/ 1522 h 1554"/>
                            <a:gd name="T108" fmla="*/ 827 w 1308"/>
                            <a:gd name="T109" fmla="*/ 1503 h 1554"/>
                            <a:gd name="T110" fmla="*/ 853 w 1308"/>
                            <a:gd name="T111" fmla="*/ 1478 h 1554"/>
                            <a:gd name="T112" fmla="*/ 865 w 1308"/>
                            <a:gd name="T113" fmla="*/ 1459 h 155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1308" h="1554">
                              <a:moveTo>
                                <a:pt x="865" y="1459"/>
                              </a:moveTo>
                              <a:lnTo>
                                <a:pt x="873" y="1453"/>
                              </a:lnTo>
                              <a:lnTo>
                                <a:pt x="895" y="1434"/>
                              </a:lnTo>
                              <a:lnTo>
                                <a:pt x="929" y="1404"/>
                              </a:lnTo>
                              <a:lnTo>
                                <a:pt x="972" y="1362"/>
                              </a:lnTo>
                              <a:lnTo>
                                <a:pt x="994" y="1337"/>
                              </a:lnTo>
                              <a:lnTo>
                                <a:pt x="1018" y="1311"/>
                              </a:lnTo>
                              <a:lnTo>
                                <a:pt x="1043" y="1282"/>
                              </a:lnTo>
                              <a:lnTo>
                                <a:pt x="1068" y="1251"/>
                              </a:lnTo>
                              <a:lnTo>
                                <a:pt x="1092" y="1217"/>
                              </a:lnTo>
                              <a:lnTo>
                                <a:pt x="1117" y="1182"/>
                              </a:lnTo>
                              <a:lnTo>
                                <a:pt x="1140" y="1144"/>
                              </a:lnTo>
                              <a:lnTo>
                                <a:pt x="1162" y="1105"/>
                              </a:lnTo>
                              <a:lnTo>
                                <a:pt x="1236" y="1154"/>
                              </a:lnTo>
                              <a:lnTo>
                                <a:pt x="1273" y="1180"/>
                              </a:lnTo>
                              <a:lnTo>
                                <a:pt x="1288" y="1188"/>
                              </a:lnTo>
                              <a:lnTo>
                                <a:pt x="1290" y="1191"/>
                              </a:lnTo>
                              <a:lnTo>
                                <a:pt x="1291" y="1184"/>
                              </a:lnTo>
                              <a:lnTo>
                                <a:pt x="1295" y="1166"/>
                              </a:lnTo>
                              <a:lnTo>
                                <a:pt x="1298" y="1139"/>
                              </a:lnTo>
                              <a:lnTo>
                                <a:pt x="1302" y="1103"/>
                              </a:lnTo>
                              <a:lnTo>
                                <a:pt x="1306" y="1062"/>
                              </a:lnTo>
                              <a:lnTo>
                                <a:pt x="1308" y="1016"/>
                              </a:lnTo>
                              <a:lnTo>
                                <a:pt x="1308" y="993"/>
                              </a:lnTo>
                              <a:lnTo>
                                <a:pt x="1308" y="970"/>
                              </a:lnTo>
                              <a:lnTo>
                                <a:pt x="1307" y="945"/>
                              </a:lnTo>
                              <a:lnTo>
                                <a:pt x="1305" y="921"/>
                              </a:lnTo>
                              <a:lnTo>
                                <a:pt x="1301" y="893"/>
                              </a:lnTo>
                              <a:lnTo>
                                <a:pt x="1297" y="867"/>
                              </a:lnTo>
                              <a:lnTo>
                                <a:pt x="1292" y="840"/>
                              </a:lnTo>
                              <a:lnTo>
                                <a:pt x="1288" y="814"/>
                              </a:lnTo>
                              <a:lnTo>
                                <a:pt x="1282" y="789"/>
                              </a:lnTo>
                              <a:lnTo>
                                <a:pt x="1276" y="765"/>
                              </a:lnTo>
                              <a:lnTo>
                                <a:pt x="1268" y="740"/>
                              </a:lnTo>
                              <a:lnTo>
                                <a:pt x="1260" y="717"/>
                              </a:lnTo>
                              <a:lnTo>
                                <a:pt x="1252" y="694"/>
                              </a:lnTo>
                              <a:lnTo>
                                <a:pt x="1243" y="671"/>
                              </a:lnTo>
                              <a:lnTo>
                                <a:pt x="1233" y="649"/>
                              </a:lnTo>
                              <a:lnTo>
                                <a:pt x="1223" y="628"/>
                              </a:lnTo>
                              <a:lnTo>
                                <a:pt x="1213" y="607"/>
                              </a:lnTo>
                              <a:lnTo>
                                <a:pt x="1202" y="587"/>
                              </a:lnTo>
                              <a:lnTo>
                                <a:pt x="1190" y="567"/>
                              </a:lnTo>
                              <a:lnTo>
                                <a:pt x="1178" y="547"/>
                              </a:lnTo>
                              <a:lnTo>
                                <a:pt x="1166" y="529"/>
                              </a:lnTo>
                              <a:lnTo>
                                <a:pt x="1152" y="510"/>
                              </a:lnTo>
                              <a:lnTo>
                                <a:pt x="1139" y="493"/>
                              </a:lnTo>
                              <a:lnTo>
                                <a:pt x="1126" y="476"/>
                              </a:lnTo>
                              <a:lnTo>
                                <a:pt x="1111" y="459"/>
                              </a:lnTo>
                              <a:lnTo>
                                <a:pt x="1097" y="444"/>
                              </a:lnTo>
                              <a:lnTo>
                                <a:pt x="1083" y="428"/>
                              </a:lnTo>
                              <a:lnTo>
                                <a:pt x="1067" y="413"/>
                              </a:lnTo>
                              <a:lnTo>
                                <a:pt x="1036" y="385"/>
                              </a:lnTo>
                              <a:lnTo>
                                <a:pt x="1004" y="358"/>
                              </a:lnTo>
                              <a:lnTo>
                                <a:pt x="969" y="334"/>
                              </a:lnTo>
                              <a:lnTo>
                                <a:pt x="936" y="312"/>
                              </a:lnTo>
                              <a:lnTo>
                                <a:pt x="970" y="262"/>
                              </a:lnTo>
                              <a:lnTo>
                                <a:pt x="999" y="219"/>
                              </a:lnTo>
                              <a:lnTo>
                                <a:pt x="1024" y="183"/>
                              </a:lnTo>
                              <a:lnTo>
                                <a:pt x="1044" y="153"/>
                              </a:lnTo>
                              <a:lnTo>
                                <a:pt x="1059" y="130"/>
                              </a:lnTo>
                              <a:lnTo>
                                <a:pt x="1069" y="113"/>
                              </a:lnTo>
                              <a:lnTo>
                                <a:pt x="1076" y="103"/>
                              </a:lnTo>
                              <a:lnTo>
                                <a:pt x="1077" y="100"/>
                              </a:lnTo>
                              <a:lnTo>
                                <a:pt x="1060" y="84"/>
                              </a:lnTo>
                              <a:lnTo>
                                <a:pt x="1043" y="71"/>
                              </a:lnTo>
                              <a:lnTo>
                                <a:pt x="1025" y="59"/>
                              </a:lnTo>
                              <a:lnTo>
                                <a:pt x="1005" y="48"/>
                              </a:lnTo>
                              <a:lnTo>
                                <a:pt x="985" y="40"/>
                              </a:lnTo>
                              <a:lnTo>
                                <a:pt x="964" y="33"/>
                              </a:lnTo>
                              <a:lnTo>
                                <a:pt x="954" y="31"/>
                              </a:lnTo>
                              <a:lnTo>
                                <a:pt x="943" y="30"/>
                              </a:lnTo>
                              <a:lnTo>
                                <a:pt x="932" y="29"/>
                              </a:lnTo>
                              <a:lnTo>
                                <a:pt x="922" y="29"/>
                              </a:lnTo>
                              <a:lnTo>
                                <a:pt x="878" y="20"/>
                              </a:lnTo>
                              <a:lnTo>
                                <a:pt x="836" y="13"/>
                              </a:lnTo>
                              <a:lnTo>
                                <a:pt x="794" y="8"/>
                              </a:lnTo>
                              <a:lnTo>
                                <a:pt x="754" y="3"/>
                              </a:lnTo>
                              <a:lnTo>
                                <a:pt x="714" y="1"/>
                              </a:lnTo>
                              <a:lnTo>
                                <a:pt x="675" y="0"/>
                              </a:lnTo>
                              <a:lnTo>
                                <a:pt x="637" y="0"/>
                              </a:lnTo>
                              <a:lnTo>
                                <a:pt x="600" y="2"/>
                              </a:lnTo>
                              <a:lnTo>
                                <a:pt x="564" y="4"/>
                              </a:lnTo>
                              <a:lnTo>
                                <a:pt x="529" y="9"/>
                              </a:lnTo>
                              <a:lnTo>
                                <a:pt x="495" y="14"/>
                              </a:lnTo>
                              <a:lnTo>
                                <a:pt x="462" y="21"/>
                              </a:lnTo>
                              <a:lnTo>
                                <a:pt x="430" y="29"/>
                              </a:lnTo>
                              <a:lnTo>
                                <a:pt x="399" y="38"/>
                              </a:lnTo>
                              <a:lnTo>
                                <a:pt x="368" y="48"/>
                              </a:lnTo>
                              <a:lnTo>
                                <a:pt x="339" y="59"/>
                              </a:lnTo>
                              <a:lnTo>
                                <a:pt x="310" y="71"/>
                              </a:lnTo>
                              <a:lnTo>
                                <a:pt x="283" y="84"/>
                              </a:lnTo>
                              <a:lnTo>
                                <a:pt x="257" y="99"/>
                              </a:lnTo>
                              <a:lnTo>
                                <a:pt x="231" y="113"/>
                              </a:lnTo>
                              <a:lnTo>
                                <a:pt x="206" y="129"/>
                              </a:lnTo>
                              <a:lnTo>
                                <a:pt x="182" y="146"/>
                              </a:lnTo>
                              <a:lnTo>
                                <a:pt x="160" y="163"/>
                              </a:lnTo>
                              <a:lnTo>
                                <a:pt x="138" y="182"/>
                              </a:lnTo>
                              <a:lnTo>
                                <a:pt x="118" y="201"/>
                              </a:lnTo>
                              <a:lnTo>
                                <a:pt x="98" y="221"/>
                              </a:lnTo>
                              <a:lnTo>
                                <a:pt x="79" y="242"/>
                              </a:lnTo>
                              <a:lnTo>
                                <a:pt x="61" y="263"/>
                              </a:lnTo>
                              <a:lnTo>
                                <a:pt x="45" y="285"/>
                              </a:lnTo>
                              <a:lnTo>
                                <a:pt x="29" y="307"/>
                              </a:lnTo>
                              <a:lnTo>
                                <a:pt x="14" y="331"/>
                              </a:lnTo>
                              <a:lnTo>
                                <a:pt x="0" y="354"/>
                              </a:lnTo>
                              <a:lnTo>
                                <a:pt x="9" y="357"/>
                              </a:lnTo>
                              <a:lnTo>
                                <a:pt x="24" y="365"/>
                              </a:lnTo>
                              <a:lnTo>
                                <a:pt x="45" y="377"/>
                              </a:lnTo>
                              <a:lnTo>
                                <a:pt x="71" y="394"/>
                              </a:lnTo>
                              <a:lnTo>
                                <a:pt x="103" y="414"/>
                              </a:lnTo>
                              <a:lnTo>
                                <a:pt x="140" y="438"/>
                              </a:lnTo>
                              <a:lnTo>
                                <a:pt x="181" y="466"/>
                              </a:lnTo>
                              <a:lnTo>
                                <a:pt x="227" y="496"/>
                              </a:lnTo>
                              <a:lnTo>
                                <a:pt x="231" y="512"/>
                              </a:lnTo>
                              <a:lnTo>
                                <a:pt x="237" y="528"/>
                              </a:lnTo>
                              <a:lnTo>
                                <a:pt x="241" y="544"/>
                              </a:lnTo>
                              <a:lnTo>
                                <a:pt x="248" y="558"/>
                              </a:lnTo>
                              <a:lnTo>
                                <a:pt x="261" y="589"/>
                              </a:lnTo>
                              <a:lnTo>
                                <a:pt x="276" y="618"/>
                              </a:lnTo>
                              <a:lnTo>
                                <a:pt x="292" y="647"/>
                              </a:lnTo>
                              <a:lnTo>
                                <a:pt x="311" y="675"/>
                              </a:lnTo>
                              <a:lnTo>
                                <a:pt x="330" y="701"/>
                              </a:lnTo>
                              <a:lnTo>
                                <a:pt x="351" y="728"/>
                              </a:lnTo>
                              <a:lnTo>
                                <a:pt x="373" y="753"/>
                              </a:lnTo>
                              <a:lnTo>
                                <a:pt x="395" y="778"/>
                              </a:lnTo>
                              <a:lnTo>
                                <a:pt x="419" y="802"/>
                              </a:lnTo>
                              <a:lnTo>
                                <a:pt x="442" y="824"/>
                              </a:lnTo>
                              <a:lnTo>
                                <a:pt x="466" y="847"/>
                              </a:lnTo>
                              <a:lnTo>
                                <a:pt x="491" y="868"/>
                              </a:lnTo>
                              <a:lnTo>
                                <a:pt x="515" y="888"/>
                              </a:lnTo>
                              <a:lnTo>
                                <a:pt x="539" y="907"/>
                              </a:lnTo>
                              <a:lnTo>
                                <a:pt x="426" y="1075"/>
                              </a:lnTo>
                              <a:lnTo>
                                <a:pt x="342" y="1202"/>
                              </a:lnTo>
                              <a:lnTo>
                                <a:pt x="282" y="1293"/>
                              </a:lnTo>
                              <a:lnTo>
                                <a:pt x="241" y="1354"/>
                              </a:lnTo>
                              <a:lnTo>
                                <a:pt x="217" y="1390"/>
                              </a:lnTo>
                              <a:lnTo>
                                <a:pt x="204" y="1409"/>
                              </a:lnTo>
                              <a:lnTo>
                                <a:pt x="199" y="1416"/>
                              </a:lnTo>
                              <a:lnTo>
                                <a:pt x="199" y="1417"/>
                              </a:lnTo>
                              <a:lnTo>
                                <a:pt x="208" y="1422"/>
                              </a:lnTo>
                              <a:lnTo>
                                <a:pt x="231" y="1433"/>
                              </a:lnTo>
                              <a:lnTo>
                                <a:pt x="259" y="1447"/>
                              </a:lnTo>
                              <a:lnTo>
                                <a:pt x="283" y="1459"/>
                              </a:lnTo>
                              <a:lnTo>
                                <a:pt x="328" y="1478"/>
                              </a:lnTo>
                              <a:lnTo>
                                <a:pt x="370" y="1495"/>
                              </a:lnTo>
                              <a:lnTo>
                                <a:pt x="410" y="1509"/>
                              </a:lnTo>
                              <a:lnTo>
                                <a:pt x="448" y="1520"/>
                              </a:lnTo>
                              <a:lnTo>
                                <a:pt x="483" y="1530"/>
                              </a:lnTo>
                              <a:lnTo>
                                <a:pt x="516" y="1538"/>
                              </a:lnTo>
                              <a:lnTo>
                                <a:pt x="547" y="1545"/>
                              </a:lnTo>
                              <a:lnTo>
                                <a:pt x="577" y="1549"/>
                              </a:lnTo>
                              <a:lnTo>
                                <a:pt x="606" y="1552"/>
                              </a:lnTo>
                              <a:lnTo>
                                <a:pt x="632" y="1554"/>
                              </a:lnTo>
                              <a:lnTo>
                                <a:pt x="656" y="1554"/>
                              </a:lnTo>
                              <a:lnTo>
                                <a:pt x="680" y="1552"/>
                              </a:lnTo>
                              <a:lnTo>
                                <a:pt x="701" y="1551"/>
                              </a:lnTo>
                              <a:lnTo>
                                <a:pt x="721" y="1548"/>
                              </a:lnTo>
                              <a:lnTo>
                                <a:pt x="738" y="1544"/>
                              </a:lnTo>
                              <a:lnTo>
                                <a:pt x="755" y="1539"/>
                              </a:lnTo>
                              <a:lnTo>
                                <a:pt x="771" y="1534"/>
                              </a:lnTo>
                              <a:lnTo>
                                <a:pt x="784" y="1528"/>
                              </a:lnTo>
                              <a:lnTo>
                                <a:pt x="796" y="1522"/>
                              </a:lnTo>
                              <a:lnTo>
                                <a:pt x="808" y="1516"/>
                              </a:lnTo>
                              <a:lnTo>
                                <a:pt x="818" y="1509"/>
                              </a:lnTo>
                              <a:lnTo>
                                <a:pt x="827" y="1503"/>
                              </a:lnTo>
                              <a:lnTo>
                                <a:pt x="835" y="1496"/>
                              </a:lnTo>
                              <a:lnTo>
                                <a:pt x="842" y="1489"/>
                              </a:lnTo>
                              <a:lnTo>
                                <a:pt x="853" y="1478"/>
                              </a:lnTo>
                              <a:lnTo>
                                <a:pt x="859" y="1468"/>
                              </a:lnTo>
                              <a:lnTo>
                                <a:pt x="864" y="1461"/>
                              </a:lnTo>
                              <a:lnTo>
                                <a:pt x="865" y="145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8" name="Freeform 38" descr="Petals"/>
                      <wps:cNvSpPr>
                        <a:spLocks/>
                      </wps:cNvSpPr>
                      <wps:spPr bwMode="auto">
                        <a:xfrm rot="1343236">
                          <a:off x="2800350" y="57150"/>
                          <a:ext cx="388814" cy="374526"/>
                        </a:xfrm>
                        <a:custGeom>
                          <a:avLst/>
                          <a:gdLst>
                            <a:gd name="T0" fmla="*/ 384 w 1791"/>
                            <a:gd name="T1" fmla="*/ 1487 h 1728"/>
                            <a:gd name="T2" fmla="*/ 537 w 1791"/>
                            <a:gd name="T3" fmla="*/ 1524 h 1728"/>
                            <a:gd name="T4" fmla="*/ 664 w 1791"/>
                            <a:gd name="T5" fmla="*/ 1545 h 1728"/>
                            <a:gd name="T6" fmla="*/ 802 w 1791"/>
                            <a:gd name="T7" fmla="*/ 1558 h 1728"/>
                            <a:gd name="T8" fmla="*/ 850 w 1791"/>
                            <a:gd name="T9" fmla="*/ 1656 h 1728"/>
                            <a:gd name="T10" fmla="*/ 850 w 1791"/>
                            <a:gd name="T11" fmla="*/ 1720 h 1728"/>
                            <a:gd name="T12" fmla="*/ 850 w 1791"/>
                            <a:gd name="T13" fmla="*/ 1728 h 1728"/>
                            <a:gd name="T14" fmla="*/ 901 w 1791"/>
                            <a:gd name="T15" fmla="*/ 1706 h 1728"/>
                            <a:gd name="T16" fmla="*/ 1018 w 1791"/>
                            <a:gd name="T17" fmla="*/ 1644 h 1728"/>
                            <a:gd name="T18" fmla="*/ 1084 w 1791"/>
                            <a:gd name="T19" fmla="*/ 1602 h 1728"/>
                            <a:gd name="T20" fmla="*/ 1156 w 1791"/>
                            <a:gd name="T21" fmla="*/ 1549 h 1728"/>
                            <a:gd name="T22" fmla="*/ 1225 w 1791"/>
                            <a:gd name="T23" fmla="*/ 1489 h 1728"/>
                            <a:gd name="T24" fmla="*/ 1285 w 1791"/>
                            <a:gd name="T25" fmla="*/ 1427 h 1728"/>
                            <a:gd name="T26" fmla="*/ 1336 w 1791"/>
                            <a:gd name="T27" fmla="*/ 1361 h 1728"/>
                            <a:gd name="T28" fmla="*/ 1378 w 1791"/>
                            <a:gd name="T29" fmla="*/ 1296 h 1728"/>
                            <a:gd name="T30" fmla="*/ 1414 w 1791"/>
                            <a:gd name="T31" fmla="*/ 1228 h 1728"/>
                            <a:gd name="T32" fmla="*/ 1442 w 1791"/>
                            <a:gd name="T33" fmla="*/ 1159 h 1728"/>
                            <a:gd name="T34" fmla="*/ 1463 w 1791"/>
                            <a:gd name="T35" fmla="*/ 1092 h 1728"/>
                            <a:gd name="T36" fmla="*/ 1477 w 1791"/>
                            <a:gd name="T37" fmla="*/ 1024 h 1728"/>
                            <a:gd name="T38" fmla="*/ 1485 w 1791"/>
                            <a:gd name="T39" fmla="*/ 957 h 1728"/>
                            <a:gd name="T40" fmla="*/ 1488 w 1791"/>
                            <a:gd name="T41" fmla="*/ 893 h 1728"/>
                            <a:gd name="T42" fmla="*/ 1671 w 1791"/>
                            <a:gd name="T43" fmla="*/ 903 h 1728"/>
                            <a:gd name="T44" fmla="*/ 1764 w 1791"/>
                            <a:gd name="T45" fmla="*/ 906 h 1728"/>
                            <a:gd name="T46" fmla="*/ 1788 w 1791"/>
                            <a:gd name="T47" fmla="*/ 893 h 1728"/>
                            <a:gd name="T48" fmla="*/ 1791 w 1791"/>
                            <a:gd name="T49" fmla="*/ 854 h 1728"/>
                            <a:gd name="T50" fmla="*/ 1782 w 1791"/>
                            <a:gd name="T51" fmla="*/ 777 h 1728"/>
                            <a:gd name="T52" fmla="*/ 1757 w 1791"/>
                            <a:gd name="T53" fmla="*/ 709 h 1728"/>
                            <a:gd name="T54" fmla="*/ 1705 w 1791"/>
                            <a:gd name="T55" fmla="*/ 572 h 1728"/>
                            <a:gd name="T56" fmla="*/ 1645 w 1791"/>
                            <a:gd name="T57" fmla="*/ 452 h 1728"/>
                            <a:gd name="T58" fmla="*/ 1578 w 1791"/>
                            <a:gd name="T59" fmla="*/ 347 h 1728"/>
                            <a:gd name="T60" fmla="*/ 1505 w 1791"/>
                            <a:gd name="T61" fmla="*/ 256 h 1728"/>
                            <a:gd name="T62" fmla="*/ 1426 w 1791"/>
                            <a:gd name="T63" fmla="*/ 180 h 1728"/>
                            <a:gd name="T64" fmla="*/ 1344 w 1791"/>
                            <a:gd name="T65" fmla="*/ 117 h 1728"/>
                            <a:gd name="T66" fmla="*/ 1258 w 1791"/>
                            <a:gd name="T67" fmla="*/ 68 h 1728"/>
                            <a:gd name="T68" fmla="*/ 1172 w 1791"/>
                            <a:gd name="T69" fmla="*/ 33 h 1728"/>
                            <a:gd name="T70" fmla="*/ 1083 w 1791"/>
                            <a:gd name="T71" fmla="*/ 11 h 1728"/>
                            <a:gd name="T72" fmla="*/ 994 w 1791"/>
                            <a:gd name="T73" fmla="*/ 0 h 1728"/>
                            <a:gd name="T74" fmla="*/ 934 w 1791"/>
                            <a:gd name="T75" fmla="*/ 14 h 1728"/>
                            <a:gd name="T76" fmla="*/ 929 w 1791"/>
                            <a:gd name="T77" fmla="*/ 96 h 1728"/>
                            <a:gd name="T78" fmla="*/ 922 w 1791"/>
                            <a:gd name="T79" fmla="*/ 237 h 1728"/>
                            <a:gd name="T80" fmla="*/ 871 w 1791"/>
                            <a:gd name="T81" fmla="*/ 358 h 1728"/>
                            <a:gd name="T82" fmla="*/ 809 w 1791"/>
                            <a:gd name="T83" fmla="*/ 455 h 1728"/>
                            <a:gd name="T84" fmla="*/ 760 w 1791"/>
                            <a:gd name="T85" fmla="*/ 556 h 1728"/>
                            <a:gd name="T86" fmla="*/ 725 w 1791"/>
                            <a:gd name="T87" fmla="*/ 661 h 1728"/>
                            <a:gd name="T88" fmla="*/ 702 w 1791"/>
                            <a:gd name="T89" fmla="*/ 766 h 1728"/>
                            <a:gd name="T90" fmla="*/ 469 w 1791"/>
                            <a:gd name="T91" fmla="*/ 822 h 1728"/>
                            <a:gd name="T92" fmla="*/ 92 w 1791"/>
                            <a:gd name="T93" fmla="*/ 799 h 1728"/>
                            <a:gd name="T94" fmla="*/ 2 w 1791"/>
                            <a:gd name="T95" fmla="*/ 793 h 1728"/>
                            <a:gd name="T96" fmla="*/ 8 w 1791"/>
                            <a:gd name="T97" fmla="*/ 834 h 1728"/>
                            <a:gd name="T98" fmla="*/ 13 w 1791"/>
                            <a:gd name="T99" fmla="*/ 890 h 1728"/>
                            <a:gd name="T100" fmla="*/ 30 w 1791"/>
                            <a:gd name="T101" fmla="*/ 1008 h 1728"/>
                            <a:gd name="T102" fmla="*/ 60 w 1791"/>
                            <a:gd name="T103" fmla="*/ 1138 h 1728"/>
                            <a:gd name="T104" fmla="*/ 95 w 1791"/>
                            <a:gd name="T105" fmla="*/ 1240 h 1728"/>
                            <a:gd name="T106" fmla="*/ 135 w 1791"/>
                            <a:gd name="T107" fmla="*/ 1319 h 1728"/>
                            <a:gd name="T108" fmla="*/ 176 w 1791"/>
                            <a:gd name="T109" fmla="*/ 1379 h 1728"/>
                            <a:gd name="T110" fmla="*/ 217 w 1791"/>
                            <a:gd name="T111" fmla="*/ 1420 h 1728"/>
                            <a:gd name="T112" fmla="*/ 256 w 1791"/>
                            <a:gd name="T113" fmla="*/ 1448 h 1728"/>
                            <a:gd name="T114" fmla="*/ 289 w 1791"/>
                            <a:gd name="T115" fmla="*/ 1463 h 1728"/>
                            <a:gd name="T116" fmla="*/ 329 w 1791"/>
                            <a:gd name="T117" fmla="*/ 1473 h 17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1791" h="1728">
                              <a:moveTo>
                                <a:pt x="341" y="1473"/>
                              </a:moveTo>
                              <a:lnTo>
                                <a:pt x="352" y="1477"/>
                              </a:lnTo>
                              <a:lnTo>
                                <a:pt x="384" y="1487"/>
                              </a:lnTo>
                              <a:lnTo>
                                <a:pt x="434" y="1500"/>
                              </a:lnTo>
                              <a:lnTo>
                                <a:pt x="499" y="1515"/>
                              </a:lnTo>
                              <a:lnTo>
                                <a:pt x="537" y="1524"/>
                              </a:lnTo>
                              <a:lnTo>
                                <a:pt x="577" y="1531"/>
                              </a:lnTo>
                              <a:lnTo>
                                <a:pt x="619" y="1539"/>
                              </a:lnTo>
                              <a:lnTo>
                                <a:pt x="664" y="1545"/>
                              </a:lnTo>
                              <a:lnTo>
                                <a:pt x="709" y="1551"/>
                              </a:lnTo>
                              <a:lnTo>
                                <a:pt x="756" y="1554"/>
                              </a:lnTo>
                              <a:lnTo>
                                <a:pt x="802" y="1558"/>
                              </a:lnTo>
                              <a:lnTo>
                                <a:pt x="850" y="1559"/>
                              </a:lnTo>
                              <a:lnTo>
                                <a:pt x="850" y="1614"/>
                              </a:lnTo>
                              <a:lnTo>
                                <a:pt x="850" y="1656"/>
                              </a:lnTo>
                              <a:lnTo>
                                <a:pt x="850" y="1686"/>
                              </a:lnTo>
                              <a:lnTo>
                                <a:pt x="850" y="1707"/>
                              </a:lnTo>
                              <a:lnTo>
                                <a:pt x="850" y="1720"/>
                              </a:lnTo>
                              <a:lnTo>
                                <a:pt x="850" y="1725"/>
                              </a:lnTo>
                              <a:lnTo>
                                <a:pt x="850" y="1728"/>
                              </a:lnTo>
                              <a:lnTo>
                                <a:pt x="850" y="1728"/>
                              </a:lnTo>
                              <a:lnTo>
                                <a:pt x="857" y="1726"/>
                              </a:lnTo>
                              <a:lnTo>
                                <a:pt x="874" y="1719"/>
                              </a:lnTo>
                              <a:lnTo>
                                <a:pt x="901" y="1706"/>
                              </a:lnTo>
                              <a:lnTo>
                                <a:pt x="935" y="1690"/>
                              </a:lnTo>
                              <a:lnTo>
                                <a:pt x="974" y="1669"/>
                              </a:lnTo>
                              <a:lnTo>
                                <a:pt x="1018" y="1644"/>
                              </a:lnTo>
                              <a:lnTo>
                                <a:pt x="1040" y="1631"/>
                              </a:lnTo>
                              <a:lnTo>
                                <a:pt x="1062" y="1618"/>
                              </a:lnTo>
                              <a:lnTo>
                                <a:pt x="1084" y="1602"/>
                              </a:lnTo>
                              <a:lnTo>
                                <a:pt x="1105" y="1586"/>
                              </a:lnTo>
                              <a:lnTo>
                                <a:pt x="1132" y="1568"/>
                              </a:lnTo>
                              <a:lnTo>
                                <a:pt x="1156" y="1549"/>
                              </a:lnTo>
                              <a:lnTo>
                                <a:pt x="1181" y="1529"/>
                              </a:lnTo>
                              <a:lnTo>
                                <a:pt x="1203" y="1509"/>
                              </a:lnTo>
                              <a:lnTo>
                                <a:pt x="1225" y="1489"/>
                              </a:lnTo>
                              <a:lnTo>
                                <a:pt x="1246" y="1469"/>
                              </a:lnTo>
                              <a:lnTo>
                                <a:pt x="1266" y="1448"/>
                              </a:lnTo>
                              <a:lnTo>
                                <a:pt x="1285" y="1427"/>
                              </a:lnTo>
                              <a:lnTo>
                                <a:pt x="1303" y="1406"/>
                              </a:lnTo>
                              <a:lnTo>
                                <a:pt x="1320" y="1383"/>
                              </a:lnTo>
                              <a:lnTo>
                                <a:pt x="1336" y="1361"/>
                              </a:lnTo>
                              <a:lnTo>
                                <a:pt x="1351" y="1340"/>
                              </a:lnTo>
                              <a:lnTo>
                                <a:pt x="1365" y="1318"/>
                              </a:lnTo>
                              <a:lnTo>
                                <a:pt x="1378" y="1296"/>
                              </a:lnTo>
                              <a:lnTo>
                                <a:pt x="1392" y="1272"/>
                              </a:lnTo>
                              <a:lnTo>
                                <a:pt x="1403" y="1250"/>
                              </a:lnTo>
                              <a:lnTo>
                                <a:pt x="1414" y="1228"/>
                              </a:lnTo>
                              <a:lnTo>
                                <a:pt x="1424" y="1205"/>
                              </a:lnTo>
                              <a:lnTo>
                                <a:pt x="1433" y="1183"/>
                              </a:lnTo>
                              <a:lnTo>
                                <a:pt x="1442" y="1159"/>
                              </a:lnTo>
                              <a:lnTo>
                                <a:pt x="1449" y="1137"/>
                              </a:lnTo>
                              <a:lnTo>
                                <a:pt x="1456" y="1114"/>
                              </a:lnTo>
                              <a:lnTo>
                                <a:pt x="1463" y="1092"/>
                              </a:lnTo>
                              <a:lnTo>
                                <a:pt x="1468" y="1068"/>
                              </a:lnTo>
                              <a:lnTo>
                                <a:pt x="1473" y="1046"/>
                              </a:lnTo>
                              <a:lnTo>
                                <a:pt x="1477" y="1024"/>
                              </a:lnTo>
                              <a:lnTo>
                                <a:pt x="1480" y="1002"/>
                              </a:lnTo>
                              <a:lnTo>
                                <a:pt x="1483" y="979"/>
                              </a:lnTo>
                              <a:lnTo>
                                <a:pt x="1485" y="957"/>
                              </a:lnTo>
                              <a:lnTo>
                                <a:pt x="1487" y="935"/>
                              </a:lnTo>
                              <a:lnTo>
                                <a:pt x="1488" y="914"/>
                              </a:lnTo>
                              <a:lnTo>
                                <a:pt x="1488" y="893"/>
                              </a:lnTo>
                              <a:lnTo>
                                <a:pt x="1562" y="897"/>
                              </a:lnTo>
                              <a:lnTo>
                                <a:pt x="1623" y="901"/>
                              </a:lnTo>
                              <a:lnTo>
                                <a:pt x="1671" y="903"/>
                              </a:lnTo>
                              <a:lnTo>
                                <a:pt x="1711" y="905"/>
                              </a:lnTo>
                              <a:lnTo>
                                <a:pt x="1741" y="906"/>
                              </a:lnTo>
                              <a:lnTo>
                                <a:pt x="1764" y="906"/>
                              </a:lnTo>
                              <a:lnTo>
                                <a:pt x="1778" y="906"/>
                              </a:lnTo>
                              <a:lnTo>
                                <a:pt x="1786" y="906"/>
                              </a:lnTo>
                              <a:lnTo>
                                <a:pt x="1788" y="893"/>
                              </a:lnTo>
                              <a:lnTo>
                                <a:pt x="1789" y="881"/>
                              </a:lnTo>
                              <a:lnTo>
                                <a:pt x="1790" y="867"/>
                              </a:lnTo>
                              <a:lnTo>
                                <a:pt x="1791" y="854"/>
                              </a:lnTo>
                              <a:lnTo>
                                <a:pt x="1790" y="827"/>
                              </a:lnTo>
                              <a:lnTo>
                                <a:pt x="1787" y="802"/>
                              </a:lnTo>
                              <a:lnTo>
                                <a:pt x="1782" y="777"/>
                              </a:lnTo>
                              <a:lnTo>
                                <a:pt x="1776" y="753"/>
                              </a:lnTo>
                              <a:lnTo>
                                <a:pt x="1767" y="730"/>
                              </a:lnTo>
                              <a:lnTo>
                                <a:pt x="1757" y="709"/>
                              </a:lnTo>
                              <a:lnTo>
                                <a:pt x="1741" y="661"/>
                              </a:lnTo>
                              <a:lnTo>
                                <a:pt x="1724" y="617"/>
                              </a:lnTo>
                              <a:lnTo>
                                <a:pt x="1705" y="572"/>
                              </a:lnTo>
                              <a:lnTo>
                                <a:pt x="1686" y="531"/>
                              </a:lnTo>
                              <a:lnTo>
                                <a:pt x="1666" y="491"/>
                              </a:lnTo>
                              <a:lnTo>
                                <a:pt x="1645" y="452"/>
                              </a:lnTo>
                              <a:lnTo>
                                <a:pt x="1624" y="416"/>
                              </a:lnTo>
                              <a:lnTo>
                                <a:pt x="1601" y="380"/>
                              </a:lnTo>
                              <a:lnTo>
                                <a:pt x="1578" y="347"/>
                              </a:lnTo>
                              <a:lnTo>
                                <a:pt x="1554" y="315"/>
                              </a:lnTo>
                              <a:lnTo>
                                <a:pt x="1529" y="285"/>
                              </a:lnTo>
                              <a:lnTo>
                                <a:pt x="1505" y="256"/>
                              </a:lnTo>
                              <a:lnTo>
                                <a:pt x="1479" y="229"/>
                              </a:lnTo>
                              <a:lnTo>
                                <a:pt x="1453" y="204"/>
                              </a:lnTo>
                              <a:lnTo>
                                <a:pt x="1426" y="180"/>
                              </a:lnTo>
                              <a:lnTo>
                                <a:pt x="1399" y="157"/>
                              </a:lnTo>
                              <a:lnTo>
                                <a:pt x="1372" y="137"/>
                              </a:lnTo>
                              <a:lnTo>
                                <a:pt x="1344" y="117"/>
                              </a:lnTo>
                              <a:lnTo>
                                <a:pt x="1316" y="99"/>
                              </a:lnTo>
                              <a:lnTo>
                                <a:pt x="1287" y="84"/>
                              </a:lnTo>
                              <a:lnTo>
                                <a:pt x="1258" y="68"/>
                              </a:lnTo>
                              <a:lnTo>
                                <a:pt x="1230" y="55"/>
                              </a:lnTo>
                              <a:lnTo>
                                <a:pt x="1201" y="44"/>
                              </a:lnTo>
                              <a:lnTo>
                                <a:pt x="1172" y="33"/>
                              </a:lnTo>
                              <a:lnTo>
                                <a:pt x="1142" y="24"/>
                              </a:lnTo>
                              <a:lnTo>
                                <a:pt x="1112" y="16"/>
                              </a:lnTo>
                              <a:lnTo>
                                <a:pt x="1083" y="11"/>
                              </a:lnTo>
                              <a:lnTo>
                                <a:pt x="1053" y="5"/>
                              </a:lnTo>
                              <a:lnTo>
                                <a:pt x="1023" y="2"/>
                              </a:lnTo>
                              <a:lnTo>
                                <a:pt x="994" y="0"/>
                              </a:lnTo>
                              <a:lnTo>
                                <a:pt x="964" y="0"/>
                              </a:lnTo>
                              <a:lnTo>
                                <a:pt x="935" y="0"/>
                              </a:lnTo>
                              <a:lnTo>
                                <a:pt x="934" y="14"/>
                              </a:lnTo>
                              <a:lnTo>
                                <a:pt x="933" y="35"/>
                              </a:lnTo>
                              <a:lnTo>
                                <a:pt x="931" y="62"/>
                              </a:lnTo>
                              <a:lnTo>
                                <a:pt x="929" y="96"/>
                              </a:lnTo>
                              <a:lnTo>
                                <a:pt x="925" y="136"/>
                              </a:lnTo>
                              <a:lnTo>
                                <a:pt x="923" y="184"/>
                              </a:lnTo>
                              <a:lnTo>
                                <a:pt x="922" y="237"/>
                              </a:lnTo>
                              <a:lnTo>
                                <a:pt x="921" y="297"/>
                              </a:lnTo>
                              <a:lnTo>
                                <a:pt x="896" y="327"/>
                              </a:lnTo>
                              <a:lnTo>
                                <a:pt x="871" y="358"/>
                              </a:lnTo>
                              <a:lnTo>
                                <a:pt x="849" y="389"/>
                              </a:lnTo>
                              <a:lnTo>
                                <a:pt x="828" y="421"/>
                              </a:lnTo>
                              <a:lnTo>
                                <a:pt x="809" y="455"/>
                              </a:lnTo>
                              <a:lnTo>
                                <a:pt x="791" y="488"/>
                              </a:lnTo>
                              <a:lnTo>
                                <a:pt x="775" y="522"/>
                              </a:lnTo>
                              <a:lnTo>
                                <a:pt x="760" y="556"/>
                              </a:lnTo>
                              <a:lnTo>
                                <a:pt x="747" y="591"/>
                              </a:lnTo>
                              <a:lnTo>
                                <a:pt x="735" y="625"/>
                              </a:lnTo>
                              <a:lnTo>
                                <a:pt x="725" y="661"/>
                              </a:lnTo>
                              <a:lnTo>
                                <a:pt x="716" y="696"/>
                              </a:lnTo>
                              <a:lnTo>
                                <a:pt x="708" y="731"/>
                              </a:lnTo>
                              <a:lnTo>
                                <a:pt x="702" y="766"/>
                              </a:lnTo>
                              <a:lnTo>
                                <a:pt x="698" y="801"/>
                              </a:lnTo>
                              <a:lnTo>
                                <a:pt x="695" y="836"/>
                              </a:lnTo>
                              <a:lnTo>
                                <a:pt x="469" y="822"/>
                              </a:lnTo>
                              <a:lnTo>
                                <a:pt x="299" y="811"/>
                              </a:lnTo>
                              <a:lnTo>
                                <a:pt x="176" y="804"/>
                              </a:lnTo>
                              <a:lnTo>
                                <a:pt x="92" y="799"/>
                              </a:lnTo>
                              <a:lnTo>
                                <a:pt x="41" y="795"/>
                              </a:lnTo>
                              <a:lnTo>
                                <a:pt x="13" y="794"/>
                              </a:lnTo>
                              <a:lnTo>
                                <a:pt x="2" y="793"/>
                              </a:lnTo>
                              <a:lnTo>
                                <a:pt x="0" y="793"/>
                              </a:lnTo>
                              <a:lnTo>
                                <a:pt x="2" y="805"/>
                              </a:lnTo>
                              <a:lnTo>
                                <a:pt x="8" y="834"/>
                              </a:lnTo>
                              <a:lnTo>
                                <a:pt x="10" y="852"/>
                              </a:lnTo>
                              <a:lnTo>
                                <a:pt x="12" y="871"/>
                              </a:lnTo>
                              <a:lnTo>
                                <a:pt x="13" y="890"/>
                              </a:lnTo>
                              <a:lnTo>
                                <a:pt x="14" y="906"/>
                              </a:lnTo>
                              <a:lnTo>
                                <a:pt x="22" y="959"/>
                              </a:lnTo>
                              <a:lnTo>
                                <a:pt x="30" y="1008"/>
                              </a:lnTo>
                              <a:lnTo>
                                <a:pt x="39" y="1055"/>
                              </a:lnTo>
                              <a:lnTo>
                                <a:pt x="49" y="1098"/>
                              </a:lnTo>
                              <a:lnTo>
                                <a:pt x="60" y="1138"/>
                              </a:lnTo>
                              <a:lnTo>
                                <a:pt x="71" y="1175"/>
                              </a:lnTo>
                              <a:lnTo>
                                <a:pt x="83" y="1209"/>
                              </a:lnTo>
                              <a:lnTo>
                                <a:pt x="95" y="1240"/>
                              </a:lnTo>
                              <a:lnTo>
                                <a:pt x="107" y="1269"/>
                              </a:lnTo>
                              <a:lnTo>
                                <a:pt x="121" y="1296"/>
                              </a:lnTo>
                              <a:lnTo>
                                <a:pt x="135" y="1319"/>
                              </a:lnTo>
                              <a:lnTo>
                                <a:pt x="148" y="1341"/>
                              </a:lnTo>
                              <a:lnTo>
                                <a:pt x="162" y="1361"/>
                              </a:lnTo>
                              <a:lnTo>
                                <a:pt x="176" y="1379"/>
                              </a:lnTo>
                              <a:lnTo>
                                <a:pt x="190" y="1394"/>
                              </a:lnTo>
                              <a:lnTo>
                                <a:pt x="204" y="1408"/>
                              </a:lnTo>
                              <a:lnTo>
                                <a:pt x="217" y="1420"/>
                              </a:lnTo>
                              <a:lnTo>
                                <a:pt x="231" y="1430"/>
                              </a:lnTo>
                              <a:lnTo>
                                <a:pt x="243" y="1440"/>
                              </a:lnTo>
                              <a:lnTo>
                                <a:pt x="256" y="1448"/>
                              </a:lnTo>
                              <a:lnTo>
                                <a:pt x="267" y="1453"/>
                              </a:lnTo>
                              <a:lnTo>
                                <a:pt x="278" y="1459"/>
                              </a:lnTo>
                              <a:lnTo>
                                <a:pt x="289" y="1463"/>
                              </a:lnTo>
                              <a:lnTo>
                                <a:pt x="299" y="1467"/>
                              </a:lnTo>
                              <a:lnTo>
                                <a:pt x="316" y="1471"/>
                              </a:lnTo>
                              <a:lnTo>
                                <a:pt x="329" y="1473"/>
                              </a:lnTo>
                              <a:lnTo>
                                <a:pt x="337" y="1473"/>
                              </a:lnTo>
                              <a:lnTo>
                                <a:pt x="341" y="147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9" name="Freeform 39" descr="Petals"/>
                      <wps:cNvSpPr>
                        <a:spLocks/>
                      </wps:cNvSpPr>
                      <wps:spPr bwMode="auto">
                        <a:xfrm rot="1343236">
                          <a:off x="3781425" y="323850"/>
                          <a:ext cx="511050" cy="762011"/>
                        </a:xfrm>
                        <a:custGeom>
                          <a:avLst/>
                          <a:gdLst>
                            <a:gd name="T0" fmla="*/ 2187 w 2359"/>
                            <a:gd name="T1" fmla="*/ 1315 h 3528"/>
                            <a:gd name="T2" fmla="*/ 2182 w 2359"/>
                            <a:gd name="T3" fmla="*/ 1005 h 3528"/>
                            <a:gd name="T4" fmla="*/ 2349 w 2359"/>
                            <a:gd name="T5" fmla="*/ 935 h 3528"/>
                            <a:gd name="T6" fmla="*/ 2326 w 2359"/>
                            <a:gd name="T7" fmla="*/ 876 h 3528"/>
                            <a:gd name="T8" fmla="*/ 2214 w 2359"/>
                            <a:gd name="T9" fmla="*/ 720 h 3528"/>
                            <a:gd name="T10" fmla="*/ 2070 w 2359"/>
                            <a:gd name="T11" fmla="*/ 577 h 3528"/>
                            <a:gd name="T12" fmla="*/ 1911 w 2359"/>
                            <a:gd name="T13" fmla="*/ 461 h 3528"/>
                            <a:gd name="T14" fmla="*/ 1748 w 2359"/>
                            <a:gd name="T15" fmla="*/ 382 h 3528"/>
                            <a:gd name="T16" fmla="*/ 1581 w 2359"/>
                            <a:gd name="T17" fmla="*/ 336 h 3528"/>
                            <a:gd name="T18" fmla="*/ 1417 w 2359"/>
                            <a:gd name="T19" fmla="*/ 321 h 3528"/>
                            <a:gd name="T20" fmla="*/ 1277 w 2359"/>
                            <a:gd name="T21" fmla="*/ 247 h 3528"/>
                            <a:gd name="T22" fmla="*/ 1255 w 2359"/>
                            <a:gd name="T23" fmla="*/ 9 h 3528"/>
                            <a:gd name="T24" fmla="*/ 1107 w 2359"/>
                            <a:gd name="T25" fmla="*/ 20 h 3528"/>
                            <a:gd name="T26" fmla="*/ 977 w 2359"/>
                            <a:gd name="T27" fmla="*/ 83 h 3528"/>
                            <a:gd name="T28" fmla="*/ 723 w 2359"/>
                            <a:gd name="T29" fmla="*/ 261 h 3528"/>
                            <a:gd name="T30" fmla="*/ 540 w 2359"/>
                            <a:gd name="T31" fmla="*/ 458 h 3528"/>
                            <a:gd name="T32" fmla="*/ 421 w 2359"/>
                            <a:gd name="T33" fmla="*/ 670 h 3528"/>
                            <a:gd name="T34" fmla="*/ 367 w 2359"/>
                            <a:gd name="T35" fmla="*/ 886 h 3528"/>
                            <a:gd name="T36" fmla="*/ 369 w 2359"/>
                            <a:gd name="T37" fmla="*/ 1099 h 3528"/>
                            <a:gd name="T38" fmla="*/ 528 w 2359"/>
                            <a:gd name="T39" fmla="*/ 1116 h 3528"/>
                            <a:gd name="T40" fmla="*/ 772 w 2359"/>
                            <a:gd name="T41" fmla="*/ 1129 h 3528"/>
                            <a:gd name="T42" fmla="*/ 994 w 2359"/>
                            <a:gd name="T43" fmla="*/ 1223 h 3528"/>
                            <a:gd name="T44" fmla="*/ 1245 w 2359"/>
                            <a:gd name="T45" fmla="*/ 1263 h 3528"/>
                            <a:gd name="T46" fmla="*/ 1387 w 2359"/>
                            <a:gd name="T47" fmla="*/ 1477 h 3528"/>
                            <a:gd name="T48" fmla="*/ 1382 w 2359"/>
                            <a:gd name="T49" fmla="*/ 1736 h 3528"/>
                            <a:gd name="T50" fmla="*/ 1188 w 2359"/>
                            <a:gd name="T51" fmla="*/ 1712 h 3528"/>
                            <a:gd name="T52" fmla="*/ 1002 w 2359"/>
                            <a:gd name="T53" fmla="*/ 1724 h 3528"/>
                            <a:gd name="T54" fmla="*/ 873 w 2359"/>
                            <a:gd name="T55" fmla="*/ 1528 h 3528"/>
                            <a:gd name="T56" fmla="*/ 812 w 2359"/>
                            <a:gd name="T57" fmla="*/ 1394 h 3528"/>
                            <a:gd name="T58" fmla="*/ 643 w 2359"/>
                            <a:gd name="T59" fmla="*/ 1458 h 3528"/>
                            <a:gd name="T60" fmla="*/ 387 w 2359"/>
                            <a:gd name="T61" fmla="*/ 1652 h 3528"/>
                            <a:gd name="T62" fmla="*/ 186 w 2359"/>
                            <a:gd name="T63" fmla="*/ 1880 h 3528"/>
                            <a:gd name="T64" fmla="*/ 60 w 2359"/>
                            <a:gd name="T65" fmla="*/ 2115 h 3528"/>
                            <a:gd name="T66" fmla="*/ 4 w 2359"/>
                            <a:gd name="T67" fmla="*/ 2348 h 3528"/>
                            <a:gd name="T68" fmla="*/ 11 w 2359"/>
                            <a:gd name="T69" fmla="*/ 2571 h 3528"/>
                            <a:gd name="T70" fmla="*/ 107 w 2359"/>
                            <a:gd name="T71" fmla="*/ 2667 h 3528"/>
                            <a:gd name="T72" fmla="*/ 411 w 2359"/>
                            <a:gd name="T73" fmla="*/ 2618 h 3528"/>
                            <a:gd name="T74" fmla="*/ 543 w 2359"/>
                            <a:gd name="T75" fmla="*/ 2673 h 3528"/>
                            <a:gd name="T76" fmla="*/ 703 w 2359"/>
                            <a:gd name="T77" fmla="*/ 2709 h 3528"/>
                            <a:gd name="T78" fmla="*/ 973 w 2359"/>
                            <a:gd name="T79" fmla="*/ 2718 h 3528"/>
                            <a:gd name="T80" fmla="*/ 1177 w 2359"/>
                            <a:gd name="T81" fmla="*/ 3082 h 3528"/>
                            <a:gd name="T82" fmla="*/ 1254 w 2359"/>
                            <a:gd name="T83" fmla="*/ 3454 h 3528"/>
                            <a:gd name="T84" fmla="*/ 1268 w 2359"/>
                            <a:gd name="T85" fmla="*/ 3527 h 3528"/>
                            <a:gd name="T86" fmla="*/ 1456 w 2359"/>
                            <a:gd name="T87" fmla="*/ 3461 h 3528"/>
                            <a:gd name="T88" fmla="*/ 1732 w 2359"/>
                            <a:gd name="T89" fmla="*/ 3314 h 3528"/>
                            <a:gd name="T90" fmla="*/ 1887 w 2359"/>
                            <a:gd name="T91" fmla="*/ 3170 h 3528"/>
                            <a:gd name="T92" fmla="*/ 1953 w 2359"/>
                            <a:gd name="T93" fmla="*/ 3048 h 3528"/>
                            <a:gd name="T94" fmla="*/ 1968 w 2359"/>
                            <a:gd name="T95" fmla="*/ 2948 h 3528"/>
                            <a:gd name="T96" fmla="*/ 1966 w 2359"/>
                            <a:gd name="T97" fmla="*/ 2836 h 3528"/>
                            <a:gd name="T98" fmla="*/ 1956 w 2359"/>
                            <a:gd name="T99" fmla="*/ 2578 h 3528"/>
                            <a:gd name="T100" fmla="*/ 1913 w 2359"/>
                            <a:gd name="T101" fmla="*/ 2324 h 3528"/>
                            <a:gd name="T102" fmla="*/ 2094 w 2359"/>
                            <a:gd name="T103" fmla="*/ 2255 h 3528"/>
                            <a:gd name="T104" fmla="*/ 2064 w 2359"/>
                            <a:gd name="T105" fmla="*/ 2196 h 3528"/>
                            <a:gd name="T106" fmla="*/ 1931 w 2359"/>
                            <a:gd name="T107" fmla="*/ 2043 h 3528"/>
                            <a:gd name="T108" fmla="*/ 1820 w 2359"/>
                            <a:gd name="T109" fmla="*/ 1946 h 3528"/>
                            <a:gd name="T110" fmla="*/ 1964 w 2359"/>
                            <a:gd name="T111" fmla="*/ 1853 h 3528"/>
                            <a:gd name="T112" fmla="*/ 2080 w 2359"/>
                            <a:gd name="T113" fmla="*/ 1751 h 3528"/>
                            <a:gd name="T114" fmla="*/ 2140 w 2359"/>
                            <a:gd name="T115" fmla="*/ 1660 h 3528"/>
                            <a:gd name="T116" fmla="*/ 2162 w 2359"/>
                            <a:gd name="T117" fmla="*/ 1554 h 3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2359" h="3528">
                              <a:moveTo>
                                <a:pt x="2161" y="1545"/>
                              </a:moveTo>
                              <a:lnTo>
                                <a:pt x="2163" y="1530"/>
                              </a:lnTo>
                              <a:lnTo>
                                <a:pt x="2170" y="1493"/>
                              </a:lnTo>
                              <a:lnTo>
                                <a:pt x="2176" y="1435"/>
                              </a:lnTo>
                              <a:lnTo>
                                <a:pt x="2184" y="1358"/>
                              </a:lnTo>
                              <a:lnTo>
                                <a:pt x="2187" y="1315"/>
                              </a:lnTo>
                              <a:lnTo>
                                <a:pt x="2190" y="1268"/>
                              </a:lnTo>
                              <a:lnTo>
                                <a:pt x="2191" y="1220"/>
                              </a:lnTo>
                              <a:lnTo>
                                <a:pt x="2191" y="1167"/>
                              </a:lnTo>
                              <a:lnTo>
                                <a:pt x="2190" y="1114"/>
                              </a:lnTo>
                              <a:lnTo>
                                <a:pt x="2186" y="1060"/>
                              </a:lnTo>
                              <a:lnTo>
                                <a:pt x="2182" y="1005"/>
                              </a:lnTo>
                              <a:lnTo>
                                <a:pt x="2175" y="949"/>
                              </a:lnTo>
                              <a:lnTo>
                                <a:pt x="2236" y="944"/>
                              </a:lnTo>
                              <a:lnTo>
                                <a:pt x="2282" y="941"/>
                              </a:lnTo>
                              <a:lnTo>
                                <a:pt x="2314" y="939"/>
                              </a:lnTo>
                              <a:lnTo>
                                <a:pt x="2336" y="937"/>
                              </a:lnTo>
                              <a:lnTo>
                                <a:pt x="2349" y="935"/>
                              </a:lnTo>
                              <a:lnTo>
                                <a:pt x="2356" y="935"/>
                              </a:lnTo>
                              <a:lnTo>
                                <a:pt x="2359" y="935"/>
                              </a:lnTo>
                              <a:lnTo>
                                <a:pt x="2359" y="935"/>
                              </a:lnTo>
                              <a:lnTo>
                                <a:pt x="2355" y="928"/>
                              </a:lnTo>
                              <a:lnTo>
                                <a:pt x="2344" y="907"/>
                              </a:lnTo>
                              <a:lnTo>
                                <a:pt x="2326" y="876"/>
                              </a:lnTo>
                              <a:lnTo>
                                <a:pt x="2301" y="836"/>
                              </a:lnTo>
                              <a:lnTo>
                                <a:pt x="2286" y="815"/>
                              </a:lnTo>
                              <a:lnTo>
                                <a:pt x="2270" y="791"/>
                              </a:lnTo>
                              <a:lnTo>
                                <a:pt x="2253" y="768"/>
                              </a:lnTo>
                              <a:lnTo>
                                <a:pt x="2234" y="743"/>
                              </a:lnTo>
                              <a:lnTo>
                                <a:pt x="2214" y="720"/>
                              </a:lnTo>
                              <a:lnTo>
                                <a:pt x="2193" y="697"/>
                              </a:lnTo>
                              <a:lnTo>
                                <a:pt x="2170" y="674"/>
                              </a:lnTo>
                              <a:lnTo>
                                <a:pt x="2146" y="651"/>
                              </a:lnTo>
                              <a:lnTo>
                                <a:pt x="2122" y="626"/>
                              </a:lnTo>
                              <a:lnTo>
                                <a:pt x="2095" y="601"/>
                              </a:lnTo>
                              <a:lnTo>
                                <a:pt x="2070" y="577"/>
                              </a:lnTo>
                              <a:lnTo>
                                <a:pt x="2044" y="555"/>
                              </a:lnTo>
                              <a:lnTo>
                                <a:pt x="2018" y="534"/>
                              </a:lnTo>
                              <a:lnTo>
                                <a:pt x="1991" y="514"/>
                              </a:lnTo>
                              <a:lnTo>
                                <a:pt x="1964" y="495"/>
                              </a:lnTo>
                              <a:lnTo>
                                <a:pt x="1938" y="477"/>
                              </a:lnTo>
                              <a:lnTo>
                                <a:pt x="1911" y="461"/>
                              </a:lnTo>
                              <a:lnTo>
                                <a:pt x="1884" y="445"/>
                              </a:lnTo>
                              <a:lnTo>
                                <a:pt x="1857" y="431"/>
                              </a:lnTo>
                              <a:lnTo>
                                <a:pt x="1830" y="416"/>
                              </a:lnTo>
                              <a:lnTo>
                                <a:pt x="1802" y="404"/>
                              </a:lnTo>
                              <a:lnTo>
                                <a:pt x="1774" y="393"/>
                              </a:lnTo>
                              <a:lnTo>
                                <a:pt x="1748" y="382"/>
                              </a:lnTo>
                              <a:lnTo>
                                <a:pt x="1720" y="372"/>
                              </a:lnTo>
                              <a:lnTo>
                                <a:pt x="1692" y="363"/>
                              </a:lnTo>
                              <a:lnTo>
                                <a:pt x="1665" y="355"/>
                              </a:lnTo>
                              <a:lnTo>
                                <a:pt x="1637" y="348"/>
                              </a:lnTo>
                              <a:lnTo>
                                <a:pt x="1609" y="342"/>
                              </a:lnTo>
                              <a:lnTo>
                                <a:pt x="1581" y="336"/>
                              </a:lnTo>
                              <a:lnTo>
                                <a:pt x="1555" y="332"/>
                              </a:lnTo>
                              <a:lnTo>
                                <a:pt x="1527" y="328"/>
                              </a:lnTo>
                              <a:lnTo>
                                <a:pt x="1499" y="325"/>
                              </a:lnTo>
                              <a:lnTo>
                                <a:pt x="1471" y="323"/>
                              </a:lnTo>
                              <a:lnTo>
                                <a:pt x="1444" y="321"/>
                              </a:lnTo>
                              <a:lnTo>
                                <a:pt x="1417" y="321"/>
                              </a:lnTo>
                              <a:lnTo>
                                <a:pt x="1389" y="320"/>
                              </a:lnTo>
                              <a:lnTo>
                                <a:pt x="1363" y="321"/>
                              </a:lnTo>
                              <a:lnTo>
                                <a:pt x="1336" y="322"/>
                              </a:lnTo>
                              <a:lnTo>
                                <a:pt x="1309" y="324"/>
                              </a:lnTo>
                              <a:lnTo>
                                <a:pt x="1283" y="326"/>
                              </a:lnTo>
                              <a:lnTo>
                                <a:pt x="1277" y="247"/>
                              </a:lnTo>
                              <a:lnTo>
                                <a:pt x="1272" y="181"/>
                              </a:lnTo>
                              <a:lnTo>
                                <a:pt x="1267" y="127"/>
                              </a:lnTo>
                              <a:lnTo>
                                <a:pt x="1263" y="83"/>
                              </a:lnTo>
                              <a:lnTo>
                                <a:pt x="1259" y="50"/>
                              </a:lnTo>
                              <a:lnTo>
                                <a:pt x="1256" y="26"/>
                              </a:lnTo>
                              <a:lnTo>
                                <a:pt x="1255" y="9"/>
                              </a:lnTo>
                              <a:lnTo>
                                <a:pt x="1254" y="0"/>
                              </a:lnTo>
                              <a:lnTo>
                                <a:pt x="1223" y="1"/>
                              </a:lnTo>
                              <a:lnTo>
                                <a:pt x="1193" y="3"/>
                              </a:lnTo>
                              <a:lnTo>
                                <a:pt x="1164" y="7"/>
                              </a:lnTo>
                              <a:lnTo>
                                <a:pt x="1135" y="12"/>
                              </a:lnTo>
                              <a:lnTo>
                                <a:pt x="1107" y="20"/>
                              </a:lnTo>
                              <a:lnTo>
                                <a:pt x="1081" y="30"/>
                              </a:lnTo>
                              <a:lnTo>
                                <a:pt x="1067" y="36"/>
                              </a:lnTo>
                              <a:lnTo>
                                <a:pt x="1054" y="42"/>
                              </a:lnTo>
                              <a:lnTo>
                                <a:pt x="1041" y="49"/>
                              </a:lnTo>
                              <a:lnTo>
                                <a:pt x="1027" y="57"/>
                              </a:lnTo>
                              <a:lnTo>
                                <a:pt x="977" y="83"/>
                              </a:lnTo>
                              <a:lnTo>
                                <a:pt x="931" y="111"/>
                              </a:lnTo>
                              <a:lnTo>
                                <a:pt x="885" y="140"/>
                              </a:lnTo>
                              <a:lnTo>
                                <a:pt x="842" y="169"/>
                              </a:lnTo>
                              <a:lnTo>
                                <a:pt x="800" y="199"/>
                              </a:lnTo>
                              <a:lnTo>
                                <a:pt x="761" y="230"/>
                              </a:lnTo>
                              <a:lnTo>
                                <a:pt x="723" y="261"/>
                              </a:lnTo>
                              <a:lnTo>
                                <a:pt x="688" y="293"/>
                              </a:lnTo>
                              <a:lnTo>
                                <a:pt x="654" y="325"/>
                              </a:lnTo>
                              <a:lnTo>
                                <a:pt x="623" y="357"/>
                              </a:lnTo>
                              <a:lnTo>
                                <a:pt x="593" y="391"/>
                              </a:lnTo>
                              <a:lnTo>
                                <a:pt x="566" y="425"/>
                              </a:lnTo>
                              <a:lnTo>
                                <a:pt x="540" y="458"/>
                              </a:lnTo>
                              <a:lnTo>
                                <a:pt x="516" y="494"/>
                              </a:lnTo>
                              <a:lnTo>
                                <a:pt x="494" y="528"/>
                              </a:lnTo>
                              <a:lnTo>
                                <a:pt x="472" y="563"/>
                              </a:lnTo>
                              <a:lnTo>
                                <a:pt x="454" y="598"/>
                              </a:lnTo>
                              <a:lnTo>
                                <a:pt x="437" y="634"/>
                              </a:lnTo>
                              <a:lnTo>
                                <a:pt x="421" y="670"/>
                              </a:lnTo>
                              <a:lnTo>
                                <a:pt x="408" y="706"/>
                              </a:lnTo>
                              <a:lnTo>
                                <a:pt x="397" y="741"/>
                              </a:lnTo>
                              <a:lnTo>
                                <a:pt x="387" y="778"/>
                              </a:lnTo>
                              <a:lnTo>
                                <a:pt x="378" y="813"/>
                              </a:lnTo>
                              <a:lnTo>
                                <a:pt x="371" y="850"/>
                              </a:lnTo>
                              <a:lnTo>
                                <a:pt x="367" y="886"/>
                              </a:lnTo>
                              <a:lnTo>
                                <a:pt x="363" y="921"/>
                              </a:lnTo>
                              <a:lnTo>
                                <a:pt x="361" y="958"/>
                              </a:lnTo>
                              <a:lnTo>
                                <a:pt x="361" y="993"/>
                              </a:lnTo>
                              <a:lnTo>
                                <a:pt x="363" y="1029"/>
                              </a:lnTo>
                              <a:lnTo>
                                <a:pt x="365" y="1064"/>
                              </a:lnTo>
                              <a:lnTo>
                                <a:pt x="369" y="1099"/>
                              </a:lnTo>
                              <a:lnTo>
                                <a:pt x="376" y="1133"/>
                              </a:lnTo>
                              <a:lnTo>
                                <a:pt x="390" y="1133"/>
                              </a:lnTo>
                              <a:lnTo>
                                <a:pt x="412" y="1131"/>
                              </a:lnTo>
                              <a:lnTo>
                                <a:pt x="444" y="1127"/>
                              </a:lnTo>
                              <a:lnTo>
                                <a:pt x="481" y="1123"/>
                              </a:lnTo>
                              <a:lnTo>
                                <a:pt x="528" y="1116"/>
                              </a:lnTo>
                              <a:lnTo>
                                <a:pt x="582" y="1110"/>
                              </a:lnTo>
                              <a:lnTo>
                                <a:pt x="646" y="1101"/>
                              </a:lnTo>
                              <a:lnTo>
                                <a:pt x="716" y="1091"/>
                              </a:lnTo>
                              <a:lnTo>
                                <a:pt x="734" y="1104"/>
                              </a:lnTo>
                              <a:lnTo>
                                <a:pt x="753" y="1116"/>
                              </a:lnTo>
                              <a:lnTo>
                                <a:pt x="772" y="1129"/>
                              </a:lnTo>
                              <a:lnTo>
                                <a:pt x="792" y="1140"/>
                              </a:lnTo>
                              <a:lnTo>
                                <a:pt x="831" y="1161"/>
                              </a:lnTo>
                              <a:lnTo>
                                <a:pt x="871" y="1180"/>
                              </a:lnTo>
                              <a:lnTo>
                                <a:pt x="912" y="1196"/>
                              </a:lnTo>
                              <a:lnTo>
                                <a:pt x="953" y="1211"/>
                              </a:lnTo>
                              <a:lnTo>
                                <a:pt x="994" y="1223"/>
                              </a:lnTo>
                              <a:lnTo>
                                <a:pt x="1036" y="1234"/>
                              </a:lnTo>
                              <a:lnTo>
                                <a:pt x="1078" y="1243"/>
                              </a:lnTo>
                              <a:lnTo>
                                <a:pt x="1120" y="1251"/>
                              </a:lnTo>
                              <a:lnTo>
                                <a:pt x="1162" y="1256"/>
                              </a:lnTo>
                              <a:lnTo>
                                <a:pt x="1204" y="1261"/>
                              </a:lnTo>
                              <a:lnTo>
                                <a:pt x="1245" y="1263"/>
                              </a:lnTo>
                              <a:lnTo>
                                <a:pt x="1286" y="1264"/>
                              </a:lnTo>
                              <a:lnTo>
                                <a:pt x="1327" y="1263"/>
                              </a:lnTo>
                              <a:lnTo>
                                <a:pt x="1367" y="1261"/>
                              </a:lnTo>
                              <a:lnTo>
                                <a:pt x="1375" y="1338"/>
                              </a:lnTo>
                              <a:lnTo>
                                <a:pt x="1382" y="1410"/>
                              </a:lnTo>
                              <a:lnTo>
                                <a:pt x="1387" y="1477"/>
                              </a:lnTo>
                              <a:lnTo>
                                <a:pt x="1394" y="1539"/>
                              </a:lnTo>
                              <a:lnTo>
                                <a:pt x="1399" y="1597"/>
                              </a:lnTo>
                              <a:lnTo>
                                <a:pt x="1404" y="1650"/>
                              </a:lnTo>
                              <a:lnTo>
                                <a:pt x="1409" y="1699"/>
                              </a:lnTo>
                              <a:lnTo>
                                <a:pt x="1414" y="1743"/>
                              </a:lnTo>
                              <a:lnTo>
                                <a:pt x="1382" y="1736"/>
                              </a:lnTo>
                              <a:lnTo>
                                <a:pt x="1348" y="1729"/>
                              </a:lnTo>
                              <a:lnTo>
                                <a:pt x="1316" y="1723"/>
                              </a:lnTo>
                              <a:lnTo>
                                <a:pt x="1284" y="1719"/>
                              </a:lnTo>
                              <a:lnTo>
                                <a:pt x="1252" y="1716"/>
                              </a:lnTo>
                              <a:lnTo>
                                <a:pt x="1219" y="1713"/>
                              </a:lnTo>
                              <a:lnTo>
                                <a:pt x="1188" y="1712"/>
                              </a:lnTo>
                              <a:lnTo>
                                <a:pt x="1156" y="1712"/>
                              </a:lnTo>
                              <a:lnTo>
                                <a:pt x="1125" y="1712"/>
                              </a:lnTo>
                              <a:lnTo>
                                <a:pt x="1094" y="1714"/>
                              </a:lnTo>
                              <a:lnTo>
                                <a:pt x="1063" y="1717"/>
                              </a:lnTo>
                              <a:lnTo>
                                <a:pt x="1033" y="1720"/>
                              </a:lnTo>
                              <a:lnTo>
                                <a:pt x="1002" y="1724"/>
                              </a:lnTo>
                              <a:lnTo>
                                <a:pt x="973" y="1730"/>
                              </a:lnTo>
                              <a:lnTo>
                                <a:pt x="943" y="1736"/>
                              </a:lnTo>
                              <a:lnTo>
                                <a:pt x="914" y="1742"/>
                              </a:lnTo>
                              <a:lnTo>
                                <a:pt x="899" y="1659"/>
                              </a:lnTo>
                              <a:lnTo>
                                <a:pt x="885" y="1588"/>
                              </a:lnTo>
                              <a:lnTo>
                                <a:pt x="873" y="1528"/>
                              </a:lnTo>
                              <a:lnTo>
                                <a:pt x="862" y="1480"/>
                              </a:lnTo>
                              <a:lnTo>
                                <a:pt x="854" y="1443"/>
                              </a:lnTo>
                              <a:lnTo>
                                <a:pt x="848" y="1416"/>
                              </a:lnTo>
                              <a:lnTo>
                                <a:pt x="844" y="1398"/>
                              </a:lnTo>
                              <a:lnTo>
                                <a:pt x="843" y="1388"/>
                              </a:lnTo>
                              <a:lnTo>
                                <a:pt x="812" y="1394"/>
                              </a:lnTo>
                              <a:lnTo>
                                <a:pt x="782" y="1402"/>
                              </a:lnTo>
                              <a:lnTo>
                                <a:pt x="752" y="1410"/>
                              </a:lnTo>
                              <a:lnTo>
                                <a:pt x="724" y="1420"/>
                              </a:lnTo>
                              <a:lnTo>
                                <a:pt x="697" y="1432"/>
                              </a:lnTo>
                              <a:lnTo>
                                <a:pt x="670" y="1444"/>
                              </a:lnTo>
                              <a:lnTo>
                                <a:pt x="643" y="1458"/>
                              </a:lnTo>
                              <a:lnTo>
                                <a:pt x="617" y="1474"/>
                              </a:lnTo>
                              <a:lnTo>
                                <a:pt x="566" y="1508"/>
                              </a:lnTo>
                              <a:lnTo>
                                <a:pt x="518" y="1544"/>
                              </a:lnTo>
                              <a:lnTo>
                                <a:pt x="471" y="1579"/>
                              </a:lnTo>
                              <a:lnTo>
                                <a:pt x="428" y="1616"/>
                              </a:lnTo>
                              <a:lnTo>
                                <a:pt x="387" y="1652"/>
                              </a:lnTo>
                              <a:lnTo>
                                <a:pt x="348" y="1690"/>
                              </a:lnTo>
                              <a:lnTo>
                                <a:pt x="310" y="1727"/>
                              </a:lnTo>
                              <a:lnTo>
                                <a:pt x="276" y="1766"/>
                              </a:lnTo>
                              <a:lnTo>
                                <a:pt x="244" y="1803"/>
                              </a:lnTo>
                              <a:lnTo>
                                <a:pt x="214" y="1842"/>
                              </a:lnTo>
                              <a:lnTo>
                                <a:pt x="186" y="1880"/>
                              </a:lnTo>
                              <a:lnTo>
                                <a:pt x="159" y="1919"/>
                              </a:lnTo>
                              <a:lnTo>
                                <a:pt x="136" y="1959"/>
                              </a:lnTo>
                              <a:lnTo>
                                <a:pt x="114" y="1997"/>
                              </a:lnTo>
                              <a:lnTo>
                                <a:pt x="94" y="2036"/>
                              </a:lnTo>
                              <a:lnTo>
                                <a:pt x="76" y="2075"/>
                              </a:lnTo>
                              <a:lnTo>
                                <a:pt x="60" y="2115"/>
                              </a:lnTo>
                              <a:lnTo>
                                <a:pt x="46" y="2154"/>
                              </a:lnTo>
                              <a:lnTo>
                                <a:pt x="34" y="2193"/>
                              </a:lnTo>
                              <a:lnTo>
                                <a:pt x="24" y="2232"/>
                              </a:lnTo>
                              <a:lnTo>
                                <a:pt x="15" y="2270"/>
                              </a:lnTo>
                              <a:lnTo>
                                <a:pt x="8" y="2309"/>
                              </a:lnTo>
                              <a:lnTo>
                                <a:pt x="4" y="2348"/>
                              </a:lnTo>
                              <a:lnTo>
                                <a:pt x="1" y="2386"/>
                              </a:lnTo>
                              <a:lnTo>
                                <a:pt x="0" y="2424"/>
                              </a:lnTo>
                              <a:lnTo>
                                <a:pt x="0" y="2461"/>
                              </a:lnTo>
                              <a:lnTo>
                                <a:pt x="2" y="2498"/>
                              </a:lnTo>
                              <a:lnTo>
                                <a:pt x="5" y="2536"/>
                              </a:lnTo>
                              <a:lnTo>
                                <a:pt x="11" y="2571"/>
                              </a:lnTo>
                              <a:lnTo>
                                <a:pt x="17" y="2608"/>
                              </a:lnTo>
                              <a:lnTo>
                                <a:pt x="25" y="2642"/>
                              </a:lnTo>
                              <a:lnTo>
                                <a:pt x="35" y="2678"/>
                              </a:lnTo>
                              <a:lnTo>
                                <a:pt x="51" y="2677"/>
                              </a:lnTo>
                              <a:lnTo>
                                <a:pt x="75" y="2672"/>
                              </a:lnTo>
                              <a:lnTo>
                                <a:pt x="107" y="2667"/>
                              </a:lnTo>
                              <a:lnTo>
                                <a:pt x="148" y="2658"/>
                              </a:lnTo>
                              <a:lnTo>
                                <a:pt x="198" y="2648"/>
                              </a:lnTo>
                              <a:lnTo>
                                <a:pt x="255" y="2636"/>
                              </a:lnTo>
                              <a:lnTo>
                                <a:pt x="318" y="2622"/>
                              </a:lnTo>
                              <a:lnTo>
                                <a:pt x="389" y="2607"/>
                              </a:lnTo>
                              <a:lnTo>
                                <a:pt x="411" y="2618"/>
                              </a:lnTo>
                              <a:lnTo>
                                <a:pt x="432" y="2629"/>
                              </a:lnTo>
                              <a:lnTo>
                                <a:pt x="455" y="2639"/>
                              </a:lnTo>
                              <a:lnTo>
                                <a:pt x="477" y="2649"/>
                              </a:lnTo>
                              <a:lnTo>
                                <a:pt x="499" y="2658"/>
                              </a:lnTo>
                              <a:lnTo>
                                <a:pt x="521" y="2666"/>
                              </a:lnTo>
                              <a:lnTo>
                                <a:pt x="543" y="2673"/>
                              </a:lnTo>
                              <a:lnTo>
                                <a:pt x="566" y="2680"/>
                              </a:lnTo>
                              <a:lnTo>
                                <a:pt x="589" y="2687"/>
                              </a:lnTo>
                              <a:lnTo>
                                <a:pt x="611" y="2692"/>
                              </a:lnTo>
                              <a:lnTo>
                                <a:pt x="634" y="2697"/>
                              </a:lnTo>
                              <a:lnTo>
                                <a:pt x="658" y="2701"/>
                              </a:lnTo>
                              <a:lnTo>
                                <a:pt x="703" y="2709"/>
                              </a:lnTo>
                              <a:lnTo>
                                <a:pt x="749" y="2714"/>
                              </a:lnTo>
                              <a:lnTo>
                                <a:pt x="794" y="2719"/>
                              </a:lnTo>
                              <a:lnTo>
                                <a:pt x="840" y="2721"/>
                              </a:lnTo>
                              <a:lnTo>
                                <a:pt x="885" y="2721"/>
                              </a:lnTo>
                              <a:lnTo>
                                <a:pt x="930" y="2720"/>
                              </a:lnTo>
                              <a:lnTo>
                                <a:pt x="973" y="2718"/>
                              </a:lnTo>
                              <a:lnTo>
                                <a:pt x="1016" y="2715"/>
                              </a:lnTo>
                              <a:lnTo>
                                <a:pt x="1057" y="2711"/>
                              </a:lnTo>
                              <a:lnTo>
                                <a:pt x="1098" y="2705"/>
                              </a:lnTo>
                              <a:lnTo>
                                <a:pt x="1128" y="2849"/>
                              </a:lnTo>
                              <a:lnTo>
                                <a:pt x="1154" y="2973"/>
                              </a:lnTo>
                              <a:lnTo>
                                <a:pt x="1177" y="3082"/>
                              </a:lnTo>
                              <a:lnTo>
                                <a:pt x="1196" y="3175"/>
                              </a:lnTo>
                              <a:lnTo>
                                <a:pt x="1213" y="3255"/>
                              </a:lnTo>
                              <a:lnTo>
                                <a:pt x="1226" y="3320"/>
                              </a:lnTo>
                              <a:lnTo>
                                <a:pt x="1238" y="3376"/>
                              </a:lnTo>
                              <a:lnTo>
                                <a:pt x="1247" y="3419"/>
                              </a:lnTo>
                              <a:lnTo>
                                <a:pt x="1254" y="3454"/>
                              </a:lnTo>
                              <a:lnTo>
                                <a:pt x="1259" y="3480"/>
                              </a:lnTo>
                              <a:lnTo>
                                <a:pt x="1263" y="3500"/>
                              </a:lnTo>
                              <a:lnTo>
                                <a:pt x="1265" y="3512"/>
                              </a:lnTo>
                              <a:lnTo>
                                <a:pt x="1267" y="3521"/>
                              </a:lnTo>
                              <a:lnTo>
                                <a:pt x="1268" y="3526"/>
                              </a:lnTo>
                              <a:lnTo>
                                <a:pt x="1268" y="3527"/>
                              </a:lnTo>
                              <a:lnTo>
                                <a:pt x="1268" y="3528"/>
                              </a:lnTo>
                              <a:lnTo>
                                <a:pt x="1282" y="3523"/>
                              </a:lnTo>
                              <a:lnTo>
                                <a:pt x="1316" y="3511"/>
                              </a:lnTo>
                              <a:lnTo>
                                <a:pt x="1358" y="3498"/>
                              </a:lnTo>
                              <a:lnTo>
                                <a:pt x="1396" y="3484"/>
                              </a:lnTo>
                              <a:lnTo>
                                <a:pt x="1456" y="3461"/>
                              </a:lnTo>
                              <a:lnTo>
                                <a:pt x="1511" y="3437"/>
                              </a:lnTo>
                              <a:lnTo>
                                <a:pt x="1564" y="3412"/>
                              </a:lnTo>
                              <a:lnTo>
                                <a:pt x="1611" y="3388"/>
                              </a:lnTo>
                              <a:lnTo>
                                <a:pt x="1655" y="3362"/>
                              </a:lnTo>
                              <a:lnTo>
                                <a:pt x="1696" y="3338"/>
                              </a:lnTo>
                              <a:lnTo>
                                <a:pt x="1732" y="3314"/>
                              </a:lnTo>
                              <a:lnTo>
                                <a:pt x="1766" y="3289"/>
                              </a:lnTo>
                              <a:lnTo>
                                <a:pt x="1796" y="3265"/>
                              </a:lnTo>
                              <a:lnTo>
                                <a:pt x="1822" y="3240"/>
                              </a:lnTo>
                              <a:lnTo>
                                <a:pt x="1847" y="3217"/>
                              </a:lnTo>
                              <a:lnTo>
                                <a:pt x="1868" y="3194"/>
                              </a:lnTo>
                              <a:lnTo>
                                <a:pt x="1887" y="3170"/>
                              </a:lnTo>
                              <a:lnTo>
                                <a:pt x="1903" y="3148"/>
                              </a:lnTo>
                              <a:lnTo>
                                <a:pt x="1917" y="3127"/>
                              </a:lnTo>
                              <a:lnTo>
                                <a:pt x="1929" y="3106"/>
                              </a:lnTo>
                              <a:lnTo>
                                <a:pt x="1939" y="3086"/>
                              </a:lnTo>
                              <a:lnTo>
                                <a:pt x="1948" y="3066"/>
                              </a:lnTo>
                              <a:lnTo>
                                <a:pt x="1953" y="3048"/>
                              </a:lnTo>
                              <a:lnTo>
                                <a:pt x="1959" y="3031"/>
                              </a:lnTo>
                              <a:lnTo>
                                <a:pt x="1962" y="3014"/>
                              </a:lnTo>
                              <a:lnTo>
                                <a:pt x="1965" y="2998"/>
                              </a:lnTo>
                              <a:lnTo>
                                <a:pt x="1966" y="2984"/>
                              </a:lnTo>
                              <a:lnTo>
                                <a:pt x="1968" y="2971"/>
                              </a:lnTo>
                              <a:lnTo>
                                <a:pt x="1968" y="2948"/>
                              </a:lnTo>
                              <a:lnTo>
                                <a:pt x="1965" y="2932"/>
                              </a:lnTo>
                              <a:lnTo>
                                <a:pt x="1963" y="2922"/>
                              </a:lnTo>
                              <a:lnTo>
                                <a:pt x="1962" y="2919"/>
                              </a:lnTo>
                              <a:lnTo>
                                <a:pt x="1963" y="2904"/>
                              </a:lnTo>
                              <a:lnTo>
                                <a:pt x="1965" y="2865"/>
                              </a:lnTo>
                              <a:lnTo>
                                <a:pt x="1966" y="2836"/>
                              </a:lnTo>
                              <a:lnTo>
                                <a:pt x="1966" y="2803"/>
                              </a:lnTo>
                              <a:lnTo>
                                <a:pt x="1966" y="2765"/>
                              </a:lnTo>
                              <a:lnTo>
                                <a:pt x="1966" y="2723"/>
                              </a:lnTo>
                              <a:lnTo>
                                <a:pt x="1964" y="2678"/>
                              </a:lnTo>
                              <a:lnTo>
                                <a:pt x="1961" y="2629"/>
                              </a:lnTo>
                              <a:lnTo>
                                <a:pt x="1956" y="2578"/>
                              </a:lnTo>
                              <a:lnTo>
                                <a:pt x="1951" y="2523"/>
                              </a:lnTo>
                              <a:lnTo>
                                <a:pt x="1942" y="2468"/>
                              </a:lnTo>
                              <a:lnTo>
                                <a:pt x="1933" y="2411"/>
                              </a:lnTo>
                              <a:lnTo>
                                <a:pt x="1927" y="2383"/>
                              </a:lnTo>
                              <a:lnTo>
                                <a:pt x="1921" y="2354"/>
                              </a:lnTo>
                              <a:lnTo>
                                <a:pt x="1913" y="2324"/>
                              </a:lnTo>
                              <a:lnTo>
                                <a:pt x="1905" y="2295"/>
                              </a:lnTo>
                              <a:lnTo>
                                <a:pt x="1971" y="2282"/>
                              </a:lnTo>
                              <a:lnTo>
                                <a:pt x="2021" y="2270"/>
                              </a:lnTo>
                              <a:lnTo>
                                <a:pt x="2055" y="2263"/>
                              </a:lnTo>
                              <a:lnTo>
                                <a:pt x="2080" y="2258"/>
                              </a:lnTo>
                              <a:lnTo>
                                <a:pt x="2094" y="2255"/>
                              </a:lnTo>
                              <a:lnTo>
                                <a:pt x="2101" y="2253"/>
                              </a:lnTo>
                              <a:lnTo>
                                <a:pt x="2104" y="2253"/>
                              </a:lnTo>
                              <a:lnTo>
                                <a:pt x="2104" y="2253"/>
                              </a:lnTo>
                              <a:lnTo>
                                <a:pt x="2100" y="2246"/>
                              </a:lnTo>
                              <a:lnTo>
                                <a:pt x="2086" y="2226"/>
                              </a:lnTo>
                              <a:lnTo>
                                <a:pt x="2064" y="2196"/>
                              </a:lnTo>
                              <a:lnTo>
                                <a:pt x="2035" y="2158"/>
                              </a:lnTo>
                              <a:lnTo>
                                <a:pt x="2018" y="2137"/>
                              </a:lnTo>
                              <a:lnTo>
                                <a:pt x="1999" y="2115"/>
                              </a:lnTo>
                              <a:lnTo>
                                <a:pt x="1978" y="2092"/>
                              </a:lnTo>
                              <a:lnTo>
                                <a:pt x="1954" y="2067"/>
                              </a:lnTo>
                              <a:lnTo>
                                <a:pt x="1931" y="2043"/>
                              </a:lnTo>
                              <a:lnTo>
                                <a:pt x="1904" y="2017"/>
                              </a:lnTo>
                              <a:lnTo>
                                <a:pt x="1878" y="1993"/>
                              </a:lnTo>
                              <a:lnTo>
                                <a:pt x="1849" y="1969"/>
                              </a:lnTo>
                              <a:lnTo>
                                <a:pt x="1839" y="1961"/>
                              </a:lnTo>
                              <a:lnTo>
                                <a:pt x="1830" y="1953"/>
                              </a:lnTo>
                              <a:lnTo>
                                <a:pt x="1820" y="1946"/>
                              </a:lnTo>
                              <a:lnTo>
                                <a:pt x="1810" y="1939"/>
                              </a:lnTo>
                              <a:lnTo>
                                <a:pt x="1845" y="1922"/>
                              </a:lnTo>
                              <a:lnTo>
                                <a:pt x="1879" y="1904"/>
                              </a:lnTo>
                              <a:lnTo>
                                <a:pt x="1909" y="1888"/>
                              </a:lnTo>
                              <a:lnTo>
                                <a:pt x="1938" y="1870"/>
                              </a:lnTo>
                              <a:lnTo>
                                <a:pt x="1964" y="1853"/>
                              </a:lnTo>
                              <a:lnTo>
                                <a:pt x="1988" y="1835"/>
                              </a:lnTo>
                              <a:lnTo>
                                <a:pt x="2010" y="1819"/>
                              </a:lnTo>
                              <a:lnTo>
                                <a:pt x="2030" y="1802"/>
                              </a:lnTo>
                              <a:lnTo>
                                <a:pt x="2049" y="1784"/>
                              </a:lnTo>
                              <a:lnTo>
                                <a:pt x="2065" y="1768"/>
                              </a:lnTo>
                              <a:lnTo>
                                <a:pt x="2080" y="1751"/>
                              </a:lnTo>
                              <a:lnTo>
                                <a:pt x="2093" y="1736"/>
                              </a:lnTo>
                              <a:lnTo>
                                <a:pt x="2105" y="1720"/>
                              </a:lnTo>
                              <a:lnTo>
                                <a:pt x="2115" y="1705"/>
                              </a:lnTo>
                              <a:lnTo>
                                <a:pt x="2124" y="1689"/>
                              </a:lnTo>
                              <a:lnTo>
                                <a:pt x="2133" y="1675"/>
                              </a:lnTo>
                              <a:lnTo>
                                <a:pt x="2140" y="1660"/>
                              </a:lnTo>
                              <a:lnTo>
                                <a:pt x="2145" y="1647"/>
                              </a:lnTo>
                              <a:lnTo>
                                <a:pt x="2150" y="1635"/>
                              </a:lnTo>
                              <a:lnTo>
                                <a:pt x="2153" y="1622"/>
                              </a:lnTo>
                              <a:lnTo>
                                <a:pt x="2159" y="1600"/>
                              </a:lnTo>
                              <a:lnTo>
                                <a:pt x="2161" y="1580"/>
                              </a:lnTo>
                              <a:lnTo>
                                <a:pt x="2162" y="1554"/>
                              </a:lnTo>
                              <a:lnTo>
                                <a:pt x="2161" y="154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0" name="Freeform 40" descr="Petals"/>
                      <wps:cNvSpPr>
                        <a:spLocks/>
                      </wps:cNvSpPr>
                      <wps:spPr bwMode="auto">
                        <a:xfrm rot="1343236">
                          <a:off x="3133725" y="266700"/>
                          <a:ext cx="483741" cy="1000464"/>
                        </a:xfrm>
                        <a:custGeom>
                          <a:avLst/>
                          <a:gdLst>
                            <a:gd name="T0" fmla="*/ 1434 w 2231"/>
                            <a:gd name="T1" fmla="*/ 1464 h 4635"/>
                            <a:gd name="T2" fmla="*/ 1685 w 2231"/>
                            <a:gd name="T3" fmla="*/ 1427 h 4635"/>
                            <a:gd name="T4" fmla="*/ 1746 w 2231"/>
                            <a:gd name="T5" fmla="*/ 1224 h 4635"/>
                            <a:gd name="T6" fmla="*/ 1754 w 2231"/>
                            <a:gd name="T7" fmla="*/ 994 h 4635"/>
                            <a:gd name="T8" fmla="*/ 1711 w 2231"/>
                            <a:gd name="T9" fmla="*/ 779 h 4635"/>
                            <a:gd name="T10" fmla="*/ 1626 w 2231"/>
                            <a:gd name="T11" fmla="*/ 601 h 4635"/>
                            <a:gd name="T12" fmla="*/ 1511 w 2231"/>
                            <a:gd name="T13" fmla="*/ 455 h 4635"/>
                            <a:gd name="T14" fmla="*/ 1633 w 2231"/>
                            <a:gd name="T15" fmla="*/ 233 h 4635"/>
                            <a:gd name="T16" fmla="*/ 1605 w 2231"/>
                            <a:gd name="T17" fmla="*/ 150 h 4635"/>
                            <a:gd name="T18" fmla="*/ 1367 w 2231"/>
                            <a:gd name="T19" fmla="*/ 50 h 4635"/>
                            <a:gd name="T20" fmla="*/ 1038 w 2231"/>
                            <a:gd name="T21" fmla="*/ 0 h 4635"/>
                            <a:gd name="T22" fmla="*/ 763 w 2231"/>
                            <a:gd name="T23" fmla="*/ 47 h 4635"/>
                            <a:gd name="T24" fmla="*/ 545 w 2231"/>
                            <a:gd name="T25" fmla="*/ 172 h 4635"/>
                            <a:gd name="T26" fmla="*/ 480 w 2231"/>
                            <a:gd name="T27" fmla="*/ 321 h 4635"/>
                            <a:gd name="T28" fmla="*/ 677 w 2231"/>
                            <a:gd name="T29" fmla="*/ 590 h 4635"/>
                            <a:gd name="T30" fmla="*/ 808 w 2231"/>
                            <a:gd name="T31" fmla="*/ 855 h 4635"/>
                            <a:gd name="T32" fmla="*/ 569 w 2231"/>
                            <a:gd name="T33" fmla="*/ 1359 h 4635"/>
                            <a:gd name="T34" fmla="*/ 514 w 2231"/>
                            <a:gd name="T35" fmla="*/ 1527 h 4635"/>
                            <a:gd name="T36" fmla="*/ 842 w 2231"/>
                            <a:gd name="T37" fmla="*/ 1692 h 4635"/>
                            <a:gd name="T38" fmla="*/ 1058 w 2231"/>
                            <a:gd name="T39" fmla="*/ 1714 h 4635"/>
                            <a:gd name="T40" fmla="*/ 1067 w 2231"/>
                            <a:gd name="T41" fmla="*/ 1937 h 4635"/>
                            <a:gd name="T42" fmla="*/ 966 w 2231"/>
                            <a:gd name="T43" fmla="*/ 2110 h 4635"/>
                            <a:gd name="T44" fmla="*/ 839 w 2231"/>
                            <a:gd name="T45" fmla="*/ 2414 h 4635"/>
                            <a:gd name="T46" fmla="*/ 440 w 2231"/>
                            <a:gd name="T47" fmla="*/ 2599 h 4635"/>
                            <a:gd name="T48" fmla="*/ 28 w 2231"/>
                            <a:gd name="T49" fmla="*/ 2578 h 4635"/>
                            <a:gd name="T50" fmla="*/ 10 w 2231"/>
                            <a:gd name="T51" fmla="*/ 2645 h 4635"/>
                            <a:gd name="T52" fmla="*/ 69 w 2231"/>
                            <a:gd name="T53" fmla="*/ 2969 h 4635"/>
                            <a:gd name="T54" fmla="*/ 194 w 2231"/>
                            <a:gd name="T55" fmla="*/ 3225 h 4635"/>
                            <a:gd name="T56" fmla="*/ 323 w 2231"/>
                            <a:gd name="T57" fmla="*/ 3333 h 4635"/>
                            <a:gd name="T58" fmla="*/ 424 w 2231"/>
                            <a:gd name="T59" fmla="*/ 3361 h 4635"/>
                            <a:gd name="T60" fmla="*/ 828 w 2231"/>
                            <a:gd name="T61" fmla="*/ 3446 h 4635"/>
                            <a:gd name="T62" fmla="*/ 993 w 2231"/>
                            <a:gd name="T63" fmla="*/ 3644 h 4635"/>
                            <a:gd name="T64" fmla="*/ 1146 w 2231"/>
                            <a:gd name="T65" fmla="*/ 3610 h 4635"/>
                            <a:gd name="T66" fmla="*/ 1050 w 2231"/>
                            <a:gd name="T67" fmla="*/ 3935 h 4635"/>
                            <a:gd name="T68" fmla="*/ 650 w 2231"/>
                            <a:gd name="T69" fmla="*/ 4301 h 4635"/>
                            <a:gd name="T70" fmla="*/ 961 w 2231"/>
                            <a:gd name="T71" fmla="*/ 4531 h 4635"/>
                            <a:gd name="T72" fmla="*/ 1229 w 2231"/>
                            <a:gd name="T73" fmla="*/ 4630 h 4635"/>
                            <a:gd name="T74" fmla="*/ 1395 w 2231"/>
                            <a:gd name="T75" fmla="*/ 4619 h 4635"/>
                            <a:gd name="T76" fmla="*/ 1488 w 2231"/>
                            <a:gd name="T77" fmla="*/ 4569 h 4635"/>
                            <a:gd name="T78" fmla="*/ 1762 w 2231"/>
                            <a:gd name="T79" fmla="*/ 4418 h 4635"/>
                            <a:gd name="T80" fmla="*/ 2044 w 2231"/>
                            <a:gd name="T81" fmla="*/ 4330 h 4635"/>
                            <a:gd name="T82" fmla="*/ 2154 w 2231"/>
                            <a:gd name="T83" fmla="*/ 4259 h 4635"/>
                            <a:gd name="T84" fmla="*/ 2218 w 2231"/>
                            <a:gd name="T85" fmla="*/ 4014 h 4635"/>
                            <a:gd name="T86" fmla="*/ 2227 w 2231"/>
                            <a:gd name="T87" fmla="*/ 3746 h 4635"/>
                            <a:gd name="T88" fmla="*/ 2178 w 2231"/>
                            <a:gd name="T89" fmla="*/ 3507 h 4635"/>
                            <a:gd name="T90" fmla="*/ 2081 w 2231"/>
                            <a:gd name="T91" fmla="*/ 3304 h 4635"/>
                            <a:gd name="T92" fmla="*/ 2029 w 2231"/>
                            <a:gd name="T93" fmla="*/ 3108 h 4635"/>
                            <a:gd name="T94" fmla="*/ 2222 w 2231"/>
                            <a:gd name="T95" fmla="*/ 2946 h 4635"/>
                            <a:gd name="T96" fmla="*/ 2156 w 2231"/>
                            <a:gd name="T97" fmla="*/ 2866 h 4635"/>
                            <a:gd name="T98" fmla="*/ 1927 w 2231"/>
                            <a:gd name="T99" fmla="*/ 2736 h 4635"/>
                            <a:gd name="T100" fmla="*/ 1891 w 2231"/>
                            <a:gd name="T101" fmla="*/ 2673 h 4635"/>
                            <a:gd name="T102" fmla="*/ 2088 w 2231"/>
                            <a:gd name="T103" fmla="*/ 2658 h 4635"/>
                            <a:gd name="T104" fmla="*/ 2056 w 2231"/>
                            <a:gd name="T105" fmla="*/ 2450 h 4635"/>
                            <a:gd name="T106" fmla="*/ 1887 w 2231"/>
                            <a:gd name="T107" fmla="*/ 2110 h 4635"/>
                            <a:gd name="T108" fmla="*/ 1679 w 2231"/>
                            <a:gd name="T109" fmla="*/ 1866 h 4635"/>
                            <a:gd name="T110" fmla="*/ 1442 w 2231"/>
                            <a:gd name="T111" fmla="*/ 1714 h 4635"/>
                            <a:gd name="T112" fmla="*/ 1193 w 2231"/>
                            <a:gd name="T113" fmla="*/ 1646 h 46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2231" h="4635">
                              <a:moveTo>
                                <a:pt x="1193" y="1646"/>
                              </a:moveTo>
                              <a:lnTo>
                                <a:pt x="1220" y="1629"/>
                              </a:lnTo>
                              <a:lnTo>
                                <a:pt x="1257" y="1605"/>
                              </a:lnTo>
                              <a:lnTo>
                                <a:pt x="1301" y="1574"/>
                              </a:lnTo>
                              <a:lnTo>
                                <a:pt x="1351" y="1535"/>
                              </a:lnTo>
                              <a:lnTo>
                                <a:pt x="1378" y="1513"/>
                              </a:lnTo>
                              <a:lnTo>
                                <a:pt x="1405" y="1490"/>
                              </a:lnTo>
                              <a:lnTo>
                                <a:pt x="1434" y="1464"/>
                              </a:lnTo>
                              <a:lnTo>
                                <a:pt x="1462" y="1437"/>
                              </a:lnTo>
                              <a:lnTo>
                                <a:pt x="1491" y="1410"/>
                              </a:lnTo>
                              <a:lnTo>
                                <a:pt x="1519" y="1380"/>
                              </a:lnTo>
                              <a:lnTo>
                                <a:pt x="1546" y="1349"/>
                              </a:lnTo>
                              <a:lnTo>
                                <a:pt x="1574" y="1317"/>
                              </a:lnTo>
                              <a:lnTo>
                                <a:pt x="1640" y="1382"/>
                              </a:lnTo>
                              <a:lnTo>
                                <a:pt x="1673" y="1415"/>
                              </a:lnTo>
                              <a:lnTo>
                                <a:pt x="1685" y="1427"/>
                              </a:lnTo>
                              <a:lnTo>
                                <a:pt x="1687" y="1430"/>
                              </a:lnTo>
                              <a:lnTo>
                                <a:pt x="1690" y="1423"/>
                              </a:lnTo>
                              <a:lnTo>
                                <a:pt x="1696" y="1405"/>
                              </a:lnTo>
                              <a:lnTo>
                                <a:pt x="1706" y="1378"/>
                              </a:lnTo>
                              <a:lnTo>
                                <a:pt x="1717" y="1341"/>
                              </a:lnTo>
                              <a:lnTo>
                                <a:pt x="1730" y="1298"/>
                              </a:lnTo>
                              <a:lnTo>
                                <a:pt x="1741" y="1250"/>
                              </a:lnTo>
                              <a:lnTo>
                                <a:pt x="1746" y="1224"/>
                              </a:lnTo>
                              <a:lnTo>
                                <a:pt x="1751" y="1199"/>
                              </a:lnTo>
                              <a:lnTo>
                                <a:pt x="1755" y="1172"/>
                              </a:lnTo>
                              <a:lnTo>
                                <a:pt x="1758" y="1146"/>
                              </a:lnTo>
                              <a:lnTo>
                                <a:pt x="1758" y="1115"/>
                              </a:lnTo>
                              <a:lnTo>
                                <a:pt x="1758" y="1083"/>
                              </a:lnTo>
                              <a:lnTo>
                                <a:pt x="1758" y="1054"/>
                              </a:lnTo>
                              <a:lnTo>
                                <a:pt x="1756" y="1024"/>
                              </a:lnTo>
                              <a:lnTo>
                                <a:pt x="1754" y="994"/>
                              </a:lnTo>
                              <a:lnTo>
                                <a:pt x="1752" y="965"/>
                              </a:lnTo>
                              <a:lnTo>
                                <a:pt x="1747" y="937"/>
                              </a:lnTo>
                              <a:lnTo>
                                <a:pt x="1743" y="909"/>
                              </a:lnTo>
                              <a:lnTo>
                                <a:pt x="1738" y="883"/>
                              </a:lnTo>
                              <a:lnTo>
                                <a:pt x="1732" y="856"/>
                              </a:lnTo>
                              <a:lnTo>
                                <a:pt x="1726" y="830"/>
                              </a:lnTo>
                              <a:lnTo>
                                <a:pt x="1719" y="805"/>
                              </a:lnTo>
                              <a:lnTo>
                                <a:pt x="1711" y="779"/>
                              </a:lnTo>
                              <a:lnTo>
                                <a:pt x="1702" y="755"/>
                              </a:lnTo>
                              <a:lnTo>
                                <a:pt x="1693" y="732"/>
                              </a:lnTo>
                              <a:lnTo>
                                <a:pt x="1684" y="708"/>
                              </a:lnTo>
                              <a:lnTo>
                                <a:pt x="1673" y="686"/>
                              </a:lnTo>
                              <a:lnTo>
                                <a:pt x="1663" y="664"/>
                              </a:lnTo>
                              <a:lnTo>
                                <a:pt x="1651" y="642"/>
                              </a:lnTo>
                              <a:lnTo>
                                <a:pt x="1640" y="621"/>
                              </a:lnTo>
                              <a:lnTo>
                                <a:pt x="1626" y="601"/>
                              </a:lnTo>
                              <a:lnTo>
                                <a:pt x="1614" y="581"/>
                              </a:lnTo>
                              <a:lnTo>
                                <a:pt x="1601" y="561"/>
                              </a:lnTo>
                              <a:lnTo>
                                <a:pt x="1586" y="542"/>
                              </a:lnTo>
                              <a:lnTo>
                                <a:pt x="1572" y="524"/>
                              </a:lnTo>
                              <a:lnTo>
                                <a:pt x="1558" y="506"/>
                              </a:lnTo>
                              <a:lnTo>
                                <a:pt x="1542" y="489"/>
                              </a:lnTo>
                              <a:lnTo>
                                <a:pt x="1526" y="472"/>
                              </a:lnTo>
                              <a:lnTo>
                                <a:pt x="1511" y="455"/>
                              </a:lnTo>
                              <a:lnTo>
                                <a:pt x="1494" y="440"/>
                              </a:lnTo>
                              <a:lnTo>
                                <a:pt x="1478" y="424"/>
                              </a:lnTo>
                              <a:lnTo>
                                <a:pt x="1460" y="409"/>
                              </a:lnTo>
                              <a:lnTo>
                                <a:pt x="1510" y="360"/>
                              </a:lnTo>
                              <a:lnTo>
                                <a:pt x="1551" y="319"/>
                              </a:lnTo>
                              <a:lnTo>
                                <a:pt x="1585" y="283"/>
                              </a:lnTo>
                              <a:lnTo>
                                <a:pt x="1613" y="256"/>
                              </a:lnTo>
                              <a:lnTo>
                                <a:pt x="1633" y="233"/>
                              </a:lnTo>
                              <a:lnTo>
                                <a:pt x="1647" y="216"/>
                              </a:lnTo>
                              <a:lnTo>
                                <a:pt x="1653" y="209"/>
                              </a:lnTo>
                              <a:lnTo>
                                <a:pt x="1656" y="205"/>
                              </a:lnTo>
                              <a:lnTo>
                                <a:pt x="1659" y="200"/>
                              </a:lnTo>
                              <a:lnTo>
                                <a:pt x="1659" y="197"/>
                              </a:lnTo>
                              <a:lnTo>
                                <a:pt x="1642" y="181"/>
                              </a:lnTo>
                              <a:lnTo>
                                <a:pt x="1624" y="166"/>
                              </a:lnTo>
                              <a:lnTo>
                                <a:pt x="1605" y="150"/>
                              </a:lnTo>
                              <a:lnTo>
                                <a:pt x="1586" y="137"/>
                              </a:lnTo>
                              <a:lnTo>
                                <a:pt x="1566" y="124"/>
                              </a:lnTo>
                              <a:lnTo>
                                <a:pt x="1545" y="114"/>
                              </a:lnTo>
                              <a:lnTo>
                                <a:pt x="1524" y="105"/>
                              </a:lnTo>
                              <a:lnTo>
                                <a:pt x="1503" y="98"/>
                              </a:lnTo>
                              <a:lnTo>
                                <a:pt x="1457" y="80"/>
                              </a:lnTo>
                              <a:lnTo>
                                <a:pt x="1411" y="65"/>
                              </a:lnTo>
                              <a:lnTo>
                                <a:pt x="1367" y="50"/>
                              </a:lnTo>
                              <a:lnTo>
                                <a:pt x="1323" y="38"/>
                              </a:lnTo>
                              <a:lnTo>
                                <a:pt x="1280" y="28"/>
                              </a:lnTo>
                              <a:lnTo>
                                <a:pt x="1238" y="19"/>
                              </a:lnTo>
                              <a:lnTo>
                                <a:pt x="1196" y="13"/>
                              </a:lnTo>
                              <a:lnTo>
                                <a:pt x="1156" y="7"/>
                              </a:lnTo>
                              <a:lnTo>
                                <a:pt x="1116" y="4"/>
                              </a:lnTo>
                              <a:lnTo>
                                <a:pt x="1077" y="2"/>
                              </a:lnTo>
                              <a:lnTo>
                                <a:pt x="1038" y="0"/>
                              </a:lnTo>
                              <a:lnTo>
                                <a:pt x="1001" y="2"/>
                              </a:lnTo>
                              <a:lnTo>
                                <a:pt x="965" y="4"/>
                              </a:lnTo>
                              <a:lnTo>
                                <a:pt x="928" y="8"/>
                              </a:lnTo>
                              <a:lnTo>
                                <a:pt x="894" y="13"/>
                              </a:lnTo>
                              <a:lnTo>
                                <a:pt x="859" y="19"/>
                              </a:lnTo>
                              <a:lnTo>
                                <a:pt x="827" y="28"/>
                              </a:lnTo>
                              <a:lnTo>
                                <a:pt x="795" y="37"/>
                              </a:lnTo>
                              <a:lnTo>
                                <a:pt x="763" y="47"/>
                              </a:lnTo>
                              <a:lnTo>
                                <a:pt x="733" y="59"/>
                              </a:lnTo>
                              <a:lnTo>
                                <a:pt x="703" y="73"/>
                              </a:lnTo>
                              <a:lnTo>
                                <a:pt x="675" y="86"/>
                              </a:lnTo>
                              <a:lnTo>
                                <a:pt x="647" y="101"/>
                              </a:lnTo>
                              <a:lnTo>
                                <a:pt x="620" y="118"/>
                              </a:lnTo>
                              <a:lnTo>
                                <a:pt x="594" y="135"/>
                              </a:lnTo>
                              <a:lnTo>
                                <a:pt x="570" y="154"/>
                              </a:lnTo>
                              <a:lnTo>
                                <a:pt x="545" y="172"/>
                              </a:lnTo>
                              <a:lnTo>
                                <a:pt x="522" y="192"/>
                              </a:lnTo>
                              <a:lnTo>
                                <a:pt x="501" y="213"/>
                              </a:lnTo>
                              <a:lnTo>
                                <a:pt x="480" y="236"/>
                              </a:lnTo>
                              <a:lnTo>
                                <a:pt x="459" y="258"/>
                              </a:lnTo>
                              <a:lnTo>
                                <a:pt x="440" y="282"/>
                              </a:lnTo>
                              <a:lnTo>
                                <a:pt x="448" y="290"/>
                              </a:lnTo>
                              <a:lnTo>
                                <a:pt x="461" y="303"/>
                              </a:lnTo>
                              <a:lnTo>
                                <a:pt x="480" y="321"/>
                              </a:lnTo>
                              <a:lnTo>
                                <a:pt x="504" y="343"/>
                              </a:lnTo>
                              <a:lnTo>
                                <a:pt x="533" y="371"/>
                              </a:lnTo>
                              <a:lnTo>
                                <a:pt x="567" y="403"/>
                              </a:lnTo>
                              <a:lnTo>
                                <a:pt x="607" y="440"/>
                              </a:lnTo>
                              <a:lnTo>
                                <a:pt x="653" y="480"/>
                              </a:lnTo>
                              <a:lnTo>
                                <a:pt x="658" y="518"/>
                              </a:lnTo>
                              <a:lnTo>
                                <a:pt x="667" y="554"/>
                              </a:lnTo>
                              <a:lnTo>
                                <a:pt x="677" y="590"/>
                              </a:lnTo>
                              <a:lnTo>
                                <a:pt x="688" y="625"/>
                              </a:lnTo>
                              <a:lnTo>
                                <a:pt x="702" y="661"/>
                              </a:lnTo>
                              <a:lnTo>
                                <a:pt x="716" y="695"/>
                              </a:lnTo>
                              <a:lnTo>
                                <a:pt x="733" y="728"/>
                              </a:lnTo>
                              <a:lnTo>
                                <a:pt x="751" y="762"/>
                              </a:lnTo>
                              <a:lnTo>
                                <a:pt x="768" y="794"/>
                              </a:lnTo>
                              <a:lnTo>
                                <a:pt x="788" y="825"/>
                              </a:lnTo>
                              <a:lnTo>
                                <a:pt x="808" y="855"/>
                              </a:lnTo>
                              <a:lnTo>
                                <a:pt x="831" y="885"/>
                              </a:lnTo>
                              <a:lnTo>
                                <a:pt x="852" y="913"/>
                              </a:lnTo>
                              <a:lnTo>
                                <a:pt x="875" y="940"/>
                              </a:lnTo>
                              <a:lnTo>
                                <a:pt x="898" y="966"/>
                              </a:lnTo>
                              <a:lnTo>
                                <a:pt x="922" y="990"/>
                              </a:lnTo>
                              <a:lnTo>
                                <a:pt x="767" y="1150"/>
                              </a:lnTo>
                              <a:lnTo>
                                <a:pt x="652" y="1271"/>
                              </a:lnTo>
                              <a:lnTo>
                                <a:pt x="569" y="1359"/>
                              </a:lnTo>
                              <a:lnTo>
                                <a:pt x="513" y="1419"/>
                              </a:lnTo>
                              <a:lnTo>
                                <a:pt x="479" y="1456"/>
                              </a:lnTo>
                              <a:lnTo>
                                <a:pt x="462" y="1476"/>
                              </a:lnTo>
                              <a:lnTo>
                                <a:pt x="455" y="1484"/>
                              </a:lnTo>
                              <a:lnTo>
                                <a:pt x="454" y="1486"/>
                              </a:lnTo>
                              <a:lnTo>
                                <a:pt x="463" y="1493"/>
                              </a:lnTo>
                              <a:lnTo>
                                <a:pt x="486" y="1509"/>
                              </a:lnTo>
                              <a:lnTo>
                                <a:pt x="514" y="1527"/>
                              </a:lnTo>
                              <a:lnTo>
                                <a:pt x="540" y="1543"/>
                              </a:lnTo>
                              <a:lnTo>
                                <a:pt x="590" y="1574"/>
                              </a:lnTo>
                              <a:lnTo>
                                <a:pt x="637" y="1602"/>
                              </a:lnTo>
                              <a:lnTo>
                                <a:pt x="683" y="1626"/>
                              </a:lnTo>
                              <a:lnTo>
                                <a:pt x="726" y="1647"/>
                              </a:lnTo>
                              <a:lnTo>
                                <a:pt x="767" y="1665"/>
                              </a:lnTo>
                              <a:lnTo>
                                <a:pt x="805" y="1679"/>
                              </a:lnTo>
                              <a:lnTo>
                                <a:pt x="842" y="1692"/>
                              </a:lnTo>
                              <a:lnTo>
                                <a:pt x="876" y="1702"/>
                              </a:lnTo>
                              <a:lnTo>
                                <a:pt x="908" y="1708"/>
                              </a:lnTo>
                              <a:lnTo>
                                <a:pt x="938" y="1714"/>
                              </a:lnTo>
                              <a:lnTo>
                                <a:pt x="966" y="1717"/>
                              </a:lnTo>
                              <a:lnTo>
                                <a:pt x="991" y="1718"/>
                              </a:lnTo>
                              <a:lnTo>
                                <a:pt x="1016" y="1718"/>
                              </a:lnTo>
                              <a:lnTo>
                                <a:pt x="1038" y="1716"/>
                              </a:lnTo>
                              <a:lnTo>
                                <a:pt x="1058" y="1714"/>
                              </a:lnTo>
                              <a:lnTo>
                                <a:pt x="1077" y="1709"/>
                              </a:lnTo>
                              <a:lnTo>
                                <a:pt x="1077" y="1733"/>
                              </a:lnTo>
                              <a:lnTo>
                                <a:pt x="1076" y="1759"/>
                              </a:lnTo>
                              <a:lnTo>
                                <a:pt x="1075" y="1788"/>
                              </a:lnTo>
                              <a:lnTo>
                                <a:pt x="1074" y="1820"/>
                              </a:lnTo>
                              <a:lnTo>
                                <a:pt x="1071" y="1857"/>
                              </a:lnTo>
                              <a:lnTo>
                                <a:pt x="1069" y="1895"/>
                              </a:lnTo>
                              <a:lnTo>
                                <a:pt x="1067" y="1937"/>
                              </a:lnTo>
                              <a:lnTo>
                                <a:pt x="1064" y="1982"/>
                              </a:lnTo>
                              <a:lnTo>
                                <a:pt x="1048" y="1999"/>
                              </a:lnTo>
                              <a:lnTo>
                                <a:pt x="1033" y="2017"/>
                              </a:lnTo>
                              <a:lnTo>
                                <a:pt x="1018" y="2036"/>
                              </a:lnTo>
                              <a:lnTo>
                                <a:pt x="1005" y="2053"/>
                              </a:lnTo>
                              <a:lnTo>
                                <a:pt x="991" y="2072"/>
                              </a:lnTo>
                              <a:lnTo>
                                <a:pt x="978" y="2091"/>
                              </a:lnTo>
                              <a:lnTo>
                                <a:pt x="966" y="2110"/>
                              </a:lnTo>
                              <a:lnTo>
                                <a:pt x="954" y="2129"/>
                              </a:lnTo>
                              <a:lnTo>
                                <a:pt x="932" y="2169"/>
                              </a:lnTo>
                              <a:lnTo>
                                <a:pt x="912" y="2209"/>
                              </a:lnTo>
                              <a:lnTo>
                                <a:pt x="894" y="2249"/>
                              </a:lnTo>
                              <a:lnTo>
                                <a:pt x="877" y="2290"/>
                              </a:lnTo>
                              <a:lnTo>
                                <a:pt x="863" y="2331"/>
                              </a:lnTo>
                              <a:lnTo>
                                <a:pt x="850" y="2373"/>
                              </a:lnTo>
                              <a:lnTo>
                                <a:pt x="839" y="2414"/>
                              </a:lnTo>
                              <a:lnTo>
                                <a:pt x="831" y="2456"/>
                              </a:lnTo>
                              <a:lnTo>
                                <a:pt x="823" y="2497"/>
                              </a:lnTo>
                              <a:lnTo>
                                <a:pt x="816" y="2538"/>
                              </a:lnTo>
                              <a:lnTo>
                                <a:pt x="812" y="2579"/>
                              </a:lnTo>
                              <a:lnTo>
                                <a:pt x="808" y="2619"/>
                              </a:lnTo>
                              <a:lnTo>
                                <a:pt x="668" y="2612"/>
                              </a:lnTo>
                              <a:lnTo>
                                <a:pt x="546" y="2605"/>
                              </a:lnTo>
                              <a:lnTo>
                                <a:pt x="440" y="2599"/>
                              </a:lnTo>
                              <a:lnTo>
                                <a:pt x="348" y="2595"/>
                              </a:lnTo>
                              <a:lnTo>
                                <a:pt x="270" y="2590"/>
                              </a:lnTo>
                              <a:lnTo>
                                <a:pt x="204" y="2587"/>
                              </a:lnTo>
                              <a:lnTo>
                                <a:pt x="150" y="2585"/>
                              </a:lnTo>
                              <a:lnTo>
                                <a:pt x="107" y="2583"/>
                              </a:lnTo>
                              <a:lnTo>
                                <a:pt x="73" y="2580"/>
                              </a:lnTo>
                              <a:lnTo>
                                <a:pt x="47" y="2579"/>
                              </a:lnTo>
                              <a:lnTo>
                                <a:pt x="28" y="2578"/>
                              </a:lnTo>
                              <a:lnTo>
                                <a:pt x="16" y="2577"/>
                              </a:lnTo>
                              <a:lnTo>
                                <a:pt x="7" y="2577"/>
                              </a:lnTo>
                              <a:lnTo>
                                <a:pt x="2" y="2577"/>
                              </a:lnTo>
                              <a:lnTo>
                                <a:pt x="1" y="2577"/>
                              </a:lnTo>
                              <a:lnTo>
                                <a:pt x="0" y="2577"/>
                              </a:lnTo>
                              <a:lnTo>
                                <a:pt x="2" y="2590"/>
                              </a:lnTo>
                              <a:lnTo>
                                <a:pt x="8" y="2625"/>
                              </a:lnTo>
                              <a:lnTo>
                                <a:pt x="10" y="2645"/>
                              </a:lnTo>
                              <a:lnTo>
                                <a:pt x="12" y="2667"/>
                              </a:lnTo>
                              <a:lnTo>
                                <a:pt x="15" y="2687"/>
                              </a:lnTo>
                              <a:lnTo>
                                <a:pt x="15" y="2705"/>
                              </a:lnTo>
                              <a:lnTo>
                                <a:pt x="24" y="2765"/>
                              </a:lnTo>
                              <a:lnTo>
                                <a:pt x="34" y="2821"/>
                              </a:lnTo>
                              <a:lnTo>
                                <a:pt x="45" y="2875"/>
                              </a:lnTo>
                              <a:lnTo>
                                <a:pt x="57" y="2923"/>
                              </a:lnTo>
                              <a:lnTo>
                                <a:pt x="69" y="2969"/>
                              </a:lnTo>
                              <a:lnTo>
                                <a:pt x="83" y="3012"/>
                              </a:lnTo>
                              <a:lnTo>
                                <a:pt x="98" y="3051"/>
                              </a:lnTo>
                              <a:lnTo>
                                <a:pt x="112" y="3088"/>
                              </a:lnTo>
                              <a:lnTo>
                                <a:pt x="129" y="3120"/>
                              </a:lnTo>
                              <a:lnTo>
                                <a:pt x="145" y="3151"/>
                              </a:lnTo>
                              <a:lnTo>
                                <a:pt x="161" y="3179"/>
                              </a:lnTo>
                              <a:lnTo>
                                <a:pt x="178" y="3203"/>
                              </a:lnTo>
                              <a:lnTo>
                                <a:pt x="194" y="3225"/>
                              </a:lnTo>
                              <a:lnTo>
                                <a:pt x="211" y="3246"/>
                              </a:lnTo>
                              <a:lnTo>
                                <a:pt x="229" y="3264"/>
                              </a:lnTo>
                              <a:lnTo>
                                <a:pt x="246" y="3280"/>
                              </a:lnTo>
                              <a:lnTo>
                                <a:pt x="262" y="3294"/>
                              </a:lnTo>
                              <a:lnTo>
                                <a:pt x="278" y="3306"/>
                              </a:lnTo>
                              <a:lnTo>
                                <a:pt x="293" y="3316"/>
                              </a:lnTo>
                              <a:lnTo>
                                <a:pt x="309" y="3325"/>
                              </a:lnTo>
                              <a:lnTo>
                                <a:pt x="323" y="3333"/>
                              </a:lnTo>
                              <a:lnTo>
                                <a:pt x="337" y="3340"/>
                              </a:lnTo>
                              <a:lnTo>
                                <a:pt x="350" y="3344"/>
                              </a:lnTo>
                              <a:lnTo>
                                <a:pt x="362" y="3347"/>
                              </a:lnTo>
                              <a:lnTo>
                                <a:pt x="382" y="3353"/>
                              </a:lnTo>
                              <a:lnTo>
                                <a:pt x="398" y="3355"/>
                              </a:lnTo>
                              <a:lnTo>
                                <a:pt x="409" y="3356"/>
                              </a:lnTo>
                              <a:lnTo>
                                <a:pt x="412" y="3356"/>
                              </a:lnTo>
                              <a:lnTo>
                                <a:pt x="424" y="3361"/>
                              </a:lnTo>
                              <a:lnTo>
                                <a:pt x="461" y="3372"/>
                              </a:lnTo>
                              <a:lnTo>
                                <a:pt x="517" y="3387"/>
                              </a:lnTo>
                              <a:lnTo>
                                <a:pt x="591" y="3406"/>
                              </a:lnTo>
                              <a:lnTo>
                                <a:pt x="633" y="3415"/>
                              </a:lnTo>
                              <a:lnTo>
                                <a:pt x="678" y="3424"/>
                              </a:lnTo>
                              <a:lnTo>
                                <a:pt x="726" y="3433"/>
                              </a:lnTo>
                              <a:lnTo>
                                <a:pt x="776" y="3439"/>
                              </a:lnTo>
                              <a:lnTo>
                                <a:pt x="828" y="3446"/>
                              </a:lnTo>
                              <a:lnTo>
                                <a:pt x="883" y="3450"/>
                              </a:lnTo>
                              <a:lnTo>
                                <a:pt x="937" y="3454"/>
                              </a:lnTo>
                              <a:lnTo>
                                <a:pt x="993" y="3455"/>
                              </a:lnTo>
                              <a:lnTo>
                                <a:pt x="993" y="3520"/>
                              </a:lnTo>
                              <a:lnTo>
                                <a:pt x="993" y="3570"/>
                              </a:lnTo>
                              <a:lnTo>
                                <a:pt x="993" y="3605"/>
                              </a:lnTo>
                              <a:lnTo>
                                <a:pt x="993" y="3629"/>
                              </a:lnTo>
                              <a:lnTo>
                                <a:pt x="993" y="3644"/>
                              </a:lnTo>
                              <a:lnTo>
                                <a:pt x="993" y="3650"/>
                              </a:lnTo>
                              <a:lnTo>
                                <a:pt x="993" y="3654"/>
                              </a:lnTo>
                              <a:lnTo>
                                <a:pt x="993" y="3654"/>
                              </a:lnTo>
                              <a:lnTo>
                                <a:pt x="1004" y="3649"/>
                              </a:lnTo>
                              <a:lnTo>
                                <a:pt x="1033" y="3636"/>
                              </a:lnTo>
                              <a:lnTo>
                                <a:pt x="1077" y="3615"/>
                              </a:lnTo>
                              <a:lnTo>
                                <a:pt x="1132" y="3587"/>
                              </a:lnTo>
                              <a:lnTo>
                                <a:pt x="1146" y="3610"/>
                              </a:lnTo>
                              <a:lnTo>
                                <a:pt x="1159" y="3635"/>
                              </a:lnTo>
                              <a:lnTo>
                                <a:pt x="1173" y="3658"/>
                              </a:lnTo>
                              <a:lnTo>
                                <a:pt x="1188" y="3680"/>
                              </a:lnTo>
                              <a:lnTo>
                                <a:pt x="1202" y="3703"/>
                              </a:lnTo>
                              <a:lnTo>
                                <a:pt x="1218" y="3725"/>
                              </a:lnTo>
                              <a:lnTo>
                                <a:pt x="1232" y="3746"/>
                              </a:lnTo>
                              <a:lnTo>
                                <a:pt x="1248" y="3767"/>
                              </a:lnTo>
                              <a:lnTo>
                                <a:pt x="1050" y="3935"/>
                              </a:lnTo>
                              <a:lnTo>
                                <a:pt x="902" y="4064"/>
                              </a:lnTo>
                              <a:lnTo>
                                <a:pt x="794" y="4157"/>
                              </a:lnTo>
                              <a:lnTo>
                                <a:pt x="720" y="4221"/>
                              </a:lnTo>
                              <a:lnTo>
                                <a:pt x="674" y="4259"/>
                              </a:lnTo>
                              <a:lnTo>
                                <a:pt x="650" y="4281"/>
                              </a:lnTo>
                              <a:lnTo>
                                <a:pt x="641" y="4289"/>
                              </a:lnTo>
                              <a:lnTo>
                                <a:pt x="638" y="4291"/>
                              </a:lnTo>
                              <a:lnTo>
                                <a:pt x="650" y="4301"/>
                              </a:lnTo>
                              <a:lnTo>
                                <a:pt x="677" y="4323"/>
                              </a:lnTo>
                              <a:lnTo>
                                <a:pt x="711" y="4350"/>
                              </a:lnTo>
                              <a:lnTo>
                                <a:pt x="737" y="4376"/>
                              </a:lnTo>
                              <a:lnTo>
                                <a:pt x="786" y="4414"/>
                              </a:lnTo>
                              <a:lnTo>
                                <a:pt x="833" y="4448"/>
                              </a:lnTo>
                              <a:lnTo>
                                <a:pt x="877" y="4479"/>
                              </a:lnTo>
                              <a:lnTo>
                                <a:pt x="919" y="4507"/>
                              </a:lnTo>
                              <a:lnTo>
                                <a:pt x="961" y="4531"/>
                              </a:lnTo>
                              <a:lnTo>
                                <a:pt x="1000" y="4552"/>
                              </a:lnTo>
                              <a:lnTo>
                                <a:pt x="1038" y="4570"/>
                              </a:lnTo>
                              <a:lnTo>
                                <a:pt x="1074" y="4587"/>
                              </a:lnTo>
                              <a:lnTo>
                                <a:pt x="1108" y="4599"/>
                              </a:lnTo>
                              <a:lnTo>
                                <a:pt x="1141" y="4610"/>
                              </a:lnTo>
                              <a:lnTo>
                                <a:pt x="1172" y="4619"/>
                              </a:lnTo>
                              <a:lnTo>
                                <a:pt x="1201" y="4626"/>
                              </a:lnTo>
                              <a:lnTo>
                                <a:pt x="1229" y="4630"/>
                              </a:lnTo>
                              <a:lnTo>
                                <a:pt x="1256" y="4633"/>
                              </a:lnTo>
                              <a:lnTo>
                                <a:pt x="1280" y="4635"/>
                              </a:lnTo>
                              <a:lnTo>
                                <a:pt x="1302" y="4635"/>
                              </a:lnTo>
                              <a:lnTo>
                                <a:pt x="1324" y="4633"/>
                              </a:lnTo>
                              <a:lnTo>
                                <a:pt x="1344" y="4631"/>
                              </a:lnTo>
                              <a:lnTo>
                                <a:pt x="1362" y="4628"/>
                              </a:lnTo>
                              <a:lnTo>
                                <a:pt x="1380" y="4623"/>
                              </a:lnTo>
                              <a:lnTo>
                                <a:pt x="1395" y="4619"/>
                              </a:lnTo>
                              <a:lnTo>
                                <a:pt x="1409" y="4613"/>
                              </a:lnTo>
                              <a:lnTo>
                                <a:pt x="1422" y="4609"/>
                              </a:lnTo>
                              <a:lnTo>
                                <a:pt x="1433" y="4603"/>
                              </a:lnTo>
                              <a:lnTo>
                                <a:pt x="1451" y="4592"/>
                              </a:lnTo>
                              <a:lnTo>
                                <a:pt x="1464" y="4583"/>
                              </a:lnTo>
                              <a:lnTo>
                                <a:pt x="1472" y="4577"/>
                              </a:lnTo>
                              <a:lnTo>
                                <a:pt x="1474" y="4575"/>
                              </a:lnTo>
                              <a:lnTo>
                                <a:pt x="1488" y="4569"/>
                              </a:lnTo>
                              <a:lnTo>
                                <a:pt x="1522" y="4554"/>
                              </a:lnTo>
                              <a:lnTo>
                                <a:pt x="1546" y="4541"/>
                              </a:lnTo>
                              <a:lnTo>
                                <a:pt x="1575" y="4527"/>
                              </a:lnTo>
                              <a:lnTo>
                                <a:pt x="1608" y="4510"/>
                              </a:lnTo>
                              <a:lnTo>
                                <a:pt x="1643" y="4491"/>
                              </a:lnTo>
                              <a:lnTo>
                                <a:pt x="1681" y="4469"/>
                              </a:lnTo>
                              <a:lnTo>
                                <a:pt x="1720" y="4445"/>
                              </a:lnTo>
                              <a:lnTo>
                                <a:pt x="1762" y="4418"/>
                              </a:lnTo>
                              <a:lnTo>
                                <a:pt x="1803" y="4389"/>
                              </a:lnTo>
                              <a:lnTo>
                                <a:pt x="1846" y="4357"/>
                              </a:lnTo>
                              <a:lnTo>
                                <a:pt x="1888" y="4324"/>
                              </a:lnTo>
                              <a:lnTo>
                                <a:pt x="1909" y="4306"/>
                              </a:lnTo>
                              <a:lnTo>
                                <a:pt x="1929" y="4287"/>
                              </a:lnTo>
                              <a:lnTo>
                                <a:pt x="1950" y="4268"/>
                              </a:lnTo>
                              <a:lnTo>
                                <a:pt x="1970" y="4248"/>
                              </a:lnTo>
                              <a:lnTo>
                                <a:pt x="2044" y="4330"/>
                              </a:lnTo>
                              <a:lnTo>
                                <a:pt x="2083" y="4373"/>
                              </a:lnTo>
                              <a:lnTo>
                                <a:pt x="2096" y="4388"/>
                              </a:lnTo>
                              <a:lnTo>
                                <a:pt x="2098" y="4390"/>
                              </a:lnTo>
                              <a:lnTo>
                                <a:pt x="2101" y="4383"/>
                              </a:lnTo>
                              <a:lnTo>
                                <a:pt x="2111" y="4360"/>
                              </a:lnTo>
                              <a:lnTo>
                                <a:pt x="2127" y="4327"/>
                              </a:lnTo>
                              <a:lnTo>
                                <a:pt x="2144" y="4284"/>
                              </a:lnTo>
                              <a:lnTo>
                                <a:pt x="2154" y="4259"/>
                              </a:lnTo>
                              <a:lnTo>
                                <a:pt x="2164" y="4233"/>
                              </a:lnTo>
                              <a:lnTo>
                                <a:pt x="2172" y="4204"/>
                              </a:lnTo>
                              <a:lnTo>
                                <a:pt x="2181" y="4175"/>
                              </a:lnTo>
                              <a:lnTo>
                                <a:pt x="2190" y="4145"/>
                              </a:lnTo>
                              <a:lnTo>
                                <a:pt x="2198" y="4114"/>
                              </a:lnTo>
                              <a:lnTo>
                                <a:pt x="2206" y="4082"/>
                              </a:lnTo>
                              <a:lnTo>
                                <a:pt x="2211" y="4050"/>
                              </a:lnTo>
                              <a:lnTo>
                                <a:pt x="2218" y="4014"/>
                              </a:lnTo>
                              <a:lnTo>
                                <a:pt x="2222" y="3980"/>
                              </a:lnTo>
                              <a:lnTo>
                                <a:pt x="2226" y="3944"/>
                              </a:lnTo>
                              <a:lnTo>
                                <a:pt x="2229" y="3910"/>
                              </a:lnTo>
                              <a:lnTo>
                                <a:pt x="2230" y="3877"/>
                              </a:lnTo>
                              <a:lnTo>
                                <a:pt x="2231" y="3843"/>
                              </a:lnTo>
                              <a:lnTo>
                                <a:pt x="2231" y="3810"/>
                              </a:lnTo>
                              <a:lnTo>
                                <a:pt x="2229" y="3777"/>
                              </a:lnTo>
                              <a:lnTo>
                                <a:pt x="2227" y="3746"/>
                              </a:lnTo>
                              <a:lnTo>
                                <a:pt x="2224" y="3713"/>
                              </a:lnTo>
                              <a:lnTo>
                                <a:pt x="2220" y="3682"/>
                              </a:lnTo>
                              <a:lnTo>
                                <a:pt x="2215" y="3652"/>
                              </a:lnTo>
                              <a:lnTo>
                                <a:pt x="2209" y="3622"/>
                              </a:lnTo>
                              <a:lnTo>
                                <a:pt x="2202" y="3593"/>
                              </a:lnTo>
                              <a:lnTo>
                                <a:pt x="2195" y="3564"/>
                              </a:lnTo>
                              <a:lnTo>
                                <a:pt x="2187" y="3535"/>
                              </a:lnTo>
                              <a:lnTo>
                                <a:pt x="2178" y="3507"/>
                              </a:lnTo>
                              <a:lnTo>
                                <a:pt x="2168" y="3479"/>
                              </a:lnTo>
                              <a:lnTo>
                                <a:pt x="2157" y="3453"/>
                              </a:lnTo>
                              <a:lnTo>
                                <a:pt x="2146" y="3426"/>
                              </a:lnTo>
                              <a:lnTo>
                                <a:pt x="2135" y="3401"/>
                              </a:lnTo>
                              <a:lnTo>
                                <a:pt x="2123" y="3375"/>
                              </a:lnTo>
                              <a:lnTo>
                                <a:pt x="2109" y="3351"/>
                              </a:lnTo>
                              <a:lnTo>
                                <a:pt x="2096" y="3327"/>
                              </a:lnTo>
                              <a:lnTo>
                                <a:pt x="2081" y="3304"/>
                              </a:lnTo>
                              <a:lnTo>
                                <a:pt x="2067" y="3281"/>
                              </a:lnTo>
                              <a:lnTo>
                                <a:pt x="2053" y="3259"/>
                              </a:lnTo>
                              <a:lnTo>
                                <a:pt x="2037" y="3237"/>
                              </a:lnTo>
                              <a:lnTo>
                                <a:pt x="2020" y="3216"/>
                              </a:lnTo>
                              <a:lnTo>
                                <a:pt x="2005" y="3196"/>
                              </a:lnTo>
                              <a:lnTo>
                                <a:pt x="1987" y="3176"/>
                              </a:lnTo>
                              <a:lnTo>
                                <a:pt x="1970" y="3158"/>
                              </a:lnTo>
                              <a:lnTo>
                                <a:pt x="2029" y="3108"/>
                              </a:lnTo>
                              <a:lnTo>
                                <a:pt x="2080" y="3064"/>
                              </a:lnTo>
                              <a:lnTo>
                                <a:pt x="2123" y="3028"/>
                              </a:lnTo>
                              <a:lnTo>
                                <a:pt x="2157" y="2999"/>
                              </a:lnTo>
                              <a:lnTo>
                                <a:pt x="2184" y="2976"/>
                              </a:lnTo>
                              <a:lnTo>
                                <a:pt x="2204" y="2959"/>
                              </a:lnTo>
                              <a:lnTo>
                                <a:pt x="2211" y="2952"/>
                              </a:lnTo>
                              <a:lnTo>
                                <a:pt x="2218" y="2949"/>
                              </a:lnTo>
                              <a:lnTo>
                                <a:pt x="2222" y="2946"/>
                              </a:lnTo>
                              <a:lnTo>
                                <a:pt x="2226" y="2946"/>
                              </a:lnTo>
                              <a:lnTo>
                                <a:pt x="2217" y="2932"/>
                              </a:lnTo>
                              <a:lnTo>
                                <a:pt x="2208" y="2920"/>
                              </a:lnTo>
                              <a:lnTo>
                                <a:pt x="2199" y="2908"/>
                              </a:lnTo>
                              <a:lnTo>
                                <a:pt x="2189" y="2897"/>
                              </a:lnTo>
                              <a:lnTo>
                                <a:pt x="2178" y="2887"/>
                              </a:lnTo>
                              <a:lnTo>
                                <a:pt x="2167" y="2876"/>
                              </a:lnTo>
                              <a:lnTo>
                                <a:pt x="2156" y="2866"/>
                              </a:lnTo>
                              <a:lnTo>
                                <a:pt x="2144" y="2857"/>
                              </a:lnTo>
                              <a:lnTo>
                                <a:pt x="2119" y="2839"/>
                              </a:lnTo>
                              <a:lnTo>
                                <a:pt x="2094" y="2821"/>
                              </a:lnTo>
                              <a:lnTo>
                                <a:pt x="2068" y="2806"/>
                              </a:lnTo>
                              <a:lnTo>
                                <a:pt x="2042" y="2789"/>
                              </a:lnTo>
                              <a:lnTo>
                                <a:pt x="2003" y="2770"/>
                              </a:lnTo>
                              <a:lnTo>
                                <a:pt x="1965" y="2752"/>
                              </a:lnTo>
                              <a:lnTo>
                                <a:pt x="1927" y="2736"/>
                              </a:lnTo>
                              <a:lnTo>
                                <a:pt x="1889" y="2720"/>
                              </a:lnTo>
                              <a:lnTo>
                                <a:pt x="1853" y="2706"/>
                              </a:lnTo>
                              <a:lnTo>
                                <a:pt x="1816" y="2693"/>
                              </a:lnTo>
                              <a:lnTo>
                                <a:pt x="1780" y="2680"/>
                              </a:lnTo>
                              <a:lnTo>
                                <a:pt x="1744" y="2669"/>
                              </a:lnTo>
                              <a:lnTo>
                                <a:pt x="1744" y="2661"/>
                              </a:lnTo>
                              <a:lnTo>
                                <a:pt x="1823" y="2667"/>
                              </a:lnTo>
                              <a:lnTo>
                                <a:pt x="1891" y="2673"/>
                              </a:lnTo>
                              <a:lnTo>
                                <a:pt x="1947" y="2677"/>
                              </a:lnTo>
                              <a:lnTo>
                                <a:pt x="1994" y="2681"/>
                              </a:lnTo>
                              <a:lnTo>
                                <a:pt x="2029" y="2685"/>
                              </a:lnTo>
                              <a:lnTo>
                                <a:pt x="2057" y="2688"/>
                              </a:lnTo>
                              <a:lnTo>
                                <a:pt x="2075" y="2689"/>
                              </a:lnTo>
                              <a:lnTo>
                                <a:pt x="2084" y="2690"/>
                              </a:lnTo>
                              <a:lnTo>
                                <a:pt x="2086" y="2675"/>
                              </a:lnTo>
                              <a:lnTo>
                                <a:pt x="2088" y="2658"/>
                              </a:lnTo>
                              <a:lnTo>
                                <a:pt x="2089" y="2643"/>
                              </a:lnTo>
                              <a:lnTo>
                                <a:pt x="2089" y="2627"/>
                              </a:lnTo>
                              <a:lnTo>
                                <a:pt x="2088" y="2595"/>
                              </a:lnTo>
                              <a:lnTo>
                                <a:pt x="2086" y="2565"/>
                              </a:lnTo>
                              <a:lnTo>
                                <a:pt x="2080" y="2534"/>
                              </a:lnTo>
                              <a:lnTo>
                                <a:pt x="2074" y="2505"/>
                              </a:lnTo>
                              <a:lnTo>
                                <a:pt x="2066" y="2476"/>
                              </a:lnTo>
                              <a:lnTo>
                                <a:pt x="2056" y="2450"/>
                              </a:lnTo>
                              <a:lnTo>
                                <a:pt x="2037" y="2402"/>
                              </a:lnTo>
                              <a:lnTo>
                                <a:pt x="2018" y="2355"/>
                              </a:lnTo>
                              <a:lnTo>
                                <a:pt x="1998" y="2310"/>
                              </a:lnTo>
                              <a:lnTo>
                                <a:pt x="1977" y="2266"/>
                              </a:lnTo>
                              <a:lnTo>
                                <a:pt x="1956" y="2225"/>
                              </a:lnTo>
                              <a:lnTo>
                                <a:pt x="1934" y="2185"/>
                              </a:lnTo>
                              <a:lnTo>
                                <a:pt x="1911" y="2147"/>
                              </a:lnTo>
                              <a:lnTo>
                                <a:pt x="1887" y="2110"/>
                              </a:lnTo>
                              <a:lnTo>
                                <a:pt x="1863" y="2073"/>
                              </a:lnTo>
                              <a:lnTo>
                                <a:pt x="1838" y="2040"/>
                              </a:lnTo>
                              <a:lnTo>
                                <a:pt x="1813" y="2007"/>
                              </a:lnTo>
                              <a:lnTo>
                                <a:pt x="1787" y="1976"/>
                              </a:lnTo>
                              <a:lnTo>
                                <a:pt x="1761" y="1947"/>
                              </a:lnTo>
                              <a:lnTo>
                                <a:pt x="1734" y="1918"/>
                              </a:lnTo>
                              <a:lnTo>
                                <a:pt x="1706" y="1891"/>
                              </a:lnTo>
                              <a:lnTo>
                                <a:pt x="1679" y="1866"/>
                              </a:lnTo>
                              <a:lnTo>
                                <a:pt x="1650" y="1843"/>
                              </a:lnTo>
                              <a:lnTo>
                                <a:pt x="1621" y="1819"/>
                              </a:lnTo>
                              <a:lnTo>
                                <a:pt x="1592" y="1798"/>
                              </a:lnTo>
                              <a:lnTo>
                                <a:pt x="1563" y="1779"/>
                              </a:lnTo>
                              <a:lnTo>
                                <a:pt x="1533" y="1760"/>
                              </a:lnTo>
                              <a:lnTo>
                                <a:pt x="1503" y="1744"/>
                              </a:lnTo>
                              <a:lnTo>
                                <a:pt x="1473" y="1728"/>
                              </a:lnTo>
                              <a:lnTo>
                                <a:pt x="1442" y="1714"/>
                              </a:lnTo>
                              <a:lnTo>
                                <a:pt x="1412" y="1700"/>
                              </a:lnTo>
                              <a:lnTo>
                                <a:pt x="1381" y="1689"/>
                              </a:lnTo>
                              <a:lnTo>
                                <a:pt x="1350" y="1678"/>
                              </a:lnTo>
                              <a:lnTo>
                                <a:pt x="1319" y="1669"/>
                              </a:lnTo>
                              <a:lnTo>
                                <a:pt x="1288" y="1662"/>
                              </a:lnTo>
                              <a:lnTo>
                                <a:pt x="1257" y="1655"/>
                              </a:lnTo>
                              <a:lnTo>
                                <a:pt x="1226" y="1649"/>
                              </a:lnTo>
                              <a:lnTo>
                                <a:pt x="1193" y="164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1" name="Freeform 41" descr="Petals"/>
                      <wps:cNvSpPr>
                        <a:spLocks/>
                      </wps:cNvSpPr>
                      <wps:spPr bwMode="auto">
                        <a:xfrm rot="1343236">
                          <a:off x="3657600" y="2209800"/>
                          <a:ext cx="670997" cy="480794"/>
                        </a:xfrm>
                        <a:custGeom>
                          <a:avLst/>
                          <a:gdLst>
                            <a:gd name="T0" fmla="*/ 2851 w 3095"/>
                            <a:gd name="T1" fmla="*/ 1551 h 2224"/>
                            <a:gd name="T2" fmla="*/ 2933 w 3095"/>
                            <a:gd name="T3" fmla="*/ 1269 h 2224"/>
                            <a:gd name="T4" fmla="*/ 3091 w 3095"/>
                            <a:gd name="T5" fmla="*/ 1226 h 2224"/>
                            <a:gd name="T6" fmla="*/ 3044 w 3095"/>
                            <a:gd name="T7" fmla="*/ 1052 h 2224"/>
                            <a:gd name="T8" fmla="*/ 2953 w 3095"/>
                            <a:gd name="T9" fmla="*/ 876 h 2224"/>
                            <a:gd name="T10" fmla="*/ 2834 w 3095"/>
                            <a:gd name="T11" fmla="*/ 726 h 2224"/>
                            <a:gd name="T12" fmla="*/ 2700 w 3095"/>
                            <a:gd name="T13" fmla="*/ 616 h 2224"/>
                            <a:gd name="T14" fmla="*/ 2556 w 3095"/>
                            <a:gd name="T15" fmla="*/ 542 h 2224"/>
                            <a:gd name="T16" fmla="*/ 2441 w 3095"/>
                            <a:gd name="T17" fmla="*/ 379 h 2224"/>
                            <a:gd name="T18" fmla="*/ 2450 w 3095"/>
                            <a:gd name="T19" fmla="*/ 210 h 2224"/>
                            <a:gd name="T20" fmla="*/ 2287 w 3095"/>
                            <a:gd name="T21" fmla="*/ 216 h 2224"/>
                            <a:gd name="T22" fmla="*/ 2080 w 3095"/>
                            <a:gd name="T23" fmla="*/ 259 h 2224"/>
                            <a:gd name="T24" fmla="*/ 1905 w 3095"/>
                            <a:gd name="T25" fmla="*/ 326 h 2224"/>
                            <a:gd name="T26" fmla="*/ 1761 w 3095"/>
                            <a:gd name="T27" fmla="*/ 412 h 2224"/>
                            <a:gd name="T28" fmla="*/ 1645 w 3095"/>
                            <a:gd name="T29" fmla="*/ 515 h 2224"/>
                            <a:gd name="T30" fmla="*/ 1526 w 3095"/>
                            <a:gd name="T31" fmla="*/ 528 h 2224"/>
                            <a:gd name="T32" fmla="*/ 1390 w 3095"/>
                            <a:gd name="T33" fmla="*/ 474 h 2224"/>
                            <a:gd name="T34" fmla="*/ 1062 w 3095"/>
                            <a:gd name="T35" fmla="*/ 958 h 2224"/>
                            <a:gd name="T36" fmla="*/ 1133 w 3095"/>
                            <a:gd name="T37" fmla="*/ 822 h 2224"/>
                            <a:gd name="T38" fmla="*/ 1436 w 3095"/>
                            <a:gd name="T39" fmla="*/ 277 h 2224"/>
                            <a:gd name="T40" fmla="*/ 1522 w 3095"/>
                            <a:gd name="T41" fmla="*/ 103 h 2224"/>
                            <a:gd name="T42" fmla="*/ 1335 w 3095"/>
                            <a:gd name="T43" fmla="*/ 23 h 2224"/>
                            <a:gd name="T44" fmla="*/ 976 w 3095"/>
                            <a:gd name="T45" fmla="*/ 4 h 2224"/>
                            <a:gd name="T46" fmla="*/ 651 w 3095"/>
                            <a:gd name="T47" fmla="*/ 65 h 2224"/>
                            <a:gd name="T48" fmla="*/ 392 w 3095"/>
                            <a:gd name="T49" fmla="*/ 194 h 2224"/>
                            <a:gd name="T50" fmla="*/ 201 w 3095"/>
                            <a:gd name="T51" fmla="*/ 374 h 2224"/>
                            <a:gd name="T52" fmla="*/ 126 w 3095"/>
                            <a:gd name="T53" fmla="*/ 549 h 2224"/>
                            <a:gd name="T54" fmla="*/ 611 w 3095"/>
                            <a:gd name="T55" fmla="*/ 870 h 2224"/>
                            <a:gd name="T56" fmla="*/ 452 w 3095"/>
                            <a:gd name="T57" fmla="*/ 778 h 2224"/>
                            <a:gd name="T58" fmla="*/ 26 w 3095"/>
                            <a:gd name="T59" fmla="*/ 538 h 2224"/>
                            <a:gd name="T60" fmla="*/ 48 w 3095"/>
                            <a:gd name="T61" fmla="*/ 570 h 2224"/>
                            <a:gd name="T62" fmla="*/ 440 w 3095"/>
                            <a:gd name="T63" fmla="*/ 980 h 2224"/>
                            <a:gd name="T64" fmla="*/ 762 w 3095"/>
                            <a:gd name="T65" fmla="*/ 1291 h 2224"/>
                            <a:gd name="T66" fmla="*/ 805 w 3095"/>
                            <a:gd name="T67" fmla="*/ 1320 h 2224"/>
                            <a:gd name="T68" fmla="*/ 940 w 3095"/>
                            <a:gd name="T69" fmla="*/ 1122 h 2224"/>
                            <a:gd name="T70" fmla="*/ 507 w 3095"/>
                            <a:gd name="T71" fmla="*/ 1881 h 2224"/>
                            <a:gd name="T72" fmla="*/ 431 w 3095"/>
                            <a:gd name="T73" fmla="*/ 2040 h 2224"/>
                            <a:gd name="T74" fmla="*/ 456 w 3095"/>
                            <a:gd name="T75" fmla="*/ 2081 h 2224"/>
                            <a:gd name="T76" fmla="*/ 674 w 3095"/>
                            <a:gd name="T77" fmla="*/ 2167 h 2224"/>
                            <a:gd name="T78" fmla="*/ 992 w 3095"/>
                            <a:gd name="T79" fmla="*/ 2224 h 2224"/>
                            <a:gd name="T80" fmla="*/ 1192 w 3095"/>
                            <a:gd name="T81" fmla="*/ 2197 h 2224"/>
                            <a:gd name="T82" fmla="*/ 1299 w 3095"/>
                            <a:gd name="T83" fmla="*/ 2134 h 2224"/>
                            <a:gd name="T84" fmla="*/ 1375 w 3095"/>
                            <a:gd name="T85" fmla="*/ 2050 h 2224"/>
                            <a:gd name="T86" fmla="*/ 1557 w 3095"/>
                            <a:gd name="T87" fmla="*/ 1836 h 2224"/>
                            <a:gd name="T88" fmla="*/ 1706 w 3095"/>
                            <a:gd name="T89" fmla="*/ 1590 h 2224"/>
                            <a:gd name="T90" fmla="*/ 1607 w 3095"/>
                            <a:gd name="T91" fmla="*/ 1504 h 2224"/>
                            <a:gd name="T92" fmla="*/ 1261 w 3095"/>
                            <a:gd name="T93" fmla="*/ 1279 h 2224"/>
                            <a:gd name="T94" fmla="*/ 1823 w 3095"/>
                            <a:gd name="T95" fmla="*/ 1591 h 2224"/>
                            <a:gd name="T96" fmla="*/ 1918 w 3095"/>
                            <a:gd name="T97" fmla="*/ 1618 h 2224"/>
                            <a:gd name="T98" fmla="*/ 1924 w 3095"/>
                            <a:gd name="T99" fmla="*/ 1301 h 2224"/>
                            <a:gd name="T100" fmla="*/ 1927 w 3095"/>
                            <a:gd name="T101" fmla="*/ 1113 h 2224"/>
                            <a:gd name="T102" fmla="*/ 2077 w 3095"/>
                            <a:gd name="T103" fmla="*/ 1197 h 2224"/>
                            <a:gd name="T104" fmla="*/ 2230 w 3095"/>
                            <a:gd name="T105" fmla="*/ 1250 h 2224"/>
                            <a:gd name="T106" fmla="*/ 2075 w 3095"/>
                            <a:gd name="T107" fmla="*/ 1899 h 2224"/>
                            <a:gd name="T108" fmla="*/ 2188 w 3095"/>
                            <a:gd name="T109" fmla="*/ 1916 h 2224"/>
                            <a:gd name="T110" fmla="*/ 2482 w 3095"/>
                            <a:gd name="T111" fmla="*/ 1899 h 2224"/>
                            <a:gd name="T112" fmla="*/ 2660 w 3095"/>
                            <a:gd name="T113" fmla="*/ 1835 h 2224"/>
                            <a:gd name="T114" fmla="*/ 2748 w 3095"/>
                            <a:gd name="T115" fmla="*/ 1757 h 2224"/>
                            <a:gd name="T116" fmla="*/ 2783 w 3095"/>
                            <a:gd name="T117" fmla="*/ 1688 h 22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3095" h="2224">
                              <a:moveTo>
                                <a:pt x="2783" y="1688"/>
                              </a:moveTo>
                              <a:lnTo>
                                <a:pt x="2788" y="1679"/>
                              </a:lnTo>
                              <a:lnTo>
                                <a:pt x="2803" y="1652"/>
                              </a:lnTo>
                              <a:lnTo>
                                <a:pt x="2814" y="1632"/>
                              </a:lnTo>
                              <a:lnTo>
                                <a:pt x="2825" y="1608"/>
                              </a:lnTo>
                              <a:lnTo>
                                <a:pt x="2837" y="1581"/>
                              </a:lnTo>
                              <a:lnTo>
                                <a:pt x="2851" y="1551"/>
                              </a:lnTo>
                              <a:lnTo>
                                <a:pt x="2864" y="1517"/>
                              </a:lnTo>
                              <a:lnTo>
                                <a:pt x="2877" y="1481"/>
                              </a:lnTo>
                              <a:lnTo>
                                <a:pt x="2891" y="1443"/>
                              </a:lnTo>
                              <a:lnTo>
                                <a:pt x="2903" y="1402"/>
                              </a:lnTo>
                              <a:lnTo>
                                <a:pt x="2914" y="1359"/>
                              </a:lnTo>
                              <a:lnTo>
                                <a:pt x="2924" y="1314"/>
                              </a:lnTo>
                              <a:lnTo>
                                <a:pt x="2933" y="1269"/>
                              </a:lnTo>
                              <a:lnTo>
                                <a:pt x="2939" y="1221"/>
                              </a:lnTo>
                              <a:lnTo>
                                <a:pt x="3029" y="1238"/>
                              </a:lnTo>
                              <a:lnTo>
                                <a:pt x="3075" y="1246"/>
                              </a:lnTo>
                              <a:lnTo>
                                <a:pt x="3093" y="1249"/>
                              </a:lnTo>
                              <a:lnTo>
                                <a:pt x="3095" y="1250"/>
                              </a:lnTo>
                              <a:lnTo>
                                <a:pt x="3094" y="1243"/>
                              </a:lnTo>
                              <a:lnTo>
                                <a:pt x="3091" y="1226"/>
                              </a:lnTo>
                              <a:lnTo>
                                <a:pt x="3087" y="1198"/>
                              </a:lnTo>
                              <a:lnTo>
                                <a:pt x="3079" y="1162"/>
                              </a:lnTo>
                              <a:lnTo>
                                <a:pt x="3074" y="1142"/>
                              </a:lnTo>
                              <a:lnTo>
                                <a:pt x="3068" y="1121"/>
                              </a:lnTo>
                              <a:lnTo>
                                <a:pt x="3060" y="1099"/>
                              </a:lnTo>
                              <a:lnTo>
                                <a:pt x="3053" y="1076"/>
                              </a:lnTo>
                              <a:lnTo>
                                <a:pt x="3044" y="1052"/>
                              </a:lnTo>
                              <a:lnTo>
                                <a:pt x="3034" y="1028"/>
                              </a:lnTo>
                              <a:lnTo>
                                <a:pt x="3023" y="1005"/>
                              </a:lnTo>
                              <a:lnTo>
                                <a:pt x="3009" y="980"/>
                              </a:lnTo>
                              <a:lnTo>
                                <a:pt x="2996" y="953"/>
                              </a:lnTo>
                              <a:lnTo>
                                <a:pt x="2982" y="926"/>
                              </a:lnTo>
                              <a:lnTo>
                                <a:pt x="2967" y="900"/>
                              </a:lnTo>
                              <a:lnTo>
                                <a:pt x="2953" y="876"/>
                              </a:lnTo>
                              <a:lnTo>
                                <a:pt x="2936" y="852"/>
                              </a:lnTo>
                              <a:lnTo>
                                <a:pt x="2921" y="829"/>
                              </a:lnTo>
                              <a:lnTo>
                                <a:pt x="2904" y="807"/>
                              </a:lnTo>
                              <a:lnTo>
                                <a:pt x="2887" y="786"/>
                              </a:lnTo>
                              <a:lnTo>
                                <a:pt x="2869" y="765"/>
                              </a:lnTo>
                              <a:lnTo>
                                <a:pt x="2852" y="745"/>
                              </a:lnTo>
                              <a:lnTo>
                                <a:pt x="2834" y="726"/>
                              </a:lnTo>
                              <a:lnTo>
                                <a:pt x="2815" y="708"/>
                              </a:lnTo>
                              <a:lnTo>
                                <a:pt x="2796" y="691"/>
                              </a:lnTo>
                              <a:lnTo>
                                <a:pt x="2777" y="675"/>
                              </a:lnTo>
                              <a:lnTo>
                                <a:pt x="2758" y="658"/>
                              </a:lnTo>
                              <a:lnTo>
                                <a:pt x="2739" y="644"/>
                              </a:lnTo>
                              <a:lnTo>
                                <a:pt x="2719" y="630"/>
                              </a:lnTo>
                              <a:lnTo>
                                <a:pt x="2700" y="616"/>
                              </a:lnTo>
                              <a:lnTo>
                                <a:pt x="2679" y="603"/>
                              </a:lnTo>
                              <a:lnTo>
                                <a:pt x="2659" y="591"/>
                              </a:lnTo>
                              <a:lnTo>
                                <a:pt x="2639" y="580"/>
                              </a:lnTo>
                              <a:lnTo>
                                <a:pt x="2619" y="570"/>
                              </a:lnTo>
                              <a:lnTo>
                                <a:pt x="2598" y="560"/>
                              </a:lnTo>
                              <a:lnTo>
                                <a:pt x="2578" y="550"/>
                              </a:lnTo>
                              <a:lnTo>
                                <a:pt x="2556" y="542"/>
                              </a:lnTo>
                              <a:lnTo>
                                <a:pt x="2536" y="533"/>
                              </a:lnTo>
                              <a:lnTo>
                                <a:pt x="2515" y="526"/>
                              </a:lnTo>
                              <a:lnTo>
                                <a:pt x="2495" y="520"/>
                              </a:lnTo>
                              <a:lnTo>
                                <a:pt x="2454" y="508"/>
                              </a:lnTo>
                              <a:lnTo>
                                <a:pt x="2414" y="499"/>
                              </a:lnTo>
                              <a:lnTo>
                                <a:pt x="2429" y="434"/>
                              </a:lnTo>
                              <a:lnTo>
                                <a:pt x="2441" y="379"/>
                              </a:lnTo>
                              <a:lnTo>
                                <a:pt x="2451" y="332"/>
                              </a:lnTo>
                              <a:lnTo>
                                <a:pt x="2459" y="293"/>
                              </a:lnTo>
                              <a:lnTo>
                                <a:pt x="2464" y="262"/>
                              </a:lnTo>
                              <a:lnTo>
                                <a:pt x="2469" y="240"/>
                              </a:lnTo>
                              <a:lnTo>
                                <a:pt x="2471" y="223"/>
                              </a:lnTo>
                              <a:lnTo>
                                <a:pt x="2471" y="216"/>
                              </a:lnTo>
                              <a:lnTo>
                                <a:pt x="2450" y="210"/>
                              </a:lnTo>
                              <a:lnTo>
                                <a:pt x="2427" y="207"/>
                              </a:lnTo>
                              <a:lnTo>
                                <a:pt x="2403" y="206"/>
                              </a:lnTo>
                              <a:lnTo>
                                <a:pt x="2379" y="205"/>
                              </a:lnTo>
                              <a:lnTo>
                                <a:pt x="2356" y="206"/>
                              </a:lnTo>
                              <a:lnTo>
                                <a:pt x="2332" y="207"/>
                              </a:lnTo>
                              <a:lnTo>
                                <a:pt x="2309" y="210"/>
                              </a:lnTo>
                              <a:lnTo>
                                <a:pt x="2287" y="216"/>
                              </a:lnTo>
                              <a:lnTo>
                                <a:pt x="2256" y="220"/>
                              </a:lnTo>
                              <a:lnTo>
                                <a:pt x="2225" y="225"/>
                              </a:lnTo>
                              <a:lnTo>
                                <a:pt x="2195" y="231"/>
                              </a:lnTo>
                              <a:lnTo>
                                <a:pt x="2165" y="237"/>
                              </a:lnTo>
                              <a:lnTo>
                                <a:pt x="2136" y="243"/>
                              </a:lnTo>
                              <a:lnTo>
                                <a:pt x="2108" y="251"/>
                              </a:lnTo>
                              <a:lnTo>
                                <a:pt x="2080" y="259"/>
                              </a:lnTo>
                              <a:lnTo>
                                <a:pt x="2054" y="267"/>
                              </a:lnTo>
                              <a:lnTo>
                                <a:pt x="2027" y="276"/>
                              </a:lnTo>
                              <a:lnTo>
                                <a:pt x="2001" y="285"/>
                              </a:lnTo>
                              <a:lnTo>
                                <a:pt x="1977" y="295"/>
                              </a:lnTo>
                              <a:lnTo>
                                <a:pt x="1953" y="303"/>
                              </a:lnTo>
                              <a:lnTo>
                                <a:pt x="1928" y="314"/>
                              </a:lnTo>
                              <a:lnTo>
                                <a:pt x="1905" y="326"/>
                              </a:lnTo>
                              <a:lnTo>
                                <a:pt x="1883" y="337"/>
                              </a:lnTo>
                              <a:lnTo>
                                <a:pt x="1860" y="348"/>
                              </a:lnTo>
                              <a:lnTo>
                                <a:pt x="1839" y="360"/>
                              </a:lnTo>
                              <a:lnTo>
                                <a:pt x="1818" y="372"/>
                              </a:lnTo>
                              <a:lnTo>
                                <a:pt x="1798" y="385"/>
                              </a:lnTo>
                              <a:lnTo>
                                <a:pt x="1779" y="399"/>
                              </a:lnTo>
                              <a:lnTo>
                                <a:pt x="1761" y="412"/>
                              </a:lnTo>
                              <a:lnTo>
                                <a:pt x="1742" y="425"/>
                              </a:lnTo>
                              <a:lnTo>
                                <a:pt x="1725" y="440"/>
                              </a:lnTo>
                              <a:lnTo>
                                <a:pt x="1707" y="454"/>
                              </a:lnTo>
                              <a:lnTo>
                                <a:pt x="1691" y="469"/>
                              </a:lnTo>
                              <a:lnTo>
                                <a:pt x="1675" y="484"/>
                              </a:lnTo>
                              <a:lnTo>
                                <a:pt x="1660" y="500"/>
                              </a:lnTo>
                              <a:lnTo>
                                <a:pt x="1645" y="515"/>
                              </a:lnTo>
                              <a:lnTo>
                                <a:pt x="1631" y="531"/>
                              </a:lnTo>
                              <a:lnTo>
                                <a:pt x="1617" y="548"/>
                              </a:lnTo>
                              <a:lnTo>
                                <a:pt x="1604" y="563"/>
                              </a:lnTo>
                              <a:lnTo>
                                <a:pt x="1592" y="580"/>
                              </a:lnTo>
                              <a:lnTo>
                                <a:pt x="1571" y="562"/>
                              </a:lnTo>
                              <a:lnTo>
                                <a:pt x="1549" y="544"/>
                              </a:lnTo>
                              <a:lnTo>
                                <a:pt x="1526" y="528"/>
                              </a:lnTo>
                              <a:lnTo>
                                <a:pt x="1504" y="512"/>
                              </a:lnTo>
                              <a:lnTo>
                                <a:pt x="1481" y="496"/>
                              </a:lnTo>
                              <a:lnTo>
                                <a:pt x="1456" y="482"/>
                              </a:lnTo>
                              <a:lnTo>
                                <a:pt x="1433" y="469"/>
                              </a:lnTo>
                              <a:lnTo>
                                <a:pt x="1409" y="457"/>
                              </a:lnTo>
                              <a:lnTo>
                                <a:pt x="1401" y="462"/>
                              </a:lnTo>
                              <a:lnTo>
                                <a:pt x="1390" y="474"/>
                              </a:lnTo>
                              <a:lnTo>
                                <a:pt x="1374" y="493"/>
                              </a:lnTo>
                              <a:lnTo>
                                <a:pt x="1357" y="518"/>
                              </a:lnTo>
                              <a:lnTo>
                                <a:pt x="1311" y="581"/>
                              </a:lnTo>
                              <a:lnTo>
                                <a:pt x="1257" y="660"/>
                              </a:lnTo>
                              <a:lnTo>
                                <a:pt x="1194" y="752"/>
                              </a:lnTo>
                              <a:lnTo>
                                <a:pt x="1129" y="853"/>
                              </a:lnTo>
                              <a:lnTo>
                                <a:pt x="1062" y="958"/>
                              </a:lnTo>
                              <a:lnTo>
                                <a:pt x="998" y="1066"/>
                              </a:lnTo>
                              <a:lnTo>
                                <a:pt x="998" y="1067"/>
                              </a:lnTo>
                              <a:lnTo>
                                <a:pt x="998" y="1079"/>
                              </a:lnTo>
                              <a:lnTo>
                                <a:pt x="998" y="1067"/>
                              </a:lnTo>
                              <a:lnTo>
                                <a:pt x="998" y="1066"/>
                              </a:lnTo>
                              <a:lnTo>
                                <a:pt x="1069" y="938"/>
                              </a:lnTo>
                              <a:lnTo>
                                <a:pt x="1133" y="822"/>
                              </a:lnTo>
                              <a:lnTo>
                                <a:pt x="1193" y="716"/>
                              </a:lnTo>
                              <a:lnTo>
                                <a:pt x="1247" y="620"/>
                              </a:lnTo>
                              <a:lnTo>
                                <a:pt x="1294" y="534"/>
                              </a:lnTo>
                              <a:lnTo>
                                <a:pt x="1338" y="457"/>
                              </a:lnTo>
                              <a:lnTo>
                                <a:pt x="1375" y="389"/>
                              </a:lnTo>
                              <a:lnTo>
                                <a:pt x="1409" y="329"/>
                              </a:lnTo>
                              <a:lnTo>
                                <a:pt x="1436" y="277"/>
                              </a:lnTo>
                              <a:lnTo>
                                <a:pt x="1461" y="232"/>
                              </a:lnTo>
                              <a:lnTo>
                                <a:pt x="1480" y="196"/>
                              </a:lnTo>
                              <a:lnTo>
                                <a:pt x="1495" y="165"/>
                              </a:lnTo>
                              <a:lnTo>
                                <a:pt x="1508" y="140"/>
                              </a:lnTo>
                              <a:lnTo>
                                <a:pt x="1515" y="122"/>
                              </a:lnTo>
                              <a:lnTo>
                                <a:pt x="1520" y="110"/>
                              </a:lnTo>
                              <a:lnTo>
                                <a:pt x="1522" y="103"/>
                              </a:lnTo>
                              <a:lnTo>
                                <a:pt x="1495" y="87"/>
                              </a:lnTo>
                              <a:lnTo>
                                <a:pt x="1469" y="73"/>
                              </a:lnTo>
                              <a:lnTo>
                                <a:pt x="1442" y="60"/>
                              </a:lnTo>
                              <a:lnTo>
                                <a:pt x="1415" y="49"/>
                              </a:lnTo>
                              <a:lnTo>
                                <a:pt x="1389" y="39"/>
                              </a:lnTo>
                              <a:lnTo>
                                <a:pt x="1362" y="30"/>
                              </a:lnTo>
                              <a:lnTo>
                                <a:pt x="1335" y="23"/>
                              </a:lnTo>
                              <a:lnTo>
                                <a:pt x="1309" y="17"/>
                              </a:lnTo>
                              <a:lnTo>
                                <a:pt x="1250" y="10"/>
                              </a:lnTo>
                              <a:lnTo>
                                <a:pt x="1192" y="5"/>
                              </a:lnTo>
                              <a:lnTo>
                                <a:pt x="1136" y="2"/>
                              </a:lnTo>
                              <a:lnTo>
                                <a:pt x="1081" y="0"/>
                              </a:lnTo>
                              <a:lnTo>
                                <a:pt x="1028" y="2"/>
                              </a:lnTo>
                              <a:lnTo>
                                <a:pt x="976" y="4"/>
                              </a:lnTo>
                              <a:lnTo>
                                <a:pt x="925" y="7"/>
                              </a:lnTo>
                              <a:lnTo>
                                <a:pt x="876" y="13"/>
                              </a:lnTo>
                              <a:lnTo>
                                <a:pt x="828" y="20"/>
                              </a:lnTo>
                              <a:lnTo>
                                <a:pt x="782" y="29"/>
                              </a:lnTo>
                              <a:lnTo>
                                <a:pt x="736" y="39"/>
                              </a:lnTo>
                              <a:lnTo>
                                <a:pt x="693" y="51"/>
                              </a:lnTo>
                              <a:lnTo>
                                <a:pt x="651" y="65"/>
                              </a:lnTo>
                              <a:lnTo>
                                <a:pt x="610" y="79"/>
                              </a:lnTo>
                              <a:lnTo>
                                <a:pt x="570" y="96"/>
                              </a:lnTo>
                              <a:lnTo>
                                <a:pt x="532" y="113"/>
                              </a:lnTo>
                              <a:lnTo>
                                <a:pt x="495" y="131"/>
                              </a:lnTo>
                              <a:lnTo>
                                <a:pt x="460" y="151"/>
                              </a:lnTo>
                              <a:lnTo>
                                <a:pt x="425" y="171"/>
                              </a:lnTo>
                              <a:lnTo>
                                <a:pt x="392" y="194"/>
                              </a:lnTo>
                              <a:lnTo>
                                <a:pt x="361" y="217"/>
                              </a:lnTo>
                              <a:lnTo>
                                <a:pt x="331" y="241"/>
                              </a:lnTo>
                              <a:lnTo>
                                <a:pt x="302" y="266"/>
                              </a:lnTo>
                              <a:lnTo>
                                <a:pt x="275" y="292"/>
                              </a:lnTo>
                              <a:lnTo>
                                <a:pt x="249" y="319"/>
                              </a:lnTo>
                              <a:lnTo>
                                <a:pt x="224" y="347"/>
                              </a:lnTo>
                              <a:lnTo>
                                <a:pt x="201" y="374"/>
                              </a:lnTo>
                              <a:lnTo>
                                <a:pt x="179" y="404"/>
                              </a:lnTo>
                              <a:lnTo>
                                <a:pt x="159" y="434"/>
                              </a:lnTo>
                              <a:lnTo>
                                <a:pt x="139" y="464"/>
                              </a:lnTo>
                              <a:lnTo>
                                <a:pt x="121" y="495"/>
                              </a:lnTo>
                              <a:lnTo>
                                <a:pt x="104" y="528"/>
                              </a:lnTo>
                              <a:lnTo>
                                <a:pt x="112" y="536"/>
                              </a:lnTo>
                              <a:lnTo>
                                <a:pt x="126" y="549"/>
                              </a:lnTo>
                              <a:lnTo>
                                <a:pt x="142" y="563"/>
                              </a:lnTo>
                              <a:lnTo>
                                <a:pt x="164" y="580"/>
                              </a:lnTo>
                              <a:lnTo>
                                <a:pt x="222" y="621"/>
                              </a:lnTo>
                              <a:lnTo>
                                <a:pt x="297" y="671"/>
                              </a:lnTo>
                              <a:lnTo>
                                <a:pt x="386" y="730"/>
                              </a:lnTo>
                              <a:lnTo>
                                <a:pt x="492" y="796"/>
                              </a:lnTo>
                              <a:lnTo>
                                <a:pt x="611" y="870"/>
                              </a:lnTo>
                              <a:lnTo>
                                <a:pt x="743" y="953"/>
                              </a:lnTo>
                              <a:lnTo>
                                <a:pt x="732" y="946"/>
                              </a:lnTo>
                              <a:lnTo>
                                <a:pt x="702" y="927"/>
                              </a:lnTo>
                              <a:lnTo>
                                <a:pt x="655" y="899"/>
                              </a:lnTo>
                              <a:lnTo>
                                <a:pt x="596" y="865"/>
                              </a:lnTo>
                              <a:lnTo>
                                <a:pt x="527" y="824"/>
                              </a:lnTo>
                              <a:lnTo>
                                <a:pt x="452" y="778"/>
                              </a:lnTo>
                              <a:lnTo>
                                <a:pt x="373" y="733"/>
                              </a:lnTo>
                              <a:lnTo>
                                <a:pt x="294" y="686"/>
                              </a:lnTo>
                              <a:lnTo>
                                <a:pt x="219" y="643"/>
                              </a:lnTo>
                              <a:lnTo>
                                <a:pt x="149" y="603"/>
                              </a:lnTo>
                              <a:lnTo>
                                <a:pt x="90" y="571"/>
                              </a:lnTo>
                              <a:lnTo>
                                <a:pt x="43" y="545"/>
                              </a:lnTo>
                              <a:lnTo>
                                <a:pt x="26" y="538"/>
                              </a:lnTo>
                              <a:lnTo>
                                <a:pt x="12" y="531"/>
                              </a:lnTo>
                              <a:lnTo>
                                <a:pt x="3" y="529"/>
                              </a:lnTo>
                              <a:lnTo>
                                <a:pt x="0" y="529"/>
                              </a:lnTo>
                              <a:lnTo>
                                <a:pt x="3" y="533"/>
                              </a:lnTo>
                              <a:lnTo>
                                <a:pt x="11" y="541"/>
                              </a:lnTo>
                              <a:lnTo>
                                <a:pt x="27" y="553"/>
                              </a:lnTo>
                              <a:lnTo>
                                <a:pt x="48" y="570"/>
                              </a:lnTo>
                              <a:lnTo>
                                <a:pt x="66" y="586"/>
                              </a:lnTo>
                              <a:lnTo>
                                <a:pt x="93" y="613"/>
                              </a:lnTo>
                              <a:lnTo>
                                <a:pt x="128" y="648"/>
                              </a:lnTo>
                              <a:lnTo>
                                <a:pt x="169" y="693"/>
                              </a:lnTo>
                              <a:lnTo>
                                <a:pt x="269" y="798"/>
                              </a:lnTo>
                              <a:lnTo>
                                <a:pt x="381" y="918"/>
                              </a:lnTo>
                              <a:lnTo>
                                <a:pt x="440" y="980"/>
                              </a:lnTo>
                              <a:lnTo>
                                <a:pt x="500" y="1041"/>
                              </a:lnTo>
                              <a:lnTo>
                                <a:pt x="557" y="1101"/>
                              </a:lnTo>
                              <a:lnTo>
                                <a:pt x="614" y="1157"/>
                              </a:lnTo>
                              <a:lnTo>
                                <a:pt x="667" y="1209"/>
                              </a:lnTo>
                              <a:lnTo>
                                <a:pt x="717" y="1253"/>
                              </a:lnTo>
                              <a:lnTo>
                                <a:pt x="739" y="1273"/>
                              </a:lnTo>
                              <a:lnTo>
                                <a:pt x="762" y="1291"/>
                              </a:lnTo>
                              <a:lnTo>
                                <a:pt x="780" y="1308"/>
                              </a:lnTo>
                              <a:lnTo>
                                <a:pt x="799" y="1320"/>
                              </a:lnTo>
                              <a:lnTo>
                                <a:pt x="799" y="1321"/>
                              </a:lnTo>
                              <a:lnTo>
                                <a:pt x="799" y="1322"/>
                              </a:lnTo>
                              <a:lnTo>
                                <a:pt x="800" y="1322"/>
                              </a:lnTo>
                              <a:lnTo>
                                <a:pt x="802" y="1322"/>
                              </a:lnTo>
                              <a:lnTo>
                                <a:pt x="805" y="1320"/>
                              </a:lnTo>
                              <a:lnTo>
                                <a:pt x="809" y="1315"/>
                              </a:lnTo>
                              <a:lnTo>
                                <a:pt x="822" y="1301"/>
                              </a:lnTo>
                              <a:lnTo>
                                <a:pt x="838" y="1280"/>
                              </a:lnTo>
                              <a:lnTo>
                                <a:pt x="858" y="1251"/>
                              </a:lnTo>
                              <a:lnTo>
                                <a:pt x="883" y="1214"/>
                              </a:lnTo>
                              <a:lnTo>
                                <a:pt x="910" y="1172"/>
                              </a:lnTo>
                              <a:lnTo>
                                <a:pt x="940" y="1122"/>
                              </a:lnTo>
                              <a:lnTo>
                                <a:pt x="848" y="1284"/>
                              </a:lnTo>
                              <a:lnTo>
                                <a:pt x="767" y="1426"/>
                              </a:lnTo>
                              <a:lnTo>
                                <a:pt x="697" y="1550"/>
                              </a:lnTo>
                              <a:lnTo>
                                <a:pt x="636" y="1655"/>
                              </a:lnTo>
                              <a:lnTo>
                                <a:pt x="585" y="1745"/>
                              </a:lnTo>
                              <a:lnTo>
                                <a:pt x="542" y="1819"/>
                              </a:lnTo>
                              <a:lnTo>
                                <a:pt x="507" y="1881"/>
                              </a:lnTo>
                              <a:lnTo>
                                <a:pt x="481" y="1931"/>
                              </a:lnTo>
                              <a:lnTo>
                                <a:pt x="460" y="1971"/>
                              </a:lnTo>
                              <a:lnTo>
                                <a:pt x="445" y="2001"/>
                              </a:lnTo>
                              <a:lnTo>
                                <a:pt x="440" y="2013"/>
                              </a:lnTo>
                              <a:lnTo>
                                <a:pt x="435" y="2023"/>
                              </a:lnTo>
                              <a:lnTo>
                                <a:pt x="432" y="2033"/>
                              </a:lnTo>
                              <a:lnTo>
                                <a:pt x="431" y="2040"/>
                              </a:lnTo>
                              <a:lnTo>
                                <a:pt x="430" y="2047"/>
                              </a:lnTo>
                              <a:lnTo>
                                <a:pt x="430" y="2052"/>
                              </a:lnTo>
                              <a:lnTo>
                                <a:pt x="431" y="2057"/>
                              </a:lnTo>
                              <a:lnTo>
                                <a:pt x="432" y="2060"/>
                              </a:lnTo>
                              <a:lnTo>
                                <a:pt x="437" y="2066"/>
                              </a:lnTo>
                              <a:lnTo>
                                <a:pt x="445" y="2071"/>
                              </a:lnTo>
                              <a:lnTo>
                                <a:pt x="456" y="2081"/>
                              </a:lnTo>
                              <a:lnTo>
                                <a:pt x="469" y="2090"/>
                              </a:lnTo>
                              <a:lnTo>
                                <a:pt x="482" y="2098"/>
                              </a:lnTo>
                              <a:lnTo>
                                <a:pt x="496" y="2104"/>
                              </a:lnTo>
                              <a:lnTo>
                                <a:pt x="526" y="2117"/>
                              </a:lnTo>
                              <a:lnTo>
                                <a:pt x="558" y="2128"/>
                              </a:lnTo>
                              <a:lnTo>
                                <a:pt x="617" y="2149"/>
                              </a:lnTo>
                              <a:lnTo>
                                <a:pt x="674" y="2167"/>
                              </a:lnTo>
                              <a:lnTo>
                                <a:pt x="728" y="2182"/>
                              </a:lnTo>
                              <a:lnTo>
                                <a:pt x="779" y="2195"/>
                              </a:lnTo>
                              <a:lnTo>
                                <a:pt x="827" y="2205"/>
                              </a:lnTo>
                              <a:lnTo>
                                <a:pt x="873" y="2213"/>
                              </a:lnTo>
                              <a:lnTo>
                                <a:pt x="915" y="2219"/>
                              </a:lnTo>
                              <a:lnTo>
                                <a:pt x="955" y="2223"/>
                              </a:lnTo>
                              <a:lnTo>
                                <a:pt x="992" y="2224"/>
                              </a:lnTo>
                              <a:lnTo>
                                <a:pt x="1028" y="2224"/>
                              </a:lnTo>
                              <a:lnTo>
                                <a:pt x="1060" y="2223"/>
                              </a:lnTo>
                              <a:lnTo>
                                <a:pt x="1091" y="2220"/>
                              </a:lnTo>
                              <a:lnTo>
                                <a:pt x="1120" y="2217"/>
                              </a:lnTo>
                              <a:lnTo>
                                <a:pt x="1146" y="2211"/>
                              </a:lnTo>
                              <a:lnTo>
                                <a:pt x="1170" y="2204"/>
                              </a:lnTo>
                              <a:lnTo>
                                <a:pt x="1192" y="2197"/>
                              </a:lnTo>
                              <a:lnTo>
                                <a:pt x="1212" y="2189"/>
                              </a:lnTo>
                              <a:lnTo>
                                <a:pt x="1231" y="2180"/>
                              </a:lnTo>
                              <a:lnTo>
                                <a:pt x="1248" y="2171"/>
                              </a:lnTo>
                              <a:lnTo>
                                <a:pt x="1263" y="2162"/>
                              </a:lnTo>
                              <a:lnTo>
                                <a:pt x="1277" y="2153"/>
                              </a:lnTo>
                              <a:lnTo>
                                <a:pt x="1288" y="2143"/>
                              </a:lnTo>
                              <a:lnTo>
                                <a:pt x="1299" y="2134"/>
                              </a:lnTo>
                              <a:lnTo>
                                <a:pt x="1308" y="2126"/>
                              </a:lnTo>
                              <a:lnTo>
                                <a:pt x="1321" y="2110"/>
                              </a:lnTo>
                              <a:lnTo>
                                <a:pt x="1331" y="2097"/>
                              </a:lnTo>
                              <a:lnTo>
                                <a:pt x="1335" y="2089"/>
                              </a:lnTo>
                              <a:lnTo>
                                <a:pt x="1338" y="2086"/>
                              </a:lnTo>
                              <a:lnTo>
                                <a:pt x="1348" y="2077"/>
                              </a:lnTo>
                              <a:lnTo>
                                <a:pt x="1375" y="2050"/>
                              </a:lnTo>
                              <a:lnTo>
                                <a:pt x="1394" y="2030"/>
                              </a:lnTo>
                              <a:lnTo>
                                <a:pt x="1416" y="2007"/>
                              </a:lnTo>
                              <a:lnTo>
                                <a:pt x="1442" y="1980"/>
                              </a:lnTo>
                              <a:lnTo>
                                <a:pt x="1469" y="1949"/>
                              </a:lnTo>
                              <a:lnTo>
                                <a:pt x="1498" y="1915"/>
                              </a:lnTo>
                              <a:lnTo>
                                <a:pt x="1527" y="1877"/>
                              </a:lnTo>
                              <a:lnTo>
                                <a:pt x="1557" y="1836"/>
                              </a:lnTo>
                              <a:lnTo>
                                <a:pt x="1589" y="1793"/>
                              </a:lnTo>
                              <a:lnTo>
                                <a:pt x="1620" y="1746"/>
                              </a:lnTo>
                              <a:lnTo>
                                <a:pt x="1650" y="1696"/>
                              </a:lnTo>
                              <a:lnTo>
                                <a:pt x="1664" y="1671"/>
                              </a:lnTo>
                              <a:lnTo>
                                <a:pt x="1678" y="1644"/>
                              </a:lnTo>
                              <a:lnTo>
                                <a:pt x="1693" y="1617"/>
                              </a:lnTo>
                              <a:lnTo>
                                <a:pt x="1706" y="1590"/>
                              </a:lnTo>
                              <a:lnTo>
                                <a:pt x="1702" y="1583"/>
                              </a:lnTo>
                              <a:lnTo>
                                <a:pt x="1695" y="1575"/>
                              </a:lnTo>
                              <a:lnTo>
                                <a:pt x="1685" y="1565"/>
                              </a:lnTo>
                              <a:lnTo>
                                <a:pt x="1672" y="1554"/>
                              </a:lnTo>
                              <a:lnTo>
                                <a:pt x="1654" y="1540"/>
                              </a:lnTo>
                              <a:lnTo>
                                <a:pt x="1633" y="1523"/>
                              </a:lnTo>
                              <a:lnTo>
                                <a:pt x="1607" y="1504"/>
                              </a:lnTo>
                              <a:lnTo>
                                <a:pt x="1576" y="1483"/>
                              </a:lnTo>
                              <a:lnTo>
                                <a:pt x="1502" y="1433"/>
                              </a:lnTo>
                              <a:lnTo>
                                <a:pt x="1405" y="1371"/>
                              </a:lnTo>
                              <a:lnTo>
                                <a:pt x="1286" y="1295"/>
                              </a:lnTo>
                              <a:lnTo>
                                <a:pt x="1139" y="1207"/>
                              </a:lnTo>
                              <a:lnTo>
                                <a:pt x="1172" y="1227"/>
                              </a:lnTo>
                              <a:lnTo>
                                <a:pt x="1261" y="1279"/>
                              </a:lnTo>
                              <a:lnTo>
                                <a:pt x="1385" y="1352"/>
                              </a:lnTo>
                              <a:lnTo>
                                <a:pt x="1529" y="1434"/>
                              </a:lnTo>
                              <a:lnTo>
                                <a:pt x="1602" y="1474"/>
                              </a:lnTo>
                              <a:lnTo>
                                <a:pt x="1672" y="1513"/>
                              </a:lnTo>
                              <a:lnTo>
                                <a:pt x="1737" y="1547"/>
                              </a:lnTo>
                              <a:lnTo>
                                <a:pt x="1797" y="1577"/>
                              </a:lnTo>
                              <a:lnTo>
                                <a:pt x="1823" y="1591"/>
                              </a:lnTo>
                              <a:lnTo>
                                <a:pt x="1847" y="1601"/>
                              </a:lnTo>
                              <a:lnTo>
                                <a:pt x="1867" y="1609"/>
                              </a:lnTo>
                              <a:lnTo>
                                <a:pt x="1885" y="1616"/>
                              </a:lnTo>
                              <a:lnTo>
                                <a:pt x="1899" y="1621"/>
                              </a:lnTo>
                              <a:lnTo>
                                <a:pt x="1909" y="1623"/>
                              </a:lnTo>
                              <a:lnTo>
                                <a:pt x="1916" y="1622"/>
                              </a:lnTo>
                              <a:lnTo>
                                <a:pt x="1918" y="1618"/>
                              </a:lnTo>
                              <a:lnTo>
                                <a:pt x="1924" y="1575"/>
                              </a:lnTo>
                              <a:lnTo>
                                <a:pt x="1927" y="1533"/>
                              </a:lnTo>
                              <a:lnTo>
                                <a:pt x="1928" y="1489"/>
                              </a:lnTo>
                              <a:lnTo>
                                <a:pt x="1929" y="1444"/>
                              </a:lnTo>
                              <a:lnTo>
                                <a:pt x="1928" y="1399"/>
                              </a:lnTo>
                              <a:lnTo>
                                <a:pt x="1927" y="1351"/>
                              </a:lnTo>
                              <a:lnTo>
                                <a:pt x="1924" y="1301"/>
                              </a:lnTo>
                              <a:lnTo>
                                <a:pt x="1918" y="1250"/>
                              </a:lnTo>
                              <a:lnTo>
                                <a:pt x="1912" y="1207"/>
                              </a:lnTo>
                              <a:lnTo>
                                <a:pt x="1905" y="1165"/>
                              </a:lnTo>
                              <a:lnTo>
                                <a:pt x="1896" y="1123"/>
                              </a:lnTo>
                              <a:lnTo>
                                <a:pt x="1886" y="1085"/>
                              </a:lnTo>
                              <a:lnTo>
                                <a:pt x="1906" y="1099"/>
                              </a:lnTo>
                              <a:lnTo>
                                <a:pt x="1927" y="1113"/>
                              </a:lnTo>
                              <a:lnTo>
                                <a:pt x="1947" y="1127"/>
                              </a:lnTo>
                              <a:lnTo>
                                <a:pt x="1968" y="1140"/>
                              </a:lnTo>
                              <a:lnTo>
                                <a:pt x="1990" y="1152"/>
                              </a:lnTo>
                              <a:lnTo>
                                <a:pt x="2011" y="1165"/>
                              </a:lnTo>
                              <a:lnTo>
                                <a:pt x="2033" y="1176"/>
                              </a:lnTo>
                              <a:lnTo>
                                <a:pt x="2055" y="1187"/>
                              </a:lnTo>
                              <a:lnTo>
                                <a:pt x="2077" y="1197"/>
                              </a:lnTo>
                              <a:lnTo>
                                <a:pt x="2099" y="1206"/>
                              </a:lnTo>
                              <a:lnTo>
                                <a:pt x="2120" y="1214"/>
                              </a:lnTo>
                              <a:lnTo>
                                <a:pt x="2142" y="1223"/>
                              </a:lnTo>
                              <a:lnTo>
                                <a:pt x="2165" y="1230"/>
                              </a:lnTo>
                              <a:lnTo>
                                <a:pt x="2187" y="1238"/>
                              </a:lnTo>
                              <a:lnTo>
                                <a:pt x="2209" y="1243"/>
                              </a:lnTo>
                              <a:lnTo>
                                <a:pt x="2230" y="1250"/>
                              </a:lnTo>
                              <a:lnTo>
                                <a:pt x="2179" y="1461"/>
                              </a:lnTo>
                              <a:lnTo>
                                <a:pt x="2140" y="1621"/>
                              </a:lnTo>
                              <a:lnTo>
                                <a:pt x="2112" y="1736"/>
                              </a:lnTo>
                              <a:lnTo>
                                <a:pt x="2094" y="1815"/>
                              </a:lnTo>
                              <a:lnTo>
                                <a:pt x="2082" y="1864"/>
                              </a:lnTo>
                              <a:lnTo>
                                <a:pt x="2077" y="1889"/>
                              </a:lnTo>
                              <a:lnTo>
                                <a:pt x="2075" y="1899"/>
                              </a:lnTo>
                              <a:lnTo>
                                <a:pt x="2075" y="1901"/>
                              </a:lnTo>
                              <a:lnTo>
                                <a:pt x="2086" y="1904"/>
                              </a:lnTo>
                              <a:lnTo>
                                <a:pt x="2115" y="1908"/>
                              </a:lnTo>
                              <a:lnTo>
                                <a:pt x="2134" y="1911"/>
                              </a:lnTo>
                              <a:lnTo>
                                <a:pt x="2152" y="1914"/>
                              </a:lnTo>
                              <a:lnTo>
                                <a:pt x="2171" y="1915"/>
                              </a:lnTo>
                              <a:lnTo>
                                <a:pt x="2188" y="1916"/>
                              </a:lnTo>
                              <a:lnTo>
                                <a:pt x="2238" y="1917"/>
                              </a:lnTo>
                              <a:lnTo>
                                <a:pt x="2286" y="1918"/>
                              </a:lnTo>
                              <a:lnTo>
                                <a:pt x="2330" y="1916"/>
                              </a:lnTo>
                              <a:lnTo>
                                <a:pt x="2372" y="1914"/>
                              </a:lnTo>
                              <a:lnTo>
                                <a:pt x="2411" y="1910"/>
                              </a:lnTo>
                              <a:lnTo>
                                <a:pt x="2448" y="1905"/>
                              </a:lnTo>
                              <a:lnTo>
                                <a:pt x="2482" y="1899"/>
                              </a:lnTo>
                              <a:lnTo>
                                <a:pt x="2514" y="1891"/>
                              </a:lnTo>
                              <a:lnTo>
                                <a:pt x="2543" y="1884"/>
                              </a:lnTo>
                              <a:lnTo>
                                <a:pt x="2571" y="1876"/>
                              </a:lnTo>
                              <a:lnTo>
                                <a:pt x="2596" y="1866"/>
                              </a:lnTo>
                              <a:lnTo>
                                <a:pt x="2619" y="1856"/>
                              </a:lnTo>
                              <a:lnTo>
                                <a:pt x="2640" y="1846"/>
                              </a:lnTo>
                              <a:lnTo>
                                <a:pt x="2660" y="1835"/>
                              </a:lnTo>
                              <a:lnTo>
                                <a:pt x="2676" y="1824"/>
                              </a:lnTo>
                              <a:lnTo>
                                <a:pt x="2693" y="1813"/>
                              </a:lnTo>
                              <a:lnTo>
                                <a:pt x="2706" y="1801"/>
                              </a:lnTo>
                              <a:lnTo>
                                <a:pt x="2720" y="1790"/>
                              </a:lnTo>
                              <a:lnTo>
                                <a:pt x="2731" y="1779"/>
                              </a:lnTo>
                              <a:lnTo>
                                <a:pt x="2741" y="1768"/>
                              </a:lnTo>
                              <a:lnTo>
                                <a:pt x="2748" y="1757"/>
                              </a:lnTo>
                              <a:lnTo>
                                <a:pt x="2756" y="1747"/>
                              </a:lnTo>
                              <a:lnTo>
                                <a:pt x="2763" y="1737"/>
                              </a:lnTo>
                              <a:lnTo>
                                <a:pt x="2767" y="1728"/>
                              </a:lnTo>
                              <a:lnTo>
                                <a:pt x="2775" y="1712"/>
                              </a:lnTo>
                              <a:lnTo>
                                <a:pt x="2780" y="1699"/>
                              </a:lnTo>
                              <a:lnTo>
                                <a:pt x="2783" y="1692"/>
                              </a:lnTo>
                              <a:lnTo>
                                <a:pt x="2783" y="168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2" name="Freeform 42" descr="Petals"/>
                      <wps:cNvSpPr>
                        <a:spLocks/>
                      </wps:cNvSpPr>
                      <wps:spPr bwMode="auto">
                        <a:xfrm rot="1343236">
                          <a:off x="4448175" y="2066925"/>
                          <a:ext cx="443430" cy="413404"/>
                        </a:xfrm>
                        <a:custGeom>
                          <a:avLst/>
                          <a:gdLst>
                            <a:gd name="T0" fmla="*/ 1980 w 2047"/>
                            <a:gd name="T1" fmla="*/ 1289 h 1913"/>
                            <a:gd name="T2" fmla="*/ 1904 w 2047"/>
                            <a:gd name="T3" fmla="*/ 1157 h 1913"/>
                            <a:gd name="T4" fmla="*/ 1814 w 2047"/>
                            <a:gd name="T5" fmla="*/ 1035 h 1913"/>
                            <a:gd name="T6" fmla="*/ 1899 w 2047"/>
                            <a:gd name="T7" fmla="*/ 922 h 1913"/>
                            <a:gd name="T8" fmla="*/ 1859 w 2047"/>
                            <a:gd name="T9" fmla="*/ 902 h 1913"/>
                            <a:gd name="T10" fmla="*/ 1717 w 2047"/>
                            <a:gd name="T11" fmla="*/ 848 h 1913"/>
                            <a:gd name="T12" fmla="*/ 1545 w 2047"/>
                            <a:gd name="T13" fmla="*/ 818 h 1913"/>
                            <a:gd name="T14" fmla="*/ 1389 w 2047"/>
                            <a:gd name="T15" fmla="*/ 823 h 1913"/>
                            <a:gd name="T16" fmla="*/ 1344 w 2047"/>
                            <a:gd name="T17" fmla="*/ 800 h 1913"/>
                            <a:gd name="T18" fmla="*/ 1333 w 2047"/>
                            <a:gd name="T19" fmla="*/ 770 h 1913"/>
                            <a:gd name="T20" fmla="*/ 1300 w 2047"/>
                            <a:gd name="T21" fmla="*/ 629 h 1913"/>
                            <a:gd name="T22" fmla="*/ 1256 w 2047"/>
                            <a:gd name="T23" fmla="*/ 500 h 1913"/>
                            <a:gd name="T24" fmla="*/ 1272 w 2047"/>
                            <a:gd name="T25" fmla="*/ 364 h 1913"/>
                            <a:gd name="T26" fmla="*/ 1316 w 2047"/>
                            <a:gd name="T27" fmla="*/ 336 h 1913"/>
                            <a:gd name="T28" fmla="*/ 1229 w 2047"/>
                            <a:gd name="T29" fmla="*/ 269 h 1913"/>
                            <a:gd name="T30" fmla="*/ 1098 w 2047"/>
                            <a:gd name="T31" fmla="*/ 189 h 1913"/>
                            <a:gd name="T32" fmla="*/ 1005 w 2047"/>
                            <a:gd name="T33" fmla="*/ 156 h 1913"/>
                            <a:gd name="T34" fmla="*/ 915 w 2047"/>
                            <a:gd name="T35" fmla="*/ 138 h 1913"/>
                            <a:gd name="T36" fmla="*/ 828 w 2047"/>
                            <a:gd name="T37" fmla="*/ 130 h 1913"/>
                            <a:gd name="T38" fmla="*/ 746 w 2047"/>
                            <a:gd name="T39" fmla="*/ 133 h 1913"/>
                            <a:gd name="T40" fmla="*/ 650 w 2047"/>
                            <a:gd name="T41" fmla="*/ 149 h 1913"/>
                            <a:gd name="T42" fmla="*/ 514 w 2047"/>
                            <a:gd name="T43" fmla="*/ 198 h 1913"/>
                            <a:gd name="T44" fmla="*/ 418 w 2047"/>
                            <a:gd name="T45" fmla="*/ 87 h 1913"/>
                            <a:gd name="T46" fmla="*/ 373 w 2047"/>
                            <a:gd name="T47" fmla="*/ 8 h 1913"/>
                            <a:gd name="T48" fmla="*/ 317 w 2047"/>
                            <a:gd name="T49" fmla="*/ 33 h 1913"/>
                            <a:gd name="T50" fmla="*/ 218 w 2047"/>
                            <a:gd name="T51" fmla="*/ 130 h 1913"/>
                            <a:gd name="T52" fmla="*/ 130 w 2047"/>
                            <a:gd name="T53" fmla="*/ 251 h 1913"/>
                            <a:gd name="T54" fmla="*/ 66 w 2047"/>
                            <a:gd name="T55" fmla="*/ 370 h 1913"/>
                            <a:gd name="T56" fmla="*/ 23 w 2047"/>
                            <a:gd name="T57" fmla="*/ 484 h 1913"/>
                            <a:gd name="T58" fmla="*/ 2 w 2047"/>
                            <a:gd name="T59" fmla="*/ 594 h 1913"/>
                            <a:gd name="T60" fmla="*/ 1 w 2047"/>
                            <a:gd name="T61" fmla="*/ 699 h 1913"/>
                            <a:gd name="T62" fmla="*/ 18 w 2047"/>
                            <a:gd name="T63" fmla="*/ 797 h 1913"/>
                            <a:gd name="T64" fmla="*/ 52 w 2047"/>
                            <a:gd name="T65" fmla="*/ 888 h 1913"/>
                            <a:gd name="T66" fmla="*/ 96 w 2047"/>
                            <a:gd name="T67" fmla="*/ 948 h 1913"/>
                            <a:gd name="T68" fmla="*/ 181 w 2047"/>
                            <a:gd name="T69" fmla="*/ 907 h 1913"/>
                            <a:gd name="T70" fmla="*/ 330 w 2047"/>
                            <a:gd name="T71" fmla="*/ 858 h 1913"/>
                            <a:gd name="T72" fmla="*/ 450 w 2047"/>
                            <a:gd name="T73" fmla="*/ 868 h 1913"/>
                            <a:gd name="T74" fmla="*/ 570 w 2047"/>
                            <a:gd name="T75" fmla="*/ 854 h 1913"/>
                            <a:gd name="T76" fmla="*/ 685 w 2047"/>
                            <a:gd name="T77" fmla="*/ 823 h 1913"/>
                            <a:gd name="T78" fmla="*/ 812 w 2047"/>
                            <a:gd name="T79" fmla="*/ 886 h 1913"/>
                            <a:gd name="T80" fmla="*/ 759 w 2047"/>
                            <a:gd name="T81" fmla="*/ 975 h 1913"/>
                            <a:gd name="T82" fmla="*/ 704 w 2047"/>
                            <a:gd name="T83" fmla="*/ 1109 h 1913"/>
                            <a:gd name="T84" fmla="*/ 671 w 2047"/>
                            <a:gd name="T85" fmla="*/ 1237 h 1913"/>
                            <a:gd name="T86" fmla="*/ 658 w 2047"/>
                            <a:gd name="T87" fmla="*/ 1358 h 1913"/>
                            <a:gd name="T88" fmla="*/ 665 w 2047"/>
                            <a:gd name="T89" fmla="*/ 1470 h 1913"/>
                            <a:gd name="T90" fmla="*/ 688 w 2047"/>
                            <a:gd name="T91" fmla="*/ 1575 h 1913"/>
                            <a:gd name="T92" fmla="*/ 727 w 2047"/>
                            <a:gd name="T93" fmla="*/ 1668 h 1913"/>
                            <a:gd name="T94" fmla="*/ 779 w 2047"/>
                            <a:gd name="T95" fmla="*/ 1749 h 1913"/>
                            <a:gd name="T96" fmla="*/ 832 w 2047"/>
                            <a:gd name="T97" fmla="*/ 1768 h 1913"/>
                            <a:gd name="T98" fmla="*/ 926 w 2047"/>
                            <a:gd name="T99" fmla="*/ 1693 h 1913"/>
                            <a:gd name="T100" fmla="*/ 1058 w 2047"/>
                            <a:gd name="T101" fmla="*/ 1640 h 1913"/>
                            <a:gd name="T102" fmla="*/ 1179 w 2047"/>
                            <a:gd name="T103" fmla="*/ 1617 h 1913"/>
                            <a:gd name="T104" fmla="*/ 1293 w 2047"/>
                            <a:gd name="T105" fmla="*/ 1575 h 1913"/>
                            <a:gd name="T106" fmla="*/ 1399 w 2047"/>
                            <a:gd name="T107" fmla="*/ 1519 h 1913"/>
                            <a:gd name="T108" fmla="*/ 1639 w 2047"/>
                            <a:gd name="T109" fmla="*/ 1733 h 1913"/>
                            <a:gd name="T110" fmla="*/ 1781 w 2047"/>
                            <a:gd name="T111" fmla="*/ 1906 h 1913"/>
                            <a:gd name="T112" fmla="*/ 1806 w 2047"/>
                            <a:gd name="T113" fmla="*/ 1895 h 1913"/>
                            <a:gd name="T114" fmla="*/ 1898 w 2047"/>
                            <a:gd name="T115" fmla="*/ 1794 h 1913"/>
                            <a:gd name="T116" fmla="*/ 1976 w 2047"/>
                            <a:gd name="T117" fmla="*/ 1684 h 1913"/>
                            <a:gd name="T118" fmla="*/ 2023 w 2047"/>
                            <a:gd name="T119" fmla="*/ 1590 h 1913"/>
                            <a:gd name="T120" fmla="*/ 2044 w 2047"/>
                            <a:gd name="T121" fmla="*/ 1514 h 1913"/>
                            <a:gd name="T122" fmla="*/ 2046 w 2047"/>
                            <a:gd name="T123" fmla="*/ 1453 h 1913"/>
                            <a:gd name="T124" fmla="*/ 2033 w 2047"/>
                            <a:gd name="T125" fmla="*/ 1390 h 19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2047" h="1913">
                              <a:moveTo>
                                <a:pt x="2015" y="1360"/>
                              </a:moveTo>
                              <a:lnTo>
                                <a:pt x="2011" y="1352"/>
                              </a:lnTo>
                              <a:lnTo>
                                <a:pt x="1999" y="1327"/>
                              </a:lnTo>
                              <a:lnTo>
                                <a:pt x="1980" y="1289"/>
                              </a:lnTo>
                              <a:lnTo>
                                <a:pt x="1955" y="1242"/>
                              </a:lnTo>
                              <a:lnTo>
                                <a:pt x="1939" y="1215"/>
                              </a:lnTo>
                              <a:lnTo>
                                <a:pt x="1923" y="1186"/>
                              </a:lnTo>
                              <a:lnTo>
                                <a:pt x="1904" y="1157"/>
                              </a:lnTo>
                              <a:lnTo>
                                <a:pt x="1884" y="1127"/>
                              </a:lnTo>
                              <a:lnTo>
                                <a:pt x="1862" y="1096"/>
                              </a:lnTo>
                              <a:lnTo>
                                <a:pt x="1838" y="1066"/>
                              </a:lnTo>
                              <a:lnTo>
                                <a:pt x="1814" y="1035"/>
                              </a:lnTo>
                              <a:lnTo>
                                <a:pt x="1788" y="1006"/>
                              </a:lnTo>
                              <a:lnTo>
                                <a:pt x="1854" y="957"/>
                              </a:lnTo>
                              <a:lnTo>
                                <a:pt x="1887" y="932"/>
                              </a:lnTo>
                              <a:lnTo>
                                <a:pt x="1899" y="922"/>
                              </a:lnTo>
                              <a:lnTo>
                                <a:pt x="1902" y="921"/>
                              </a:lnTo>
                              <a:lnTo>
                                <a:pt x="1896" y="919"/>
                              </a:lnTo>
                              <a:lnTo>
                                <a:pt x="1882" y="912"/>
                              </a:lnTo>
                              <a:lnTo>
                                <a:pt x="1859" y="902"/>
                              </a:lnTo>
                              <a:lnTo>
                                <a:pt x="1831" y="889"/>
                              </a:lnTo>
                              <a:lnTo>
                                <a:pt x="1796" y="876"/>
                              </a:lnTo>
                              <a:lnTo>
                                <a:pt x="1758" y="861"/>
                              </a:lnTo>
                              <a:lnTo>
                                <a:pt x="1717" y="848"/>
                              </a:lnTo>
                              <a:lnTo>
                                <a:pt x="1675" y="837"/>
                              </a:lnTo>
                              <a:lnTo>
                                <a:pt x="1631" y="828"/>
                              </a:lnTo>
                              <a:lnTo>
                                <a:pt x="1587" y="822"/>
                              </a:lnTo>
                              <a:lnTo>
                                <a:pt x="1545" y="818"/>
                              </a:lnTo>
                              <a:lnTo>
                                <a:pt x="1505" y="817"/>
                              </a:lnTo>
                              <a:lnTo>
                                <a:pt x="1465" y="817"/>
                              </a:lnTo>
                              <a:lnTo>
                                <a:pt x="1427" y="819"/>
                              </a:lnTo>
                              <a:lnTo>
                                <a:pt x="1389" y="823"/>
                              </a:lnTo>
                              <a:lnTo>
                                <a:pt x="1352" y="830"/>
                              </a:lnTo>
                              <a:lnTo>
                                <a:pt x="1350" y="818"/>
                              </a:lnTo>
                              <a:lnTo>
                                <a:pt x="1348" y="808"/>
                              </a:lnTo>
                              <a:lnTo>
                                <a:pt x="1344" y="800"/>
                              </a:lnTo>
                              <a:lnTo>
                                <a:pt x="1341" y="792"/>
                              </a:lnTo>
                              <a:lnTo>
                                <a:pt x="1337" y="782"/>
                              </a:lnTo>
                              <a:lnTo>
                                <a:pt x="1334" y="779"/>
                              </a:lnTo>
                              <a:lnTo>
                                <a:pt x="1333" y="770"/>
                              </a:lnTo>
                              <a:lnTo>
                                <a:pt x="1329" y="746"/>
                              </a:lnTo>
                              <a:lnTo>
                                <a:pt x="1320" y="707"/>
                              </a:lnTo>
                              <a:lnTo>
                                <a:pt x="1308" y="657"/>
                              </a:lnTo>
                              <a:lnTo>
                                <a:pt x="1300" y="629"/>
                              </a:lnTo>
                              <a:lnTo>
                                <a:pt x="1291" y="599"/>
                              </a:lnTo>
                              <a:lnTo>
                                <a:pt x="1281" y="567"/>
                              </a:lnTo>
                              <a:lnTo>
                                <a:pt x="1269" y="535"/>
                              </a:lnTo>
                              <a:lnTo>
                                <a:pt x="1256" y="500"/>
                              </a:lnTo>
                              <a:lnTo>
                                <a:pt x="1241" y="466"/>
                              </a:lnTo>
                              <a:lnTo>
                                <a:pt x="1224" y="432"/>
                              </a:lnTo>
                              <a:lnTo>
                                <a:pt x="1207" y="397"/>
                              </a:lnTo>
                              <a:lnTo>
                                <a:pt x="1272" y="364"/>
                              </a:lnTo>
                              <a:lnTo>
                                <a:pt x="1307" y="347"/>
                              </a:lnTo>
                              <a:lnTo>
                                <a:pt x="1319" y="342"/>
                              </a:lnTo>
                              <a:lnTo>
                                <a:pt x="1321" y="341"/>
                              </a:lnTo>
                              <a:lnTo>
                                <a:pt x="1316" y="336"/>
                              </a:lnTo>
                              <a:lnTo>
                                <a:pt x="1303" y="326"/>
                              </a:lnTo>
                              <a:lnTo>
                                <a:pt x="1284" y="311"/>
                              </a:lnTo>
                              <a:lnTo>
                                <a:pt x="1259" y="291"/>
                              </a:lnTo>
                              <a:lnTo>
                                <a:pt x="1229" y="269"/>
                              </a:lnTo>
                              <a:lnTo>
                                <a:pt x="1195" y="245"/>
                              </a:lnTo>
                              <a:lnTo>
                                <a:pt x="1159" y="221"/>
                              </a:lnTo>
                              <a:lnTo>
                                <a:pt x="1122" y="199"/>
                              </a:lnTo>
                              <a:lnTo>
                                <a:pt x="1098" y="189"/>
                              </a:lnTo>
                              <a:lnTo>
                                <a:pt x="1075" y="180"/>
                              </a:lnTo>
                              <a:lnTo>
                                <a:pt x="1051" y="171"/>
                              </a:lnTo>
                              <a:lnTo>
                                <a:pt x="1028" y="163"/>
                              </a:lnTo>
                              <a:lnTo>
                                <a:pt x="1005" y="156"/>
                              </a:lnTo>
                              <a:lnTo>
                                <a:pt x="981" y="151"/>
                              </a:lnTo>
                              <a:lnTo>
                                <a:pt x="959" y="145"/>
                              </a:lnTo>
                              <a:lnTo>
                                <a:pt x="937" y="141"/>
                              </a:lnTo>
                              <a:lnTo>
                                <a:pt x="915" y="138"/>
                              </a:lnTo>
                              <a:lnTo>
                                <a:pt x="893" y="134"/>
                              </a:lnTo>
                              <a:lnTo>
                                <a:pt x="870" y="132"/>
                              </a:lnTo>
                              <a:lnTo>
                                <a:pt x="849" y="131"/>
                              </a:lnTo>
                              <a:lnTo>
                                <a:pt x="828" y="130"/>
                              </a:lnTo>
                              <a:lnTo>
                                <a:pt x="807" y="130"/>
                              </a:lnTo>
                              <a:lnTo>
                                <a:pt x="786" y="130"/>
                              </a:lnTo>
                              <a:lnTo>
                                <a:pt x="766" y="131"/>
                              </a:lnTo>
                              <a:lnTo>
                                <a:pt x="746" y="133"/>
                              </a:lnTo>
                              <a:lnTo>
                                <a:pt x="726" y="135"/>
                              </a:lnTo>
                              <a:lnTo>
                                <a:pt x="706" y="138"/>
                              </a:lnTo>
                              <a:lnTo>
                                <a:pt x="687" y="141"/>
                              </a:lnTo>
                              <a:lnTo>
                                <a:pt x="650" y="149"/>
                              </a:lnTo>
                              <a:lnTo>
                                <a:pt x="614" y="159"/>
                              </a:lnTo>
                              <a:lnTo>
                                <a:pt x="580" y="170"/>
                              </a:lnTo>
                              <a:lnTo>
                                <a:pt x="546" y="183"/>
                              </a:lnTo>
                              <a:lnTo>
                                <a:pt x="514" y="198"/>
                              </a:lnTo>
                              <a:lnTo>
                                <a:pt x="484" y="213"/>
                              </a:lnTo>
                              <a:lnTo>
                                <a:pt x="460" y="163"/>
                              </a:lnTo>
                              <a:lnTo>
                                <a:pt x="436" y="122"/>
                              </a:lnTo>
                              <a:lnTo>
                                <a:pt x="418" y="87"/>
                              </a:lnTo>
                              <a:lnTo>
                                <a:pt x="401" y="59"/>
                              </a:lnTo>
                              <a:lnTo>
                                <a:pt x="389" y="37"/>
                              </a:lnTo>
                              <a:lnTo>
                                <a:pt x="379" y="20"/>
                              </a:lnTo>
                              <a:lnTo>
                                <a:pt x="373" y="8"/>
                              </a:lnTo>
                              <a:lnTo>
                                <a:pt x="371" y="0"/>
                              </a:lnTo>
                              <a:lnTo>
                                <a:pt x="351" y="11"/>
                              </a:lnTo>
                              <a:lnTo>
                                <a:pt x="333" y="22"/>
                              </a:lnTo>
                              <a:lnTo>
                                <a:pt x="317" y="33"/>
                              </a:lnTo>
                              <a:lnTo>
                                <a:pt x="302" y="44"/>
                              </a:lnTo>
                              <a:lnTo>
                                <a:pt x="273" y="70"/>
                              </a:lnTo>
                              <a:lnTo>
                                <a:pt x="243" y="100"/>
                              </a:lnTo>
                              <a:lnTo>
                                <a:pt x="218" y="130"/>
                              </a:lnTo>
                              <a:lnTo>
                                <a:pt x="193" y="161"/>
                              </a:lnTo>
                              <a:lnTo>
                                <a:pt x="171" y="191"/>
                              </a:lnTo>
                              <a:lnTo>
                                <a:pt x="150" y="221"/>
                              </a:lnTo>
                              <a:lnTo>
                                <a:pt x="130" y="251"/>
                              </a:lnTo>
                              <a:lnTo>
                                <a:pt x="112" y="281"/>
                              </a:lnTo>
                              <a:lnTo>
                                <a:pt x="95" y="311"/>
                              </a:lnTo>
                              <a:lnTo>
                                <a:pt x="80" y="340"/>
                              </a:lnTo>
                              <a:lnTo>
                                <a:pt x="66" y="370"/>
                              </a:lnTo>
                              <a:lnTo>
                                <a:pt x="53" y="398"/>
                              </a:lnTo>
                              <a:lnTo>
                                <a:pt x="42" y="427"/>
                              </a:lnTo>
                              <a:lnTo>
                                <a:pt x="32" y="456"/>
                              </a:lnTo>
                              <a:lnTo>
                                <a:pt x="23" y="484"/>
                              </a:lnTo>
                              <a:lnTo>
                                <a:pt x="17" y="512"/>
                              </a:lnTo>
                              <a:lnTo>
                                <a:pt x="11" y="539"/>
                              </a:lnTo>
                              <a:lnTo>
                                <a:pt x="6" y="567"/>
                              </a:lnTo>
                              <a:lnTo>
                                <a:pt x="2" y="594"/>
                              </a:lnTo>
                              <a:lnTo>
                                <a:pt x="0" y="620"/>
                              </a:lnTo>
                              <a:lnTo>
                                <a:pt x="0" y="647"/>
                              </a:lnTo>
                              <a:lnTo>
                                <a:pt x="0" y="674"/>
                              </a:lnTo>
                              <a:lnTo>
                                <a:pt x="1" y="699"/>
                              </a:lnTo>
                              <a:lnTo>
                                <a:pt x="3" y="723"/>
                              </a:lnTo>
                              <a:lnTo>
                                <a:pt x="8" y="749"/>
                              </a:lnTo>
                              <a:lnTo>
                                <a:pt x="12" y="772"/>
                              </a:lnTo>
                              <a:lnTo>
                                <a:pt x="18" y="797"/>
                              </a:lnTo>
                              <a:lnTo>
                                <a:pt x="25" y="820"/>
                              </a:lnTo>
                              <a:lnTo>
                                <a:pt x="33" y="843"/>
                              </a:lnTo>
                              <a:lnTo>
                                <a:pt x="42" y="866"/>
                              </a:lnTo>
                              <a:lnTo>
                                <a:pt x="52" y="888"/>
                              </a:lnTo>
                              <a:lnTo>
                                <a:pt x="63" y="909"/>
                              </a:lnTo>
                              <a:lnTo>
                                <a:pt x="75" y="929"/>
                              </a:lnTo>
                              <a:lnTo>
                                <a:pt x="88" y="950"/>
                              </a:lnTo>
                              <a:lnTo>
                                <a:pt x="96" y="948"/>
                              </a:lnTo>
                              <a:lnTo>
                                <a:pt x="109" y="942"/>
                              </a:lnTo>
                              <a:lnTo>
                                <a:pt x="128" y="933"/>
                              </a:lnTo>
                              <a:lnTo>
                                <a:pt x="151" y="921"/>
                              </a:lnTo>
                              <a:lnTo>
                                <a:pt x="181" y="907"/>
                              </a:lnTo>
                              <a:lnTo>
                                <a:pt x="216" y="890"/>
                              </a:lnTo>
                              <a:lnTo>
                                <a:pt x="255" y="871"/>
                              </a:lnTo>
                              <a:lnTo>
                                <a:pt x="300" y="850"/>
                              </a:lnTo>
                              <a:lnTo>
                                <a:pt x="330" y="858"/>
                              </a:lnTo>
                              <a:lnTo>
                                <a:pt x="359" y="862"/>
                              </a:lnTo>
                              <a:lnTo>
                                <a:pt x="389" y="866"/>
                              </a:lnTo>
                              <a:lnTo>
                                <a:pt x="419" y="868"/>
                              </a:lnTo>
                              <a:lnTo>
                                <a:pt x="450" y="868"/>
                              </a:lnTo>
                              <a:lnTo>
                                <a:pt x="480" y="866"/>
                              </a:lnTo>
                              <a:lnTo>
                                <a:pt x="510" y="863"/>
                              </a:lnTo>
                              <a:lnTo>
                                <a:pt x="540" y="859"/>
                              </a:lnTo>
                              <a:lnTo>
                                <a:pt x="570" y="854"/>
                              </a:lnTo>
                              <a:lnTo>
                                <a:pt x="598" y="848"/>
                              </a:lnTo>
                              <a:lnTo>
                                <a:pt x="628" y="840"/>
                              </a:lnTo>
                              <a:lnTo>
                                <a:pt x="657" y="832"/>
                              </a:lnTo>
                              <a:lnTo>
                                <a:pt x="685" y="823"/>
                              </a:lnTo>
                              <a:lnTo>
                                <a:pt x="714" y="814"/>
                              </a:lnTo>
                              <a:lnTo>
                                <a:pt x="741" y="805"/>
                              </a:lnTo>
                              <a:lnTo>
                                <a:pt x="768" y="793"/>
                              </a:lnTo>
                              <a:lnTo>
                                <a:pt x="812" y="886"/>
                              </a:lnTo>
                              <a:lnTo>
                                <a:pt x="804" y="897"/>
                              </a:lnTo>
                              <a:lnTo>
                                <a:pt x="796" y="907"/>
                              </a:lnTo>
                              <a:lnTo>
                                <a:pt x="777" y="941"/>
                              </a:lnTo>
                              <a:lnTo>
                                <a:pt x="759" y="975"/>
                              </a:lnTo>
                              <a:lnTo>
                                <a:pt x="744" y="1010"/>
                              </a:lnTo>
                              <a:lnTo>
                                <a:pt x="728" y="1043"/>
                              </a:lnTo>
                              <a:lnTo>
                                <a:pt x="716" y="1076"/>
                              </a:lnTo>
                              <a:lnTo>
                                <a:pt x="704" y="1109"/>
                              </a:lnTo>
                              <a:lnTo>
                                <a:pt x="694" y="1142"/>
                              </a:lnTo>
                              <a:lnTo>
                                <a:pt x="685" y="1174"/>
                              </a:lnTo>
                              <a:lnTo>
                                <a:pt x="677" y="1205"/>
                              </a:lnTo>
                              <a:lnTo>
                                <a:pt x="671" y="1237"/>
                              </a:lnTo>
                              <a:lnTo>
                                <a:pt x="666" y="1267"/>
                              </a:lnTo>
                              <a:lnTo>
                                <a:pt x="663" y="1298"/>
                              </a:lnTo>
                              <a:lnTo>
                                <a:pt x="660" y="1328"/>
                              </a:lnTo>
                              <a:lnTo>
                                <a:pt x="658" y="1358"/>
                              </a:lnTo>
                              <a:lnTo>
                                <a:pt x="658" y="1387"/>
                              </a:lnTo>
                              <a:lnTo>
                                <a:pt x="660" y="1415"/>
                              </a:lnTo>
                              <a:lnTo>
                                <a:pt x="662" y="1444"/>
                              </a:lnTo>
                              <a:lnTo>
                                <a:pt x="665" y="1470"/>
                              </a:lnTo>
                              <a:lnTo>
                                <a:pt x="669" y="1497"/>
                              </a:lnTo>
                              <a:lnTo>
                                <a:pt x="675" y="1524"/>
                              </a:lnTo>
                              <a:lnTo>
                                <a:pt x="682" y="1549"/>
                              </a:lnTo>
                              <a:lnTo>
                                <a:pt x="688" y="1575"/>
                              </a:lnTo>
                              <a:lnTo>
                                <a:pt x="697" y="1599"/>
                              </a:lnTo>
                              <a:lnTo>
                                <a:pt x="706" y="1622"/>
                              </a:lnTo>
                              <a:lnTo>
                                <a:pt x="716" y="1646"/>
                              </a:lnTo>
                              <a:lnTo>
                                <a:pt x="727" y="1668"/>
                              </a:lnTo>
                              <a:lnTo>
                                <a:pt x="739" y="1689"/>
                              </a:lnTo>
                              <a:lnTo>
                                <a:pt x="753" y="1710"/>
                              </a:lnTo>
                              <a:lnTo>
                                <a:pt x="766" y="1730"/>
                              </a:lnTo>
                              <a:lnTo>
                                <a:pt x="779" y="1749"/>
                              </a:lnTo>
                              <a:lnTo>
                                <a:pt x="795" y="1768"/>
                              </a:lnTo>
                              <a:lnTo>
                                <a:pt x="810" y="1785"/>
                              </a:lnTo>
                              <a:lnTo>
                                <a:pt x="818" y="1778"/>
                              </a:lnTo>
                              <a:lnTo>
                                <a:pt x="832" y="1768"/>
                              </a:lnTo>
                              <a:lnTo>
                                <a:pt x="848" y="1753"/>
                              </a:lnTo>
                              <a:lnTo>
                                <a:pt x="870" y="1736"/>
                              </a:lnTo>
                              <a:lnTo>
                                <a:pt x="896" y="1716"/>
                              </a:lnTo>
                              <a:lnTo>
                                <a:pt x="926" y="1693"/>
                              </a:lnTo>
                              <a:lnTo>
                                <a:pt x="959" y="1670"/>
                              </a:lnTo>
                              <a:lnTo>
                                <a:pt x="995" y="1643"/>
                              </a:lnTo>
                              <a:lnTo>
                                <a:pt x="1026" y="1642"/>
                              </a:lnTo>
                              <a:lnTo>
                                <a:pt x="1058" y="1640"/>
                              </a:lnTo>
                              <a:lnTo>
                                <a:pt x="1089" y="1637"/>
                              </a:lnTo>
                              <a:lnTo>
                                <a:pt x="1119" y="1631"/>
                              </a:lnTo>
                              <a:lnTo>
                                <a:pt x="1149" y="1625"/>
                              </a:lnTo>
                              <a:lnTo>
                                <a:pt x="1179" y="1617"/>
                              </a:lnTo>
                              <a:lnTo>
                                <a:pt x="1209" y="1608"/>
                              </a:lnTo>
                              <a:lnTo>
                                <a:pt x="1237" y="1598"/>
                              </a:lnTo>
                              <a:lnTo>
                                <a:pt x="1266" y="1587"/>
                              </a:lnTo>
                              <a:lnTo>
                                <a:pt x="1293" y="1575"/>
                              </a:lnTo>
                              <a:lnTo>
                                <a:pt x="1321" y="1561"/>
                              </a:lnTo>
                              <a:lnTo>
                                <a:pt x="1348" y="1548"/>
                              </a:lnTo>
                              <a:lnTo>
                                <a:pt x="1373" y="1534"/>
                              </a:lnTo>
                              <a:lnTo>
                                <a:pt x="1399" y="1519"/>
                              </a:lnTo>
                              <a:lnTo>
                                <a:pt x="1424" y="1504"/>
                              </a:lnTo>
                              <a:lnTo>
                                <a:pt x="1448" y="1488"/>
                              </a:lnTo>
                              <a:lnTo>
                                <a:pt x="1556" y="1628"/>
                              </a:lnTo>
                              <a:lnTo>
                                <a:pt x="1639" y="1733"/>
                              </a:lnTo>
                              <a:lnTo>
                                <a:pt x="1698" y="1809"/>
                              </a:lnTo>
                              <a:lnTo>
                                <a:pt x="1741" y="1860"/>
                              </a:lnTo>
                              <a:lnTo>
                                <a:pt x="1766" y="1891"/>
                              </a:lnTo>
                              <a:lnTo>
                                <a:pt x="1781" y="1906"/>
                              </a:lnTo>
                              <a:lnTo>
                                <a:pt x="1787" y="1912"/>
                              </a:lnTo>
                              <a:lnTo>
                                <a:pt x="1788" y="1913"/>
                              </a:lnTo>
                              <a:lnTo>
                                <a:pt x="1793" y="1908"/>
                              </a:lnTo>
                              <a:lnTo>
                                <a:pt x="1806" y="1895"/>
                              </a:lnTo>
                              <a:lnTo>
                                <a:pt x="1824" y="1876"/>
                              </a:lnTo>
                              <a:lnTo>
                                <a:pt x="1845" y="1857"/>
                              </a:lnTo>
                              <a:lnTo>
                                <a:pt x="1873" y="1824"/>
                              </a:lnTo>
                              <a:lnTo>
                                <a:pt x="1898" y="1794"/>
                              </a:lnTo>
                              <a:lnTo>
                                <a:pt x="1922" y="1766"/>
                              </a:lnTo>
                              <a:lnTo>
                                <a:pt x="1942" y="1738"/>
                              </a:lnTo>
                              <a:lnTo>
                                <a:pt x="1960" y="1710"/>
                              </a:lnTo>
                              <a:lnTo>
                                <a:pt x="1976" y="1684"/>
                              </a:lnTo>
                              <a:lnTo>
                                <a:pt x="1990" y="1659"/>
                              </a:lnTo>
                              <a:lnTo>
                                <a:pt x="2003" y="1636"/>
                              </a:lnTo>
                              <a:lnTo>
                                <a:pt x="2014" y="1612"/>
                              </a:lnTo>
                              <a:lnTo>
                                <a:pt x="2023" y="1590"/>
                              </a:lnTo>
                              <a:lnTo>
                                <a:pt x="2029" y="1570"/>
                              </a:lnTo>
                              <a:lnTo>
                                <a:pt x="2036" y="1550"/>
                              </a:lnTo>
                              <a:lnTo>
                                <a:pt x="2040" y="1531"/>
                              </a:lnTo>
                              <a:lnTo>
                                <a:pt x="2044" y="1514"/>
                              </a:lnTo>
                              <a:lnTo>
                                <a:pt x="2046" y="1497"/>
                              </a:lnTo>
                              <a:lnTo>
                                <a:pt x="2047" y="1480"/>
                              </a:lnTo>
                              <a:lnTo>
                                <a:pt x="2047" y="1466"/>
                              </a:lnTo>
                              <a:lnTo>
                                <a:pt x="2046" y="1453"/>
                              </a:lnTo>
                              <a:lnTo>
                                <a:pt x="2045" y="1439"/>
                              </a:lnTo>
                              <a:lnTo>
                                <a:pt x="2044" y="1427"/>
                              </a:lnTo>
                              <a:lnTo>
                                <a:pt x="2038" y="1407"/>
                              </a:lnTo>
                              <a:lnTo>
                                <a:pt x="2033" y="1390"/>
                              </a:lnTo>
                              <a:lnTo>
                                <a:pt x="2020" y="1368"/>
                              </a:lnTo>
                              <a:lnTo>
                                <a:pt x="2015" y="136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" name="Freeform 43" descr="Petals"/>
                      <wps:cNvSpPr>
                        <a:spLocks/>
                      </wps:cNvSpPr>
                      <wps:spPr bwMode="auto">
                        <a:xfrm rot="1343236">
                          <a:off x="1781175" y="390525"/>
                          <a:ext cx="967483" cy="808665"/>
                        </a:xfrm>
                        <a:custGeom>
                          <a:avLst/>
                          <a:gdLst>
                            <a:gd name="T0" fmla="*/ 4348 w 4461"/>
                            <a:gd name="T1" fmla="*/ 694 h 3747"/>
                            <a:gd name="T2" fmla="*/ 4086 w 4461"/>
                            <a:gd name="T3" fmla="*/ 317 h 3747"/>
                            <a:gd name="T4" fmla="*/ 3724 w 4461"/>
                            <a:gd name="T5" fmla="*/ 132 h 3747"/>
                            <a:gd name="T6" fmla="*/ 3530 w 4461"/>
                            <a:gd name="T7" fmla="*/ 490 h 3747"/>
                            <a:gd name="T8" fmla="*/ 3545 w 4461"/>
                            <a:gd name="T9" fmla="*/ 331 h 3747"/>
                            <a:gd name="T10" fmla="*/ 3606 w 4461"/>
                            <a:gd name="T11" fmla="*/ 2 h 3747"/>
                            <a:gd name="T12" fmla="*/ 3280 w 4461"/>
                            <a:gd name="T13" fmla="*/ 434 h 3747"/>
                            <a:gd name="T14" fmla="*/ 2957 w 4461"/>
                            <a:gd name="T15" fmla="*/ 929 h 3747"/>
                            <a:gd name="T16" fmla="*/ 3157 w 4461"/>
                            <a:gd name="T17" fmla="*/ 1054 h 3747"/>
                            <a:gd name="T18" fmla="*/ 2688 w 4461"/>
                            <a:gd name="T19" fmla="*/ 920 h 3747"/>
                            <a:gd name="T20" fmla="*/ 2156 w 4461"/>
                            <a:gd name="T21" fmla="*/ 797 h 3747"/>
                            <a:gd name="T22" fmla="*/ 2086 w 4461"/>
                            <a:gd name="T23" fmla="*/ 920 h 3747"/>
                            <a:gd name="T24" fmla="*/ 2050 w 4461"/>
                            <a:gd name="T25" fmla="*/ 1218 h 3747"/>
                            <a:gd name="T26" fmla="*/ 1982 w 4461"/>
                            <a:gd name="T27" fmla="*/ 1424 h 3747"/>
                            <a:gd name="T28" fmla="*/ 1778 w 4461"/>
                            <a:gd name="T29" fmla="*/ 1575 h 3747"/>
                            <a:gd name="T30" fmla="*/ 1449 w 4461"/>
                            <a:gd name="T31" fmla="*/ 1990 h 3747"/>
                            <a:gd name="T32" fmla="*/ 1577 w 4461"/>
                            <a:gd name="T33" fmla="*/ 1431 h 3747"/>
                            <a:gd name="T34" fmla="*/ 1665 w 4461"/>
                            <a:gd name="T35" fmla="*/ 884 h 3747"/>
                            <a:gd name="T36" fmla="*/ 1586 w 4461"/>
                            <a:gd name="T37" fmla="*/ 786 h 3747"/>
                            <a:gd name="T38" fmla="*/ 1134 w 4461"/>
                            <a:gd name="T39" fmla="*/ 766 h 3747"/>
                            <a:gd name="T40" fmla="*/ 649 w 4461"/>
                            <a:gd name="T41" fmla="*/ 926 h 3747"/>
                            <a:gd name="T42" fmla="*/ 345 w 4461"/>
                            <a:gd name="T43" fmla="*/ 1227 h 3747"/>
                            <a:gd name="T44" fmla="*/ 283 w 4461"/>
                            <a:gd name="T45" fmla="*/ 1467 h 3747"/>
                            <a:gd name="T46" fmla="*/ 456 w 4461"/>
                            <a:gd name="T47" fmla="*/ 1662 h 3747"/>
                            <a:gd name="T48" fmla="*/ 703 w 4461"/>
                            <a:gd name="T49" fmla="*/ 1869 h 3747"/>
                            <a:gd name="T50" fmla="*/ 165 w 4461"/>
                            <a:gd name="T51" fmla="*/ 1713 h 3747"/>
                            <a:gd name="T52" fmla="*/ 26 w 4461"/>
                            <a:gd name="T53" fmla="*/ 1847 h 3747"/>
                            <a:gd name="T54" fmla="*/ 331 w 4461"/>
                            <a:gd name="T55" fmla="*/ 2170 h 3747"/>
                            <a:gd name="T56" fmla="*/ 659 w 4461"/>
                            <a:gd name="T57" fmla="*/ 2525 h 3747"/>
                            <a:gd name="T58" fmla="*/ 900 w 4461"/>
                            <a:gd name="T59" fmla="*/ 2619 h 3747"/>
                            <a:gd name="T60" fmla="*/ 1081 w 4461"/>
                            <a:gd name="T61" fmla="*/ 2471 h 3747"/>
                            <a:gd name="T62" fmla="*/ 1001 w 4461"/>
                            <a:gd name="T63" fmla="*/ 2756 h 3747"/>
                            <a:gd name="T64" fmla="*/ 860 w 4461"/>
                            <a:gd name="T65" fmla="*/ 3377 h 3747"/>
                            <a:gd name="T66" fmla="*/ 931 w 4461"/>
                            <a:gd name="T67" fmla="*/ 3617 h 3747"/>
                            <a:gd name="T68" fmla="*/ 1173 w 4461"/>
                            <a:gd name="T69" fmla="*/ 3689 h 3747"/>
                            <a:gd name="T70" fmla="*/ 1678 w 4461"/>
                            <a:gd name="T71" fmla="*/ 3736 h 3747"/>
                            <a:gd name="T72" fmla="*/ 1895 w 4461"/>
                            <a:gd name="T73" fmla="*/ 3628 h 3747"/>
                            <a:gd name="T74" fmla="*/ 2035 w 4461"/>
                            <a:gd name="T75" fmla="*/ 3448 h 3747"/>
                            <a:gd name="T76" fmla="*/ 2264 w 4461"/>
                            <a:gd name="T77" fmla="*/ 3037 h 3747"/>
                            <a:gd name="T78" fmla="*/ 2230 w 4461"/>
                            <a:gd name="T79" fmla="*/ 2909 h 3747"/>
                            <a:gd name="T80" fmla="*/ 2059 w 4461"/>
                            <a:gd name="T81" fmla="*/ 2727 h 3747"/>
                            <a:gd name="T82" fmla="*/ 1753 w 4461"/>
                            <a:gd name="T83" fmla="*/ 2517 h 3747"/>
                            <a:gd name="T84" fmla="*/ 2389 w 4461"/>
                            <a:gd name="T85" fmla="*/ 2666 h 3747"/>
                            <a:gd name="T86" fmla="*/ 2723 w 4461"/>
                            <a:gd name="T87" fmla="*/ 2598 h 3747"/>
                            <a:gd name="T88" fmla="*/ 2694 w 4461"/>
                            <a:gd name="T89" fmla="*/ 2248 h 3747"/>
                            <a:gd name="T90" fmla="*/ 2622 w 4461"/>
                            <a:gd name="T91" fmla="*/ 1924 h 3747"/>
                            <a:gd name="T92" fmla="*/ 2872 w 4461"/>
                            <a:gd name="T93" fmla="*/ 1954 h 3747"/>
                            <a:gd name="T94" fmla="*/ 3110 w 4461"/>
                            <a:gd name="T95" fmla="*/ 1452 h 3747"/>
                            <a:gd name="T96" fmla="*/ 2970 w 4461"/>
                            <a:gd name="T97" fmla="*/ 1966 h 3747"/>
                            <a:gd name="T98" fmla="*/ 2963 w 4461"/>
                            <a:gd name="T99" fmla="*/ 2241 h 3747"/>
                            <a:gd name="T100" fmla="*/ 3186 w 4461"/>
                            <a:gd name="T101" fmla="*/ 2224 h 3747"/>
                            <a:gd name="T102" fmla="*/ 3499 w 4461"/>
                            <a:gd name="T103" fmla="*/ 2106 h 3747"/>
                            <a:gd name="T104" fmla="*/ 3784 w 4461"/>
                            <a:gd name="T105" fmla="*/ 1906 h 3747"/>
                            <a:gd name="T106" fmla="*/ 3959 w 4461"/>
                            <a:gd name="T107" fmla="*/ 1651 h 3747"/>
                            <a:gd name="T108" fmla="*/ 3973 w 4461"/>
                            <a:gd name="T109" fmla="*/ 1479 h 3747"/>
                            <a:gd name="T110" fmla="*/ 3526 w 4461"/>
                            <a:gd name="T111" fmla="*/ 1250 h 3747"/>
                            <a:gd name="T112" fmla="*/ 3624 w 4461"/>
                            <a:gd name="T113" fmla="*/ 1244 h 3747"/>
                            <a:gd name="T114" fmla="*/ 4377 w 4461"/>
                            <a:gd name="T115" fmla="*/ 1436 h 3747"/>
                            <a:gd name="T116" fmla="*/ 4459 w 4461"/>
                            <a:gd name="T117" fmla="*/ 1264 h 374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4461" h="3747">
                              <a:moveTo>
                                <a:pt x="4461" y="1210"/>
                              </a:moveTo>
                              <a:lnTo>
                                <a:pt x="4457" y="1150"/>
                              </a:lnTo>
                              <a:lnTo>
                                <a:pt x="4450" y="1093"/>
                              </a:lnTo>
                              <a:lnTo>
                                <a:pt x="4442" y="1038"/>
                              </a:lnTo>
                              <a:lnTo>
                                <a:pt x="4433" y="984"/>
                              </a:lnTo>
                              <a:lnTo>
                                <a:pt x="4422" y="931"/>
                              </a:lnTo>
                              <a:lnTo>
                                <a:pt x="4410" y="880"/>
                              </a:lnTo>
                              <a:lnTo>
                                <a:pt x="4397" y="832"/>
                              </a:lnTo>
                              <a:lnTo>
                                <a:pt x="4382" y="784"/>
                              </a:lnTo>
                              <a:lnTo>
                                <a:pt x="4366" y="738"/>
                              </a:lnTo>
                              <a:lnTo>
                                <a:pt x="4348" y="694"/>
                              </a:lnTo>
                              <a:lnTo>
                                <a:pt x="4330" y="652"/>
                              </a:lnTo>
                              <a:lnTo>
                                <a:pt x="4310" y="611"/>
                              </a:lnTo>
                              <a:lnTo>
                                <a:pt x="4289" y="572"/>
                              </a:lnTo>
                              <a:lnTo>
                                <a:pt x="4267" y="534"/>
                              </a:lnTo>
                              <a:lnTo>
                                <a:pt x="4245" y="499"/>
                              </a:lnTo>
                              <a:lnTo>
                                <a:pt x="4220" y="464"/>
                              </a:lnTo>
                              <a:lnTo>
                                <a:pt x="4195" y="431"/>
                              </a:lnTo>
                              <a:lnTo>
                                <a:pt x="4169" y="400"/>
                              </a:lnTo>
                              <a:lnTo>
                                <a:pt x="4143" y="371"/>
                              </a:lnTo>
                              <a:lnTo>
                                <a:pt x="4114" y="343"/>
                              </a:lnTo>
                              <a:lnTo>
                                <a:pt x="4086" y="317"/>
                              </a:lnTo>
                              <a:lnTo>
                                <a:pt x="4056" y="292"/>
                              </a:lnTo>
                              <a:lnTo>
                                <a:pt x="4026" y="269"/>
                              </a:lnTo>
                              <a:lnTo>
                                <a:pt x="3995" y="247"/>
                              </a:lnTo>
                              <a:lnTo>
                                <a:pt x="3963" y="228"/>
                              </a:lnTo>
                              <a:lnTo>
                                <a:pt x="3931" y="209"/>
                              </a:lnTo>
                              <a:lnTo>
                                <a:pt x="3897" y="192"/>
                              </a:lnTo>
                              <a:lnTo>
                                <a:pt x="3864" y="177"/>
                              </a:lnTo>
                              <a:lnTo>
                                <a:pt x="3829" y="164"/>
                              </a:lnTo>
                              <a:lnTo>
                                <a:pt x="3795" y="152"/>
                              </a:lnTo>
                              <a:lnTo>
                                <a:pt x="3760" y="141"/>
                              </a:lnTo>
                              <a:lnTo>
                                <a:pt x="3724" y="132"/>
                              </a:lnTo>
                              <a:lnTo>
                                <a:pt x="3715" y="140"/>
                              </a:lnTo>
                              <a:lnTo>
                                <a:pt x="3704" y="154"/>
                              </a:lnTo>
                              <a:lnTo>
                                <a:pt x="3692" y="172"/>
                              </a:lnTo>
                              <a:lnTo>
                                <a:pt x="3677" y="196"/>
                              </a:lnTo>
                              <a:lnTo>
                                <a:pt x="3661" y="223"/>
                              </a:lnTo>
                              <a:lnTo>
                                <a:pt x="3643" y="257"/>
                              </a:lnTo>
                              <a:lnTo>
                                <a:pt x="3623" y="294"/>
                              </a:lnTo>
                              <a:lnTo>
                                <a:pt x="3602" y="337"/>
                              </a:lnTo>
                              <a:lnTo>
                                <a:pt x="3580" y="383"/>
                              </a:lnTo>
                              <a:lnTo>
                                <a:pt x="3555" y="434"/>
                              </a:lnTo>
                              <a:lnTo>
                                <a:pt x="3530" y="490"/>
                              </a:lnTo>
                              <a:lnTo>
                                <a:pt x="3503" y="550"/>
                              </a:lnTo>
                              <a:lnTo>
                                <a:pt x="3445" y="681"/>
                              </a:lnTo>
                              <a:lnTo>
                                <a:pt x="3384" y="827"/>
                              </a:lnTo>
                              <a:lnTo>
                                <a:pt x="3388" y="815"/>
                              </a:lnTo>
                              <a:lnTo>
                                <a:pt x="3400" y="782"/>
                              </a:lnTo>
                              <a:lnTo>
                                <a:pt x="3417" y="731"/>
                              </a:lnTo>
                              <a:lnTo>
                                <a:pt x="3439" y="665"/>
                              </a:lnTo>
                              <a:lnTo>
                                <a:pt x="3464" y="590"/>
                              </a:lnTo>
                              <a:lnTo>
                                <a:pt x="3491" y="505"/>
                              </a:lnTo>
                              <a:lnTo>
                                <a:pt x="3519" y="419"/>
                              </a:lnTo>
                              <a:lnTo>
                                <a:pt x="3545" y="331"/>
                              </a:lnTo>
                              <a:lnTo>
                                <a:pt x="3570" y="247"/>
                              </a:lnTo>
                              <a:lnTo>
                                <a:pt x="3591" y="170"/>
                              </a:lnTo>
                              <a:lnTo>
                                <a:pt x="3600" y="135"/>
                              </a:lnTo>
                              <a:lnTo>
                                <a:pt x="3607" y="103"/>
                              </a:lnTo>
                              <a:lnTo>
                                <a:pt x="3613" y="75"/>
                              </a:lnTo>
                              <a:lnTo>
                                <a:pt x="3617" y="50"/>
                              </a:lnTo>
                              <a:lnTo>
                                <a:pt x="3620" y="30"/>
                              </a:lnTo>
                              <a:lnTo>
                                <a:pt x="3620" y="15"/>
                              </a:lnTo>
                              <a:lnTo>
                                <a:pt x="3617" y="5"/>
                              </a:lnTo>
                              <a:lnTo>
                                <a:pt x="3613" y="0"/>
                              </a:lnTo>
                              <a:lnTo>
                                <a:pt x="3606" y="2"/>
                              </a:lnTo>
                              <a:lnTo>
                                <a:pt x="3596" y="10"/>
                              </a:lnTo>
                              <a:lnTo>
                                <a:pt x="3584" y="25"/>
                              </a:lnTo>
                              <a:lnTo>
                                <a:pt x="3569" y="48"/>
                              </a:lnTo>
                              <a:lnTo>
                                <a:pt x="3555" y="67"/>
                              </a:lnTo>
                              <a:lnTo>
                                <a:pt x="3533" y="97"/>
                              </a:lnTo>
                              <a:lnTo>
                                <a:pt x="3503" y="137"/>
                              </a:lnTo>
                              <a:lnTo>
                                <a:pt x="3467" y="185"/>
                              </a:lnTo>
                              <a:lnTo>
                                <a:pt x="3425" y="240"/>
                              </a:lnTo>
                              <a:lnTo>
                                <a:pt x="3379" y="301"/>
                              </a:lnTo>
                              <a:lnTo>
                                <a:pt x="3330" y="366"/>
                              </a:lnTo>
                              <a:lnTo>
                                <a:pt x="3280" y="434"/>
                              </a:lnTo>
                              <a:lnTo>
                                <a:pt x="3228" y="503"/>
                              </a:lnTo>
                              <a:lnTo>
                                <a:pt x="3178" y="573"/>
                              </a:lnTo>
                              <a:lnTo>
                                <a:pt x="3129" y="643"/>
                              </a:lnTo>
                              <a:lnTo>
                                <a:pt x="3084" y="710"/>
                              </a:lnTo>
                              <a:lnTo>
                                <a:pt x="3043" y="773"/>
                              </a:lnTo>
                              <a:lnTo>
                                <a:pt x="3008" y="830"/>
                              </a:lnTo>
                              <a:lnTo>
                                <a:pt x="2993" y="857"/>
                              </a:lnTo>
                              <a:lnTo>
                                <a:pt x="2979" y="882"/>
                              </a:lnTo>
                              <a:lnTo>
                                <a:pt x="2968" y="905"/>
                              </a:lnTo>
                              <a:lnTo>
                                <a:pt x="2959" y="926"/>
                              </a:lnTo>
                              <a:lnTo>
                                <a:pt x="2957" y="929"/>
                              </a:lnTo>
                              <a:lnTo>
                                <a:pt x="2957" y="933"/>
                              </a:lnTo>
                              <a:lnTo>
                                <a:pt x="2959" y="937"/>
                              </a:lnTo>
                              <a:lnTo>
                                <a:pt x="2964" y="943"/>
                              </a:lnTo>
                              <a:lnTo>
                                <a:pt x="2970" y="948"/>
                              </a:lnTo>
                              <a:lnTo>
                                <a:pt x="2978" y="954"/>
                              </a:lnTo>
                              <a:lnTo>
                                <a:pt x="2988" y="961"/>
                              </a:lnTo>
                              <a:lnTo>
                                <a:pt x="2999" y="969"/>
                              </a:lnTo>
                              <a:lnTo>
                                <a:pt x="3028" y="986"/>
                              </a:lnTo>
                              <a:lnTo>
                                <a:pt x="3065" y="1006"/>
                              </a:lnTo>
                              <a:lnTo>
                                <a:pt x="3108" y="1028"/>
                              </a:lnTo>
                              <a:lnTo>
                                <a:pt x="3157" y="1054"/>
                              </a:lnTo>
                              <a:lnTo>
                                <a:pt x="3162" y="1055"/>
                              </a:lnTo>
                              <a:lnTo>
                                <a:pt x="3166" y="1056"/>
                              </a:lnTo>
                              <a:lnTo>
                                <a:pt x="3168" y="1058"/>
                              </a:lnTo>
                              <a:lnTo>
                                <a:pt x="3170" y="1061"/>
                              </a:lnTo>
                              <a:lnTo>
                                <a:pt x="3171" y="1066"/>
                              </a:lnTo>
                              <a:lnTo>
                                <a:pt x="3171" y="1068"/>
                              </a:lnTo>
                              <a:lnTo>
                                <a:pt x="3165" y="1068"/>
                              </a:lnTo>
                              <a:lnTo>
                                <a:pt x="3157" y="1068"/>
                              </a:lnTo>
                              <a:lnTo>
                                <a:pt x="2980" y="1011"/>
                              </a:lnTo>
                              <a:lnTo>
                                <a:pt x="2824" y="961"/>
                              </a:lnTo>
                              <a:lnTo>
                                <a:pt x="2688" y="920"/>
                              </a:lnTo>
                              <a:lnTo>
                                <a:pt x="2571" y="885"/>
                              </a:lnTo>
                              <a:lnTo>
                                <a:pt x="2471" y="857"/>
                              </a:lnTo>
                              <a:lnTo>
                                <a:pt x="2388" y="834"/>
                              </a:lnTo>
                              <a:lnTo>
                                <a:pt x="2318" y="817"/>
                              </a:lnTo>
                              <a:lnTo>
                                <a:pt x="2261" y="806"/>
                              </a:lnTo>
                              <a:lnTo>
                                <a:pt x="2237" y="802"/>
                              </a:lnTo>
                              <a:lnTo>
                                <a:pt x="2216" y="798"/>
                              </a:lnTo>
                              <a:lnTo>
                                <a:pt x="2198" y="797"/>
                              </a:lnTo>
                              <a:lnTo>
                                <a:pt x="2181" y="796"/>
                              </a:lnTo>
                              <a:lnTo>
                                <a:pt x="2168" y="796"/>
                              </a:lnTo>
                              <a:lnTo>
                                <a:pt x="2156" y="797"/>
                              </a:lnTo>
                              <a:lnTo>
                                <a:pt x="2146" y="798"/>
                              </a:lnTo>
                              <a:lnTo>
                                <a:pt x="2137" y="801"/>
                              </a:lnTo>
                              <a:lnTo>
                                <a:pt x="2130" y="804"/>
                              </a:lnTo>
                              <a:lnTo>
                                <a:pt x="2125" y="808"/>
                              </a:lnTo>
                              <a:lnTo>
                                <a:pt x="2120" y="813"/>
                              </a:lnTo>
                              <a:lnTo>
                                <a:pt x="2117" y="817"/>
                              </a:lnTo>
                              <a:lnTo>
                                <a:pt x="2111" y="828"/>
                              </a:lnTo>
                              <a:lnTo>
                                <a:pt x="2109" y="842"/>
                              </a:lnTo>
                              <a:lnTo>
                                <a:pt x="2098" y="873"/>
                              </a:lnTo>
                              <a:lnTo>
                                <a:pt x="2089" y="905"/>
                              </a:lnTo>
                              <a:lnTo>
                                <a:pt x="2086" y="920"/>
                              </a:lnTo>
                              <a:lnTo>
                                <a:pt x="2082" y="937"/>
                              </a:lnTo>
                              <a:lnTo>
                                <a:pt x="2081" y="953"/>
                              </a:lnTo>
                              <a:lnTo>
                                <a:pt x="2080" y="969"/>
                              </a:lnTo>
                              <a:lnTo>
                                <a:pt x="2075" y="1004"/>
                              </a:lnTo>
                              <a:lnTo>
                                <a:pt x="2069" y="1037"/>
                              </a:lnTo>
                              <a:lnTo>
                                <a:pt x="2063" y="1070"/>
                              </a:lnTo>
                              <a:lnTo>
                                <a:pt x="2060" y="1101"/>
                              </a:lnTo>
                              <a:lnTo>
                                <a:pt x="2057" y="1132"/>
                              </a:lnTo>
                              <a:lnTo>
                                <a:pt x="2053" y="1162"/>
                              </a:lnTo>
                              <a:lnTo>
                                <a:pt x="2052" y="1190"/>
                              </a:lnTo>
                              <a:lnTo>
                                <a:pt x="2050" y="1218"/>
                              </a:lnTo>
                              <a:lnTo>
                                <a:pt x="2050" y="1244"/>
                              </a:lnTo>
                              <a:lnTo>
                                <a:pt x="2050" y="1271"/>
                              </a:lnTo>
                              <a:lnTo>
                                <a:pt x="2050" y="1295"/>
                              </a:lnTo>
                              <a:lnTo>
                                <a:pt x="2051" y="1319"/>
                              </a:lnTo>
                              <a:lnTo>
                                <a:pt x="2055" y="1364"/>
                              </a:lnTo>
                              <a:lnTo>
                                <a:pt x="2060" y="1405"/>
                              </a:lnTo>
                              <a:lnTo>
                                <a:pt x="2046" y="1406"/>
                              </a:lnTo>
                              <a:lnTo>
                                <a:pt x="2031" y="1409"/>
                              </a:lnTo>
                              <a:lnTo>
                                <a:pt x="2016" y="1413"/>
                              </a:lnTo>
                              <a:lnTo>
                                <a:pt x="1999" y="1418"/>
                              </a:lnTo>
                              <a:lnTo>
                                <a:pt x="1982" y="1424"/>
                              </a:lnTo>
                              <a:lnTo>
                                <a:pt x="1966" y="1433"/>
                              </a:lnTo>
                              <a:lnTo>
                                <a:pt x="1948" y="1442"/>
                              </a:lnTo>
                              <a:lnTo>
                                <a:pt x="1930" y="1452"/>
                              </a:lnTo>
                              <a:lnTo>
                                <a:pt x="1913" y="1464"/>
                              </a:lnTo>
                              <a:lnTo>
                                <a:pt x="1894" y="1476"/>
                              </a:lnTo>
                              <a:lnTo>
                                <a:pt x="1875" y="1491"/>
                              </a:lnTo>
                              <a:lnTo>
                                <a:pt x="1856" y="1505"/>
                              </a:lnTo>
                              <a:lnTo>
                                <a:pt x="1837" y="1522"/>
                              </a:lnTo>
                              <a:lnTo>
                                <a:pt x="1817" y="1538"/>
                              </a:lnTo>
                              <a:lnTo>
                                <a:pt x="1798" y="1556"/>
                              </a:lnTo>
                              <a:lnTo>
                                <a:pt x="1778" y="1575"/>
                              </a:lnTo>
                              <a:lnTo>
                                <a:pt x="1738" y="1614"/>
                              </a:lnTo>
                              <a:lnTo>
                                <a:pt x="1699" y="1656"/>
                              </a:lnTo>
                              <a:lnTo>
                                <a:pt x="1661" y="1702"/>
                              </a:lnTo>
                              <a:lnTo>
                                <a:pt x="1623" y="1748"/>
                              </a:lnTo>
                              <a:lnTo>
                                <a:pt x="1586" y="1796"/>
                              </a:lnTo>
                              <a:lnTo>
                                <a:pt x="1551" y="1846"/>
                              </a:lnTo>
                              <a:lnTo>
                                <a:pt x="1516" y="1896"/>
                              </a:lnTo>
                              <a:lnTo>
                                <a:pt x="1485" y="1946"/>
                              </a:lnTo>
                              <a:lnTo>
                                <a:pt x="1466" y="1966"/>
                              </a:lnTo>
                              <a:lnTo>
                                <a:pt x="1453" y="1981"/>
                              </a:lnTo>
                              <a:lnTo>
                                <a:pt x="1449" y="1990"/>
                              </a:lnTo>
                              <a:lnTo>
                                <a:pt x="1445" y="1998"/>
                              </a:lnTo>
                              <a:lnTo>
                                <a:pt x="1443" y="2007"/>
                              </a:lnTo>
                              <a:lnTo>
                                <a:pt x="1443" y="2017"/>
                              </a:lnTo>
                              <a:lnTo>
                                <a:pt x="1443" y="1996"/>
                              </a:lnTo>
                              <a:lnTo>
                                <a:pt x="1443" y="1975"/>
                              </a:lnTo>
                              <a:lnTo>
                                <a:pt x="1443" y="1954"/>
                              </a:lnTo>
                              <a:lnTo>
                                <a:pt x="1443" y="1932"/>
                              </a:lnTo>
                              <a:lnTo>
                                <a:pt x="1483" y="1789"/>
                              </a:lnTo>
                              <a:lnTo>
                                <a:pt x="1518" y="1658"/>
                              </a:lnTo>
                              <a:lnTo>
                                <a:pt x="1550" y="1538"/>
                              </a:lnTo>
                              <a:lnTo>
                                <a:pt x="1577" y="1431"/>
                              </a:lnTo>
                              <a:lnTo>
                                <a:pt x="1601" y="1332"/>
                              </a:lnTo>
                              <a:lnTo>
                                <a:pt x="1619" y="1244"/>
                              </a:lnTo>
                              <a:lnTo>
                                <a:pt x="1636" y="1166"/>
                              </a:lnTo>
                              <a:lnTo>
                                <a:pt x="1648" y="1096"/>
                              </a:lnTo>
                              <a:lnTo>
                                <a:pt x="1657" y="1036"/>
                              </a:lnTo>
                              <a:lnTo>
                                <a:pt x="1663" y="983"/>
                              </a:lnTo>
                              <a:lnTo>
                                <a:pt x="1665" y="959"/>
                              </a:lnTo>
                              <a:lnTo>
                                <a:pt x="1666" y="938"/>
                              </a:lnTo>
                              <a:lnTo>
                                <a:pt x="1666" y="918"/>
                              </a:lnTo>
                              <a:lnTo>
                                <a:pt x="1666" y="900"/>
                              </a:lnTo>
                              <a:lnTo>
                                <a:pt x="1665" y="884"/>
                              </a:lnTo>
                              <a:lnTo>
                                <a:pt x="1663" y="869"/>
                              </a:lnTo>
                              <a:lnTo>
                                <a:pt x="1661" y="856"/>
                              </a:lnTo>
                              <a:lnTo>
                                <a:pt x="1658" y="845"/>
                              </a:lnTo>
                              <a:lnTo>
                                <a:pt x="1655" y="835"/>
                              </a:lnTo>
                              <a:lnTo>
                                <a:pt x="1651" y="826"/>
                              </a:lnTo>
                              <a:lnTo>
                                <a:pt x="1646" y="818"/>
                              </a:lnTo>
                              <a:lnTo>
                                <a:pt x="1641" y="813"/>
                              </a:lnTo>
                              <a:lnTo>
                                <a:pt x="1627" y="805"/>
                              </a:lnTo>
                              <a:lnTo>
                                <a:pt x="1614" y="798"/>
                              </a:lnTo>
                              <a:lnTo>
                                <a:pt x="1600" y="792"/>
                              </a:lnTo>
                              <a:lnTo>
                                <a:pt x="1586" y="786"/>
                              </a:lnTo>
                              <a:lnTo>
                                <a:pt x="1557" y="776"/>
                              </a:lnTo>
                              <a:lnTo>
                                <a:pt x="1527" y="768"/>
                              </a:lnTo>
                              <a:lnTo>
                                <a:pt x="1498" y="763"/>
                              </a:lnTo>
                              <a:lnTo>
                                <a:pt x="1470" y="759"/>
                              </a:lnTo>
                              <a:lnTo>
                                <a:pt x="1442" y="757"/>
                              </a:lnTo>
                              <a:lnTo>
                                <a:pt x="1414" y="756"/>
                              </a:lnTo>
                              <a:lnTo>
                                <a:pt x="1355" y="755"/>
                              </a:lnTo>
                              <a:lnTo>
                                <a:pt x="1298" y="755"/>
                              </a:lnTo>
                              <a:lnTo>
                                <a:pt x="1242" y="756"/>
                              </a:lnTo>
                              <a:lnTo>
                                <a:pt x="1187" y="761"/>
                              </a:lnTo>
                              <a:lnTo>
                                <a:pt x="1134" y="766"/>
                              </a:lnTo>
                              <a:lnTo>
                                <a:pt x="1082" y="773"/>
                              </a:lnTo>
                              <a:lnTo>
                                <a:pt x="1032" y="782"/>
                              </a:lnTo>
                              <a:lnTo>
                                <a:pt x="983" y="792"/>
                              </a:lnTo>
                              <a:lnTo>
                                <a:pt x="937" y="804"/>
                              </a:lnTo>
                              <a:lnTo>
                                <a:pt x="891" y="817"/>
                              </a:lnTo>
                              <a:lnTo>
                                <a:pt x="847" y="832"/>
                              </a:lnTo>
                              <a:lnTo>
                                <a:pt x="805" y="848"/>
                              </a:lnTo>
                              <a:lnTo>
                                <a:pt x="764" y="866"/>
                              </a:lnTo>
                              <a:lnTo>
                                <a:pt x="724" y="885"/>
                              </a:lnTo>
                              <a:lnTo>
                                <a:pt x="686" y="905"/>
                              </a:lnTo>
                              <a:lnTo>
                                <a:pt x="649" y="926"/>
                              </a:lnTo>
                              <a:lnTo>
                                <a:pt x="614" y="949"/>
                              </a:lnTo>
                              <a:lnTo>
                                <a:pt x="581" y="973"/>
                              </a:lnTo>
                              <a:lnTo>
                                <a:pt x="548" y="997"/>
                              </a:lnTo>
                              <a:lnTo>
                                <a:pt x="517" y="1022"/>
                              </a:lnTo>
                              <a:lnTo>
                                <a:pt x="488" y="1049"/>
                              </a:lnTo>
                              <a:lnTo>
                                <a:pt x="461" y="1077"/>
                              </a:lnTo>
                              <a:lnTo>
                                <a:pt x="434" y="1106"/>
                              </a:lnTo>
                              <a:lnTo>
                                <a:pt x="410" y="1135"/>
                              </a:lnTo>
                              <a:lnTo>
                                <a:pt x="386" y="1165"/>
                              </a:lnTo>
                              <a:lnTo>
                                <a:pt x="365" y="1196"/>
                              </a:lnTo>
                              <a:lnTo>
                                <a:pt x="345" y="1227"/>
                              </a:lnTo>
                              <a:lnTo>
                                <a:pt x="326" y="1259"/>
                              </a:lnTo>
                              <a:lnTo>
                                <a:pt x="309" y="1292"/>
                              </a:lnTo>
                              <a:lnTo>
                                <a:pt x="293" y="1325"/>
                              </a:lnTo>
                              <a:lnTo>
                                <a:pt x="279" y="1360"/>
                              </a:lnTo>
                              <a:lnTo>
                                <a:pt x="266" y="1394"/>
                              </a:lnTo>
                              <a:lnTo>
                                <a:pt x="265" y="1404"/>
                              </a:lnTo>
                              <a:lnTo>
                                <a:pt x="266" y="1416"/>
                              </a:lnTo>
                              <a:lnTo>
                                <a:pt x="269" y="1429"/>
                              </a:lnTo>
                              <a:lnTo>
                                <a:pt x="272" y="1441"/>
                              </a:lnTo>
                              <a:lnTo>
                                <a:pt x="277" y="1454"/>
                              </a:lnTo>
                              <a:lnTo>
                                <a:pt x="283" y="1467"/>
                              </a:lnTo>
                              <a:lnTo>
                                <a:pt x="291" y="1481"/>
                              </a:lnTo>
                              <a:lnTo>
                                <a:pt x="300" y="1495"/>
                              </a:lnTo>
                              <a:lnTo>
                                <a:pt x="310" y="1511"/>
                              </a:lnTo>
                              <a:lnTo>
                                <a:pt x="321" y="1526"/>
                              </a:lnTo>
                              <a:lnTo>
                                <a:pt x="334" y="1542"/>
                              </a:lnTo>
                              <a:lnTo>
                                <a:pt x="347" y="1557"/>
                              </a:lnTo>
                              <a:lnTo>
                                <a:pt x="363" y="1574"/>
                              </a:lnTo>
                              <a:lnTo>
                                <a:pt x="379" y="1591"/>
                              </a:lnTo>
                              <a:lnTo>
                                <a:pt x="396" y="1608"/>
                              </a:lnTo>
                              <a:lnTo>
                                <a:pt x="415" y="1626"/>
                              </a:lnTo>
                              <a:lnTo>
                                <a:pt x="456" y="1662"/>
                              </a:lnTo>
                              <a:lnTo>
                                <a:pt x="502" y="1698"/>
                              </a:lnTo>
                              <a:lnTo>
                                <a:pt x="552" y="1736"/>
                              </a:lnTo>
                              <a:lnTo>
                                <a:pt x="605" y="1774"/>
                              </a:lnTo>
                              <a:lnTo>
                                <a:pt x="664" y="1814"/>
                              </a:lnTo>
                              <a:lnTo>
                                <a:pt x="726" y="1853"/>
                              </a:lnTo>
                              <a:lnTo>
                                <a:pt x="791" y="1892"/>
                              </a:lnTo>
                              <a:lnTo>
                                <a:pt x="861" y="1932"/>
                              </a:lnTo>
                              <a:lnTo>
                                <a:pt x="850" y="1927"/>
                              </a:lnTo>
                              <a:lnTo>
                                <a:pt x="818" y="1914"/>
                              </a:lnTo>
                              <a:lnTo>
                                <a:pt x="767" y="1894"/>
                              </a:lnTo>
                              <a:lnTo>
                                <a:pt x="703" y="1869"/>
                              </a:lnTo>
                              <a:lnTo>
                                <a:pt x="628" y="1841"/>
                              </a:lnTo>
                              <a:lnTo>
                                <a:pt x="545" y="1811"/>
                              </a:lnTo>
                              <a:lnTo>
                                <a:pt x="502" y="1797"/>
                              </a:lnTo>
                              <a:lnTo>
                                <a:pt x="457" y="1783"/>
                              </a:lnTo>
                              <a:lnTo>
                                <a:pt x="413" y="1769"/>
                              </a:lnTo>
                              <a:lnTo>
                                <a:pt x="370" y="1757"/>
                              </a:lnTo>
                              <a:lnTo>
                                <a:pt x="325" y="1745"/>
                              </a:lnTo>
                              <a:lnTo>
                                <a:pt x="283" y="1735"/>
                              </a:lnTo>
                              <a:lnTo>
                                <a:pt x="242" y="1726"/>
                              </a:lnTo>
                              <a:lnTo>
                                <a:pt x="203" y="1718"/>
                              </a:lnTo>
                              <a:lnTo>
                                <a:pt x="165" y="1713"/>
                              </a:lnTo>
                              <a:lnTo>
                                <a:pt x="131" y="1709"/>
                              </a:lnTo>
                              <a:lnTo>
                                <a:pt x="100" y="1709"/>
                              </a:lnTo>
                              <a:lnTo>
                                <a:pt x="72" y="1710"/>
                              </a:lnTo>
                              <a:lnTo>
                                <a:pt x="49" y="1716"/>
                              </a:lnTo>
                              <a:lnTo>
                                <a:pt x="29" y="1724"/>
                              </a:lnTo>
                              <a:lnTo>
                                <a:pt x="14" y="1735"/>
                              </a:lnTo>
                              <a:lnTo>
                                <a:pt x="4" y="1749"/>
                              </a:lnTo>
                              <a:lnTo>
                                <a:pt x="0" y="1767"/>
                              </a:lnTo>
                              <a:lnTo>
                                <a:pt x="2" y="1789"/>
                              </a:lnTo>
                              <a:lnTo>
                                <a:pt x="10" y="1816"/>
                              </a:lnTo>
                              <a:lnTo>
                                <a:pt x="26" y="1847"/>
                              </a:lnTo>
                              <a:lnTo>
                                <a:pt x="37" y="1864"/>
                              </a:lnTo>
                              <a:lnTo>
                                <a:pt x="49" y="1879"/>
                              </a:lnTo>
                              <a:lnTo>
                                <a:pt x="62" y="1896"/>
                              </a:lnTo>
                              <a:lnTo>
                                <a:pt x="75" y="1914"/>
                              </a:lnTo>
                              <a:lnTo>
                                <a:pt x="107" y="1948"/>
                              </a:lnTo>
                              <a:lnTo>
                                <a:pt x="141" y="1983"/>
                              </a:lnTo>
                              <a:lnTo>
                                <a:pt x="178" y="2020"/>
                              </a:lnTo>
                              <a:lnTo>
                                <a:pt x="219" y="2057"/>
                              </a:lnTo>
                              <a:lnTo>
                                <a:pt x="262" y="2093"/>
                              </a:lnTo>
                              <a:lnTo>
                                <a:pt x="309" y="2130"/>
                              </a:lnTo>
                              <a:lnTo>
                                <a:pt x="331" y="2170"/>
                              </a:lnTo>
                              <a:lnTo>
                                <a:pt x="355" y="2208"/>
                              </a:lnTo>
                              <a:lnTo>
                                <a:pt x="380" y="2245"/>
                              </a:lnTo>
                              <a:lnTo>
                                <a:pt x="406" y="2281"/>
                              </a:lnTo>
                              <a:lnTo>
                                <a:pt x="434" y="2316"/>
                              </a:lnTo>
                              <a:lnTo>
                                <a:pt x="463" y="2350"/>
                              </a:lnTo>
                              <a:lnTo>
                                <a:pt x="494" y="2383"/>
                              </a:lnTo>
                              <a:lnTo>
                                <a:pt x="525" y="2414"/>
                              </a:lnTo>
                              <a:lnTo>
                                <a:pt x="557" y="2444"/>
                              </a:lnTo>
                              <a:lnTo>
                                <a:pt x="591" y="2472"/>
                              </a:lnTo>
                              <a:lnTo>
                                <a:pt x="625" y="2499"/>
                              </a:lnTo>
                              <a:lnTo>
                                <a:pt x="659" y="2525"/>
                              </a:lnTo>
                              <a:lnTo>
                                <a:pt x="695" y="2549"/>
                              </a:lnTo>
                              <a:lnTo>
                                <a:pt x="731" y="2572"/>
                              </a:lnTo>
                              <a:lnTo>
                                <a:pt x="768" y="2593"/>
                              </a:lnTo>
                              <a:lnTo>
                                <a:pt x="805" y="2612"/>
                              </a:lnTo>
                              <a:lnTo>
                                <a:pt x="816" y="2619"/>
                              </a:lnTo>
                              <a:lnTo>
                                <a:pt x="828" y="2624"/>
                              </a:lnTo>
                              <a:lnTo>
                                <a:pt x="841" y="2627"/>
                              </a:lnTo>
                              <a:lnTo>
                                <a:pt x="855" y="2628"/>
                              </a:lnTo>
                              <a:lnTo>
                                <a:pt x="869" y="2627"/>
                              </a:lnTo>
                              <a:lnTo>
                                <a:pt x="885" y="2624"/>
                              </a:lnTo>
                              <a:lnTo>
                                <a:pt x="900" y="2619"/>
                              </a:lnTo>
                              <a:lnTo>
                                <a:pt x="917" y="2612"/>
                              </a:lnTo>
                              <a:lnTo>
                                <a:pt x="934" y="2603"/>
                              </a:lnTo>
                              <a:lnTo>
                                <a:pt x="950" y="2592"/>
                              </a:lnTo>
                              <a:lnTo>
                                <a:pt x="968" y="2579"/>
                              </a:lnTo>
                              <a:lnTo>
                                <a:pt x="987" y="2564"/>
                              </a:lnTo>
                              <a:lnTo>
                                <a:pt x="1005" y="2547"/>
                              </a:lnTo>
                              <a:lnTo>
                                <a:pt x="1023" y="2528"/>
                              </a:lnTo>
                              <a:lnTo>
                                <a:pt x="1041" y="2507"/>
                              </a:lnTo>
                              <a:lnTo>
                                <a:pt x="1060" y="2485"/>
                              </a:lnTo>
                              <a:lnTo>
                                <a:pt x="1071" y="2476"/>
                              </a:lnTo>
                              <a:lnTo>
                                <a:pt x="1081" y="2471"/>
                              </a:lnTo>
                              <a:lnTo>
                                <a:pt x="1092" y="2465"/>
                              </a:lnTo>
                              <a:lnTo>
                                <a:pt x="1102" y="2456"/>
                              </a:lnTo>
                              <a:lnTo>
                                <a:pt x="1102" y="2467"/>
                              </a:lnTo>
                              <a:lnTo>
                                <a:pt x="1101" y="2477"/>
                              </a:lnTo>
                              <a:lnTo>
                                <a:pt x="1099" y="2483"/>
                              </a:lnTo>
                              <a:lnTo>
                                <a:pt x="1097" y="2488"/>
                              </a:lnTo>
                              <a:lnTo>
                                <a:pt x="1093" y="2493"/>
                              </a:lnTo>
                              <a:lnTo>
                                <a:pt x="1088" y="2498"/>
                              </a:lnTo>
                              <a:lnTo>
                                <a:pt x="1057" y="2589"/>
                              </a:lnTo>
                              <a:lnTo>
                                <a:pt x="1027" y="2675"/>
                              </a:lnTo>
                              <a:lnTo>
                                <a:pt x="1001" y="2756"/>
                              </a:lnTo>
                              <a:lnTo>
                                <a:pt x="977" y="2832"/>
                              </a:lnTo>
                              <a:lnTo>
                                <a:pt x="955" y="2905"/>
                              </a:lnTo>
                              <a:lnTo>
                                <a:pt x="936" y="2973"/>
                              </a:lnTo>
                              <a:lnTo>
                                <a:pt x="919" y="3037"/>
                              </a:lnTo>
                              <a:lnTo>
                                <a:pt x="905" y="3096"/>
                              </a:lnTo>
                              <a:lnTo>
                                <a:pt x="891" y="3152"/>
                              </a:lnTo>
                              <a:lnTo>
                                <a:pt x="881" y="3204"/>
                              </a:lnTo>
                              <a:lnTo>
                                <a:pt x="874" y="3253"/>
                              </a:lnTo>
                              <a:lnTo>
                                <a:pt x="867" y="3297"/>
                              </a:lnTo>
                              <a:lnTo>
                                <a:pt x="862" y="3340"/>
                              </a:lnTo>
                              <a:lnTo>
                                <a:pt x="860" y="3377"/>
                              </a:lnTo>
                              <a:lnTo>
                                <a:pt x="859" y="3413"/>
                              </a:lnTo>
                              <a:lnTo>
                                <a:pt x="860" y="3444"/>
                              </a:lnTo>
                              <a:lnTo>
                                <a:pt x="862" y="3474"/>
                              </a:lnTo>
                              <a:lnTo>
                                <a:pt x="866" y="3499"/>
                              </a:lnTo>
                              <a:lnTo>
                                <a:pt x="871" y="3524"/>
                              </a:lnTo>
                              <a:lnTo>
                                <a:pt x="879" y="3545"/>
                              </a:lnTo>
                              <a:lnTo>
                                <a:pt x="887" y="3564"/>
                              </a:lnTo>
                              <a:lnTo>
                                <a:pt x="897" y="3580"/>
                              </a:lnTo>
                              <a:lnTo>
                                <a:pt x="907" y="3594"/>
                              </a:lnTo>
                              <a:lnTo>
                                <a:pt x="919" y="3606"/>
                              </a:lnTo>
                              <a:lnTo>
                                <a:pt x="931" y="3617"/>
                              </a:lnTo>
                              <a:lnTo>
                                <a:pt x="946" y="3625"/>
                              </a:lnTo>
                              <a:lnTo>
                                <a:pt x="960" y="3632"/>
                              </a:lnTo>
                              <a:lnTo>
                                <a:pt x="976" y="3638"/>
                              </a:lnTo>
                              <a:lnTo>
                                <a:pt x="992" y="3641"/>
                              </a:lnTo>
                              <a:lnTo>
                                <a:pt x="1010" y="3645"/>
                              </a:lnTo>
                              <a:lnTo>
                                <a:pt x="1028" y="3646"/>
                              </a:lnTo>
                              <a:lnTo>
                                <a:pt x="1046" y="3646"/>
                              </a:lnTo>
                              <a:lnTo>
                                <a:pt x="1078" y="3657"/>
                              </a:lnTo>
                              <a:lnTo>
                                <a:pt x="1110" y="3667"/>
                              </a:lnTo>
                              <a:lnTo>
                                <a:pt x="1141" y="3678"/>
                              </a:lnTo>
                              <a:lnTo>
                                <a:pt x="1173" y="3689"/>
                              </a:lnTo>
                              <a:lnTo>
                                <a:pt x="1234" y="3705"/>
                              </a:lnTo>
                              <a:lnTo>
                                <a:pt x="1292" y="3718"/>
                              </a:lnTo>
                              <a:lnTo>
                                <a:pt x="1346" y="3728"/>
                              </a:lnTo>
                              <a:lnTo>
                                <a:pt x="1397" y="3736"/>
                              </a:lnTo>
                              <a:lnTo>
                                <a:pt x="1446" y="3742"/>
                              </a:lnTo>
                              <a:lnTo>
                                <a:pt x="1492" y="3746"/>
                              </a:lnTo>
                              <a:lnTo>
                                <a:pt x="1534" y="3747"/>
                              </a:lnTo>
                              <a:lnTo>
                                <a:pt x="1574" y="3747"/>
                              </a:lnTo>
                              <a:lnTo>
                                <a:pt x="1612" y="3745"/>
                              </a:lnTo>
                              <a:lnTo>
                                <a:pt x="1646" y="3741"/>
                              </a:lnTo>
                              <a:lnTo>
                                <a:pt x="1678" y="3736"/>
                              </a:lnTo>
                              <a:lnTo>
                                <a:pt x="1708" y="3729"/>
                              </a:lnTo>
                              <a:lnTo>
                                <a:pt x="1736" y="3721"/>
                              </a:lnTo>
                              <a:lnTo>
                                <a:pt x="1762" y="3713"/>
                              </a:lnTo>
                              <a:lnTo>
                                <a:pt x="1785" y="3703"/>
                              </a:lnTo>
                              <a:lnTo>
                                <a:pt x="1806" y="3694"/>
                              </a:lnTo>
                              <a:lnTo>
                                <a:pt x="1825" y="3684"/>
                              </a:lnTo>
                              <a:lnTo>
                                <a:pt x="1843" y="3672"/>
                              </a:lnTo>
                              <a:lnTo>
                                <a:pt x="1858" y="3661"/>
                              </a:lnTo>
                              <a:lnTo>
                                <a:pt x="1873" y="3650"/>
                              </a:lnTo>
                              <a:lnTo>
                                <a:pt x="1885" y="3639"/>
                              </a:lnTo>
                              <a:lnTo>
                                <a:pt x="1895" y="3628"/>
                              </a:lnTo>
                              <a:lnTo>
                                <a:pt x="1905" y="3617"/>
                              </a:lnTo>
                              <a:lnTo>
                                <a:pt x="1913" y="3607"/>
                              </a:lnTo>
                              <a:lnTo>
                                <a:pt x="1925" y="3589"/>
                              </a:lnTo>
                              <a:lnTo>
                                <a:pt x="1933" y="3574"/>
                              </a:lnTo>
                              <a:lnTo>
                                <a:pt x="1937" y="3565"/>
                              </a:lnTo>
                              <a:lnTo>
                                <a:pt x="1938" y="3561"/>
                              </a:lnTo>
                              <a:lnTo>
                                <a:pt x="1948" y="3551"/>
                              </a:lnTo>
                              <a:lnTo>
                                <a:pt x="1974" y="3523"/>
                              </a:lnTo>
                              <a:lnTo>
                                <a:pt x="1991" y="3503"/>
                              </a:lnTo>
                              <a:lnTo>
                                <a:pt x="2011" y="3477"/>
                              </a:lnTo>
                              <a:lnTo>
                                <a:pt x="2035" y="3448"/>
                              </a:lnTo>
                              <a:lnTo>
                                <a:pt x="2059" y="3416"/>
                              </a:lnTo>
                              <a:lnTo>
                                <a:pt x="2085" y="3379"/>
                              </a:lnTo>
                              <a:lnTo>
                                <a:pt x="2111" y="3340"/>
                              </a:lnTo>
                              <a:lnTo>
                                <a:pt x="2139" y="3296"/>
                              </a:lnTo>
                              <a:lnTo>
                                <a:pt x="2166" y="3251"/>
                              </a:lnTo>
                              <a:lnTo>
                                <a:pt x="2192" y="3201"/>
                              </a:lnTo>
                              <a:lnTo>
                                <a:pt x="2218" y="3149"/>
                              </a:lnTo>
                              <a:lnTo>
                                <a:pt x="2230" y="3122"/>
                              </a:lnTo>
                              <a:lnTo>
                                <a:pt x="2242" y="3094"/>
                              </a:lnTo>
                              <a:lnTo>
                                <a:pt x="2253" y="3065"/>
                              </a:lnTo>
                              <a:lnTo>
                                <a:pt x="2264" y="3037"/>
                              </a:lnTo>
                              <a:lnTo>
                                <a:pt x="2266" y="3028"/>
                              </a:lnTo>
                              <a:lnTo>
                                <a:pt x="2266" y="3018"/>
                              </a:lnTo>
                              <a:lnTo>
                                <a:pt x="2266" y="3008"/>
                              </a:lnTo>
                              <a:lnTo>
                                <a:pt x="2264" y="2997"/>
                              </a:lnTo>
                              <a:lnTo>
                                <a:pt x="2262" y="2986"/>
                              </a:lnTo>
                              <a:lnTo>
                                <a:pt x="2259" y="2973"/>
                              </a:lnTo>
                              <a:lnTo>
                                <a:pt x="2256" y="2961"/>
                              </a:lnTo>
                              <a:lnTo>
                                <a:pt x="2250" y="2949"/>
                              </a:lnTo>
                              <a:lnTo>
                                <a:pt x="2244" y="2937"/>
                              </a:lnTo>
                              <a:lnTo>
                                <a:pt x="2238" y="2923"/>
                              </a:lnTo>
                              <a:lnTo>
                                <a:pt x="2230" y="2909"/>
                              </a:lnTo>
                              <a:lnTo>
                                <a:pt x="2221" y="2895"/>
                              </a:lnTo>
                              <a:lnTo>
                                <a:pt x="2210" y="2880"/>
                              </a:lnTo>
                              <a:lnTo>
                                <a:pt x="2199" y="2865"/>
                              </a:lnTo>
                              <a:lnTo>
                                <a:pt x="2187" y="2849"/>
                              </a:lnTo>
                              <a:lnTo>
                                <a:pt x="2172" y="2833"/>
                              </a:lnTo>
                              <a:lnTo>
                                <a:pt x="2157" y="2817"/>
                              </a:lnTo>
                              <a:lnTo>
                                <a:pt x="2140" y="2800"/>
                              </a:lnTo>
                              <a:lnTo>
                                <a:pt x="2122" y="2782"/>
                              </a:lnTo>
                              <a:lnTo>
                                <a:pt x="2102" y="2765"/>
                              </a:lnTo>
                              <a:lnTo>
                                <a:pt x="2082" y="2746"/>
                              </a:lnTo>
                              <a:lnTo>
                                <a:pt x="2059" y="2727"/>
                              </a:lnTo>
                              <a:lnTo>
                                <a:pt x="2036" y="2708"/>
                              </a:lnTo>
                              <a:lnTo>
                                <a:pt x="2009" y="2688"/>
                              </a:lnTo>
                              <a:lnTo>
                                <a:pt x="1982" y="2668"/>
                              </a:lnTo>
                              <a:lnTo>
                                <a:pt x="1952" y="2647"/>
                              </a:lnTo>
                              <a:lnTo>
                                <a:pt x="1923" y="2626"/>
                              </a:lnTo>
                              <a:lnTo>
                                <a:pt x="1889" y="2605"/>
                              </a:lnTo>
                              <a:lnTo>
                                <a:pt x="1855" y="2583"/>
                              </a:lnTo>
                              <a:lnTo>
                                <a:pt x="1818" y="2559"/>
                              </a:lnTo>
                              <a:lnTo>
                                <a:pt x="1780" y="2536"/>
                              </a:lnTo>
                              <a:lnTo>
                                <a:pt x="1740" y="2513"/>
                              </a:lnTo>
                              <a:lnTo>
                                <a:pt x="1753" y="2517"/>
                              </a:lnTo>
                              <a:lnTo>
                                <a:pt x="1789" y="2528"/>
                              </a:lnTo>
                              <a:lnTo>
                                <a:pt x="1845" y="2544"/>
                              </a:lnTo>
                              <a:lnTo>
                                <a:pt x="1917" y="2565"/>
                              </a:lnTo>
                              <a:lnTo>
                                <a:pt x="2001" y="2587"/>
                              </a:lnTo>
                              <a:lnTo>
                                <a:pt x="2093" y="2610"/>
                              </a:lnTo>
                              <a:lnTo>
                                <a:pt x="2142" y="2622"/>
                              </a:lnTo>
                              <a:lnTo>
                                <a:pt x="2191" y="2632"/>
                              </a:lnTo>
                              <a:lnTo>
                                <a:pt x="2241" y="2642"/>
                              </a:lnTo>
                              <a:lnTo>
                                <a:pt x="2291" y="2652"/>
                              </a:lnTo>
                              <a:lnTo>
                                <a:pt x="2340" y="2659"/>
                              </a:lnTo>
                              <a:lnTo>
                                <a:pt x="2389" y="2666"/>
                              </a:lnTo>
                              <a:lnTo>
                                <a:pt x="2435" y="2671"/>
                              </a:lnTo>
                              <a:lnTo>
                                <a:pt x="2480" y="2675"/>
                              </a:lnTo>
                              <a:lnTo>
                                <a:pt x="2522" y="2676"/>
                              </a:lnTo>
                              <a:lnTo>
                                <a:pt x="2562" y="2676"/>
                              </a:lnTo>
                              <a:lnTo>
                                <a:pt x="2599" y="2674"/>
                              </a:lnTo>
                              <a:lnTo>
                                <a:pt x="2631" y="2668"/>
                              </a:lnTo>
                              <a:lnTo>
                                <a:pt x="2660" y="2660"/>
                              </a:lnTo>
                              <a:lnTo>
                                <a:pt x="2683" y="2649"/>
                              </a:lnTo>
                              <a:lnTo>
                                <a:pt x="2702" y="2636"/>
                              </a:lnTo>
                              <a:lnTo>
                                <a:pt x="2715" y="2618"/>
                              </a:lnTo>
                              <a:lnTo>
                                <a:pt x="2723" y="2598"/>
                              </a:lnTo>
                              <a:lnTo>
                                <a:pt x="2723" y="2574"/>
                              </a:lnTo>
                              <a:lnTo>
                                <a:pt x="2717" y="2545"/>
                              </a:lnTo>
                              <a:lnTo>
                                <a:pt x="2704" y="2513"/>
                              </a:lnTo>
                              <a:lnTo>
                                <a:pt x="2706" y="2494"/>
                              </a:lnTo>
                              <a:lnTo>
                                <a:pt x="2707" y="2474"/>
                              </a:lnTo>
                              <a:lnTo>
                                <a:pt x="2708" y="2454"/>
                              </a:lnTo>
                              <a:lnTo>
                                <a:pt x="2710" y="2433"/>
                              </a:lnTo>
                              <a:lnTo>
                                <a:pt x="2708" y="2390"/>
                              </a:lnTo>
                              <a:lnTo>
                                <a:pt x="2705" y="2344"/>
                              </a:lnTo>
                              <a:lnTo>
                                <a:pt x="2701" y="2298"/>
                              </a:lnTo>
                              <a:lnTo>
                                <a:pt x="2694" y="2248"/>
                              </a:lnTo>
                              <a:lnTo>
                                <a:pt x="2685" y="2197"/>
                              </a:lnTo>
                              <a:lnTo>
                                <a:pt x="2675" y="2144"/>
                              </a:lnTo>
                              <a:lnTo>
                                <a:pt x="2667" y="2113"/>
                              </a:lnTo>
                              <a:lnTo>
                                <a:pt x="2658" y="2082"/>
                              </a:lnTo>
                              <a:lnTo>
                                <a:pt x="2650" y="2052"/>
                              </a:lnTo>
                              <a:lnTo>
                                <a:pt x="2640" y="2022"/>
                              </a:lnTo>
                              <a:lnTo>
                                <a:pt x="2628" y="1995"/>
                              </a:lnTo>
                              <a:lnTo>
                                <a:pt x="2618" y="1966"/>
                              </a:lnTo>
                              <a:lnTo>
                                <a:pt x="2606" y="1939"/>
                              </a:lnTo>
                              <a:lnTo>
                                <a:pt x="2595" y="1912"/>
                              </a:lnTo>
                              <a:lnTo>
                                <a:pt x="2622" y="1924"/>
                              </a:lnTo>
                              <a:lnTo>
                                <a:pt x="2650" y="1935"/>
                              </a:lnTo>
                              <a:lnTo>
                                <a:pt x="2678" y="1945"/>
                              </a:lnTo>
                              <a:lnTo>
                                <a:pt x="2707" y="1955"/>
                              </a:lnTo>
                              <a:lnTo>
                                <a:pt x="2737" y="1965"/>
                              </a:lnTo>
                              <a:lnTo>
                                <a:pt x="2768" y="1973"/>
                              </a:lnTo>
                              <a:lnTo>
                                <a:pt x="2799" y="1981"/>
                              </a:lnTo>
                              <a:lnTo>
                                <a:pt x="2832" y="1989"/>
                              </a:lnTo>
                              <a:lnTo>
                                <a:pt x="2839" y="1985"/>
                              </a:lnTo>
                              <a:lnTo>
                                <a:pt x="2849" y="1978"/>
                              </a:lnTo>
                              <a:lnTo>
                                <a:pt x="2860" y="1967"/>
                              </a:lnTo>
                              <a:lnTo>
                                <a:pt x="2872" y="1954"/>
                              </a:lnTo>
                              <a:lnTo>
                                <a:pt x="2885" y="1935"/>
                              </a:lnTo>
                              <a:lnTo>
                                <a:pt x="2900" y="1912"/>
                              </a:lnTo>
                              <a:lnTo>
                                <a:pt x="2916" y="1885"/>
                              </a:lnTo>
                              <a:lnTo>
                                <a:pt x="2934" y="1853"/>
                              </a:lnTo>
                              <a:lnTo>
                                <a:pt x="2954" y="1815"/>
                              </a:lnTo>
                              <a:lnTo>
                                <a:pt x="2975" y="1770"/>
                              </a:lnTo>
                              <a:lnTo>
                                <a:pt x="2998" y="1720"/>
                              </a:lnTo>
                              <a:lnTo>
                                <a:pt x="3023" y="1664"/>
                              </a:lnTo>
                              <a:lnTo>
                                <a:pt x="3049" y="1601"/>
                              </a:lnTo>
                              <a:lnTo>
                                <a:pt x="3078" y="1530"/>
                              </a:lnTo>
                              <a:lnTo>
                                <a:pt x="3110" y="1452"/>
                              </a:lnTo>
                              <a:lnTo>
                                <a:pt x="3144" y="1365"/>
                              </a:lnTo>
                              <a:lnTo>
                                <a:pt x="3140" y="1375"/>
                              </a:lnTo>
                              <a:lnTo>
                                <a:pt x="3130" y="1403"/>
                              </a:lnTo>
                              <a:lnTo>
                                <a:pt x="3117" y="1446"/>
                              </a:lnTo>
                              <a:lnTo>
                                <a:pt x="3099" y="1503"/>
                              </a:lnTo>
                              <a:lnTo>
                                <a:pt x="3078" y="1570"/>
                              </a:lnTo>
                              <a:lnTo>
                                <a:pt x="3056" y="1643"/>
                              </a:lnTo>
                              <a:lnTo>
                                <a:pt x="3033" y="1723"/>
                              </a:lnTo>
                              <a:lnTo>
                                <a:pt x="3010" y="1805"/>
                              </a:lnTo>
                              <a:lnTo>
                                <a:pt x="2989" y="1887"/>
                              </a:lnTo>
                              <a:lnTo>
                                <a:pt x="2970" y="1966"/>
                              </a:lnTo>
                              <a:lnTo>
                                <a:pt x="2963" y="2003"/>
                              </a:lnTo>
                              <a:lnTo>
                                <a:pt x="2956" y="2040"/>
                              </a:lnTo>
                              <a:lnTo>
                                <a:pt x="2950" y="2074"/>
                              </a:lnTo>
                              <a:lnTo>
                                <a:pt x="2946" y="2107"/>
                              </a:lnTo>
                              <a:lnTo>
                                <a:pt x="2943" y="2135"/>
                              </a:lnTo>
                              <a:lnTo>
                                <a:pt x="2941" y="2162"/>
                              </a:lnTo>
                              <a:lnTo>
                                <a:pt x="2941" y="2187"/>
                              </a:lnTo>
                              <a:lnTo>
                                <a:pt x="2944" y="2205"/>
                              </a:lnTo>
                              <a:lnTo>
                                <a:pt x="2948" y="2222"/>
                              </a:lnTo>
                              <a:lnTo>
                                <a:pt x="2954" y="2234"/>
                              </a:lnTo>
                              <a:lnTo>
                                <a:pt x="2963" y="2241"/>
                              </a:lnTo>
                              <a:lnTo>
                                <a:pt x="2973" y="2243"/>
                              </a:lnTo>
                              <a:lnTo>
                                <a:pt x="2993" y="2245"/>
                              </a:lnTo>
                              <a:lnTo>
                                <a:pt x="3011" y="2248"/>
                              </a:lnTo>
                              <a:lnTo>
                                <a:pt x="3031" y="2248"/>
                              </a:lnTo>
                              <a:lnTo>
                                <a:pt x="3052" y="2246"/>
                              </a:lnTo>
                              <a:lnTo>
                                <a:pt x="3074" y="2245"/>
                              </a:lnTo>
                              <a:lnTo>
                                <a:pt x="3095" y="2242"/>
                              </a:lnTo>
                              <a:lnTo>
                                <a:pt x="3117" y="2239"/>
                              </a:lnTo>
                              <a:lnTo>
                                <a:pt x="3139" y="2235"/>
                              </a:lnTo>
                              <a:lnTo>
                                <a:pt x="3162" y="2230"/>
                              </a:lnTo>
                              <a:lnTo>
                                <a:pt x="3186" y="2224"/>
                              </a:lnTo>
                              <a:lnTo>
                                <a:pt x="3209" y="2218"/>
                              </a:lnTo>
                              <a:lnTo>
                                <a:pt x="3232" y="2210"/>
                              </a:lnTo>
                              <a:lnTo>
                                <a:pt x="3256" y="2202"/>
                              </a:lnTo>
                              <a:lnTo>
                                <a:pt x="3280" y="2193"/>
                              </a:lnTo>
                              <a:lnTo>
                                <a:pt x="3303" y="2183"/>
                              </a:lnTo>
                              <a:lnTo>
                                <a:pt x="3328" y="2173"/>
                              </a:lnTo>
                              <a:lnTo>
                                <a:pt x="3364" y="2161"/>
                              </a:lnTo>
                              <a:lnTo>
                                <a:pt x="3400" y="2148"/>
                              </a:lnTo>
                              <a:lnTo>
                                <a:pt x="3434" y="2134"/>
                              </a:lnTo>
                              <a:lnTo>
                                <a:pt x="3467" y="2120"/>
                              </a:lnTo>
                              <a:lnTo>
                                <a:pt x="3499" y="2106"/>
                              </a:lnTo>
                              <a:lnTo>
                                <a:pt x="3530" y="2090"/>
                              </a:lnTo>
                              <a:lnTo>
                                <a:pt x="3560" y="2073"/>
                              </a:lnTo>
                              <a:lnTo>
                                <a:pt x="3589" y="2057"/>
                              </a:lnTo>
                              <a:lnTo>
                                <a:pt x="3617" y="2040"/>
                              </a:lnTo>
                              <a:lnTo>
                                <a:pt x="3644" y="2022"/>
                              </a:lnTo>
                              <a:lnTo>
                                <a:pt x="3670" y="2005"/>
                              </a:lnTo>
                              <a:lnTo>
                                <a:pt x="3694" y="1986"/>
                              </a:lnTo>
                              <a:lnTo>
                                <a:pt x="3718" y="1966"/>
                              </a:lnTo>
                              <a:lnTo>
                                <a:pt x="3742" y="1947"/>
                              </a:lnTo>
                              <a:lnTo>
                                <a:pt x="3763" y="1926"/>
                              </a:lnTo>
                              <a:lnTo>
                                <a:pt x="3784" y="1906"/>
                              </a:lnTo>
                              <a:lnTo>
                                <a:pt x="3804" y="1885"/>
                              </a:lnTo>
                              <a:lnTo>
                                <a:pt x="3824" y="1863"/>
                              </a:lnTo>
                              <a:lnTo>
                                <a:pt x="3842" y="1840"/>
                              </a:lnTo>
                              <a:lnTo>
                                <a:pt x="3859" y="1818"/>
                              </a:lnTo>
                              <a:lnTo>
                                <a:pt x="3876" y="1796"/>
                              </a:lnTo>
                              <a:lnTo>
                                <a:pt x="3892" y="1773"/>
                              </a:lnTo>
                              <a:lnTo>
                                <a:pt x="3907" y="1748"/>
                              </a:lnTo>
                              <a:lnTo>
                                <a:pt x="3922" y="1725"/>
                              </a:lnTo>
                              <a:lnTo>
                                <a:pt x="3935" y="1700"/>
                              </a:lnTo>
                              <a:lnTo>
                                <a:pt x="3947" y="1676"/>
                              </a:lnTo>
                              <a:lnTo>
                                <a:pt x="3959" y="1651"/>
                              </a:lnTo>
                              <a:lnTo>
                                <a:pt x="3970" y="1625"/>
                              </a:lnTo>
                              <a:lnTo>
                                <a:pt x="3980" y="1600"/>
                              </a:lnTo>
                              <a:lnTo>
                                <a:pt x="3990" y="1574"/>
                              </a:lnTo>
                              <a:lnTo>
                                <a:pt x="3999" y="1547"/>
                              </a:lnTo>
                              <a:lnTo>
                                <a:pt x="4007" y="1521"/>
                              </a:lnTo>
                              <a:lnTo>
                                <a:pt x="4007" y="1515"/>
                              </a:lnTo>
                              <a:lnTo>
                                <a:pt x="4004" y="1510"/>
                              </a:lnTo>
                              <a:lnTo>
                                <a:pt x="3998" y="1502"/>
                              </a:lnTo>
                              <a:lnTo>
                                <a:pt x="3992" y="1495"/>
                              </a:lnTo>
                              <a:lnTo>
                                <a:pt x="3983" y="1487"/>
                              </a:lnTo>
                              <a:lnTo>
                                <a:pt x="3973" y="1479"/>
                              </a:lnTo>
                              <a:lnTo>
                                <a:pt x="3960" y="1470"/>
                              </a:lnTo>
                              <a:lnTo>
                                <a:pt x="3947" y="1460"/>
                              </a:lnTo>
                              <a:lnTo>
                                <a:pt x="3916" y="1440"/>
                              </a:lnTo>
                              <a:lnTo>
                                <a:pt x="3879" y="1419"/>
                              </a:lnTo>
                              <a:lnTo>
                                <a:pt x="3838" y="1396"/>
                              </a:lnTo>
                              <a:lnTo>
                                <a:pt x="3793" y="1372"/>
                              </a:lnTo>
                              <a:lnTo>
                                <a:pt x="3744" y="1349"/>
                              </a:lnTo>
                              <a:lnTo>
                                <a:pt x="3693" y="1323"/>
                              </a:lnTo>
                              <a:lnTo>
                                <a:pt x="3639" y="1299"/>
                              </a:lnTo>
                              <a:lnTo>
                                <a:pt x="3583" y="1274"/>
                              </a:lnTo>
                              <a:lnTo>
                                <a:pt x="3526" y="1250"/>
                              </a:lnTo>
                              <a:lnTo>
                                <a:pt x="3469" y="1226"/>
                              </a:lnTo>
                              <a:lnTo>
                                <a:pt x="3412" y="1203"/>
                              </a:lnTo>
                              <a:lnTo>
                                <a:pt x="3356" y="1181"/>
                              </a:lnTo>
                              <a:lnTo>
                                <a:pt x="3348" y="1173"/>
                              </a:lnTo>
                              <a:lnTo>
                                <a:pt x="3341" y="1169"/>
                              </a:lnTo>
                              <a:lnTo>
                                <a:pt x="3336" y="1167"/>
                              </a:lnTo>
                              <a:lnTo>
                                <a:pt x="3328" y="1167"/>
                              </a:lnTo>
                              <a:lnTo>
                                <a:pt x="3341" y="1167"/>
                              </a:lnTo>
                              <a:lnTo>
                                <a:pt x="3356" y="1167"/>
                              </a:lnTo>
                              <a:lnTo>
                                <a:pt x="3495" y="1208"/>
                              </a:lnTo>
                              <a:lnTo>
                                <a:pt x="3624" y="1244"/>
                              </a:lnTo>
                              <a:lnTo>
                                <a:pt x="3741" y="1278"/>
                              </a:lnTo>
                              <a:lnTo>
                                <a:pt x="3846" y="1307"/>
                              </a:lnTo>
                              <a:lnTo>
                                <a:pt x="3942" y="1333"/>
                              </a:lnTo>
                              <a:lnTo>
                                <a:pt x="4027" y="1355"/>
                              </a:lnTo>
                              <a:lnTo>
                                <a:pt x="4103" y="1375"/>
                              </a:lnTo>
                              <a:lnTo>
                                <a:pt x="4169" y="1392"/>
                              </a:lnTo>
                              <a:lnTo>
                                <a:pt x="4226" y="1405"/>
                              </a:lnTo>
                              <a:lnTo>
                                <a:pt x="4276" y="1418"/>
                              </a:lnTo>
                              <a:lnTo>
                                <a:pt x="4317" y="1425"/>
                              </a:lnTo>
                              <a:lnTo>
                                <a:pt x="4350" y="1432"/>
                              </a:lnTo>
                              <a:lnTo>
                                <a:pt x="4377" y="1436"/>
                              </a:lnTo>
                              <a:lnTo>
                                <a:pt x="4397" y="1437"/>
                              </a:lnTo>
                              <a:lnTo>
                                <a:pt x="4404" y="1439"/>
                              </a:lnTo>
                              <a:lnTo>
                                <a:pt x="4410" y="1437"/>
                              </a:lnTo>
                              <a:lnTo>
                                <a:pt x="4416" y="1437"/>
                              </a:lnTo>
                              <a:lnTo>
                                <a:pt x="4419" y="1436"/>
                              </a:lnTo>
                              <a:lnTo>
                                <a:pt x="4429" y="1409"/>
                              </a:lnTo>
                              <a:lnTo>
                                <a:pt x="4437" y="1381"/>
                              </a:lnTo>
                              <a:lnTo>
                                <a:pt x="4444" y="1352"/>
                              </a:lnTo>
                              <a:lnTo>
                                <a:pt x="4450" y="1323"/>
                              </a:lnTo>
                              <a:lnTo>
                                <a:pt x="4456" y="1293"/>
                              </a:lnTo>
                              <a:lnTo>
                                <a:pt x="4459" y="1264"/>
                              </a:lnTo>
                              <a:lnTo>
                                <a:pt x="4460" y="1237"/>
                              </a:lnTo>
                              <a:lnTo>
                                <a:pt x="4461" y="121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133CEBA9" id="Group 1" o:spid="_x0000_s1026" alt="Flowers" style="position:absolute;margin-left:0;margin-top:0;width:430.55pt;height:239.75pt;z-index:-251655168;mso-left-percent:119;mso-top-percent:46;mso-position-horizontal-relative:page;mso-position-vertical-relative:page;mso-left-percent:119;mso-top-percent:46;mso-width-relative:margin;mso-height-relative:margin" coordsize="54648,304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7" o:spid="_x0000_s1027" type="#_x0000_t75" alt="Maroon Flowers" style="position:absolute;top:95;width:54648;height:303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">
                <v:imagedata r:id="rId3" o:title="Maroon Flowers" croptop="11340f" cropbottom="16322f" cropleft="5137f"/>
              </v:shape>
              <v:shape id="Picture 29" o:spid="_x0000_s1028" type="#_x0000_t75" alt="Petals" style="position:absolute;left:13049;width:36741;height:280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">
                <v:imagedata r:id="rId4" o:title="Petals" croptop="11131f" cropbottom="16412f" cropleft="11563f" cropright="8752f"/>
              </v:shape>
              <v:shape id="Freeform 31" o:spid="_x0000_s1029" alt="Petals" style="position:absolute;left:24193;top:10096;width:4070;height:5054;rotation:1467172fd;visibility:visible;mso-wrap-style:square;v-text-anchor:top" coordsize="1881,2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" path="m1398,73l1342,57,1288,43,1235,31,1181,21r-51,-8l1079,7,1030,3,982,1,934,,887,1,842,4,797,9r-44,6l711,23r-41,9l629,43,590,55,551,70,514,84r-35,17l443,118r-33,19l377,157r-31,22l316,202r-30,23l258,249r-27,26l206,300r-25,28l158,356r-21,29l138,390r3,7l146,405r4,8l164,431r17,23l202,478r26,29l257,537r33,34l328,608r41,39l413,689r48,44l569,831,690,937r-10,-7l652,907,610,873,555,829,492,778,423,722,351,666,278,608,208,555,144,506,88,466,44,436,26,425,14,418,5,416,,417r1,5l7,434r12,15l37,470r12,20l69,521r26,44l127,616r37,57l204,738r44,68l295,877r47,73l390,1021r49,68l485,1155r46,61l573,1269r20,24l612,1314r18,18l646,1348r2,2l650,1351r4,-1l660,1348r15,-9l696,1324r27,-23l754,1273r37,-37l831,1193r,1l831,1207,714,1351,611,1479r-89,110l447,1685r-64,81l331,1835r-42,58l257,1939r-12,20l233,1978r-8,16l217,2008r-5,14l208,2033r-2,10l205,2052r1,7l207,2066r3,7l213,2078r10,11l236,2099r23,12l286,2127r25,16l334,2156r56,31l442,2215r50,25l539,2261r45,19l628,2296r41,12l707,2319r37,8l780,2332r32,5l843,2338r29,1l899,2338r25,-3l948,2331r21,-4l989,2321r19,-6l1025,2308r14,-8l1054,2292r12,-7l1076,2277r18,-14l1105,2251r8,-7l1115,2241r11,-7l1157,2212r22,-15l1206,2177r29,-22l1267,2129r34,-29l1337,2068r38,-34l1413,1996r39,-41l1491,1912r20,-24l1530,1865r19,-24l1568,1816r-4,-9l1558,1796r-8,-13l1538,1769r-15,-18l1506,1730r-23,-24l1458,1680r-30,-31l1393,1615r-40,-38l1309,1534r-106,-97l1072,1320r29,27l1181,1418r54,45l1295,1514r64,54l1426,1621r34,27l1493,1673r35,25l1560,1721r32,22l1623,1764r30,18l1682,1799r26,13l1732,1823r22,8l1774,1835r17,1l1805,1834r10,-7l1823,1816r8,-19l1837,1777r7,-20l1850,1736r5,-21l1860,1693r4,-22l1867,1648r6,-48l1876,1551r2,-51l1880,1448r1,-39l1881,1372r-1,-36l1877,1299r-3,-34l1871,1229r-6,-33l1860,1163r-7,-33l1846,1099r-9,-31l1829,1038r-9,-28l1809,981r-12,-29l1785,925r-12,-26l1760,873r-15,-25l1731,823r-16,-23l1700,776r-17,-22l1666,732r-17,-21l1631,691r-19,-20l1592,652r-19,-18l1553,617r-21,-17l1511,583r-4,-1l1500,583r-7,4l1484,591r-21,12l1439,621r-29,23l1378,671r-35,31l1306,738r-40,37l1225,816r-42,44l1140,904r-43,47l1055,997r-42,48l973,1094r-9,l961,1095r-3,4l958,1107r,-13l958,1079r89,-115l1129,860r74,-96l1269,677r60,-78l1382,529r47,-62l1470,411r36,-47l1534,323r25,-35l1578,260r14,-22l1602,221r7,-13l1610,201r-21,-20l1565,161r-24,-18l1514,126r-26,-15l1459,97,1429,85,1398,73xe" fillcolor="#d12f31 [3205]" stroked="f">
                <v:fill opacity="37265f"/>
                <v:path arrowok="t" o:connecttype="custom" o:connectlocs="255551,4538;202104,0;153850,4970;111222,18151;74869,38679;44575,64825;30510,85785;43710,103287;79846,139805;147142,200956;91531,156011;19042,100694;0,90106;10603,105880;44143,159469;94993,235313;132428,283932;141516,291711;163155,275072;154499,291927;71624,396511;48687,430868;44359,443400;48254,451395;72273,465873;126369,492667;168781,503903;199940,504552;221795,498717;236726,488994;250358,477974;281517,453772;322631,413149;338427,390460;325876,373822;292769,340761;255551,306404;315923,356103;351194,381169;379540,395646;394471,392405;401395,370581;405939,335143;406805,288686;402477,251303;393821,218243;380838,188640;364177,162926;344486,140886;326093,125760;311379,134187;273944,167464;228287,215434;207297,237474;244299,185831;309215,100910;341456,56181;343836,39111;315706,20960" o:connectangles="0,0,0,0,0,0,0,0,0,0,0,0,0,0,0,0,0,0,0,0,0,0,0,0,0,0,0,0,0,0,0,0,0,0,0,0,0,0,0,0,0,0,0,0,0,0,0,0,0,0,0,0,0,0,0,0,0,0,0"/>
              </v:shape>
              <v:shape id="Freeform 32" o:spid="_x0000_s1030" alt="Petals" style="position:absolute;left:14287;top:18288;width:3238;height:2993;rotation:1467172fd;visibility:visible;mso-wrap-style:square;v-text-anchor:top" coordsize="1492,1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" path="m1304,283r-9,-5l1270,265r-37,-19l1183,223r-29,-12l1122,198r-34,-11l1052,175r-38,-10l975,155r-41,-8l892,142,909,60r8,-42l920,2,921,r-6,1l899,5r-25,7l843,21,805,33,765,47r-21,9l722,65r-21,9l680,85,657,95r-24,12l611,119r-21,12l569,144r-20,13l530,171r-19,13l493,198r-16,15l460,228r-15,16l429,259r-14,16l400,292r-12,16l375,325r-13,17l351,358r-11,18l330,394r-10,17l311,429r-7,18l288,484r-13,36l264,558r-9,37l196,580,147,568,107,558,76,550,52,545,34,541,22,539r-8,-1l10,555,5,572,3,591,2,610,,651r,42l6,734r9,39l24,811r10,37l46,883r11,34l71,950r14,32l99,1012r16,29l131,1068r17,27l166,1121r18,24l203,1168r20,21l243,1210r21,20l285,1248r22,18l329,1281r22,16l375,1310r23,14l421,1335r25,11l470,1356r25,8l519,1371r26,7l570,1384r24,4l596,1379r4,-14l606,1343r6,-27l621,1281r10,-38l641,1197r10,-50l678,1128r24,-21l725,1086r23,-23l768,1040r20,-25l806,991r17,-26l840,939r14,-27l868,885r13,-26l892,831r11,-27l912,778r9,-27l1104,792r139,32l1343,846r68,16l1454,871r23,5l1486,878r2,l1488,869r,-23l1488,819r,-26l1490,749r2,-41l1492,669r-1,-37l1489,599r-3,-32l1481,538r-4,-28l1470,485r-6,-24l1456,439r-8,-19l1439,401r-9,-15l1420,370r-9,-13l1401,346r-10,-11l1383,326r-10,-9l1364,310r-9,-6l1346,299r-8,-4l1313,285r-9,-2xe" fillcolor="#d12f31 [3205]" stroked="f">
                <v:fill opacity="37265f"/>
                <v:path arrowok="t" o:connecttype="custom" o:connectlocs="275616,57155;250442,45508;228306,37744;202697,31705;199008,3882;198574,216;182949,4529;161463,12078;147574,18333;132600,25666;119144,33862;106991,42704;96574,52626;86808,62978;78562,73762;71617,84977;65974,96408;57293,120349;31902,122505;11285,117545;3038,116035;651,127466;0,149465;5208,174915;12370,197777;21485,218267;32119,236168;44055,251913;57293,265285;71400,276284;86374,285559;102000,292460;118276,297205;129344,297421;132817,283833;139110,258167;152349,238756;166672,224306;178608,208130;188374,190876;195970,173406;239591,170818;306216,185915;322493,189366;322927,182464;323361,161543;323578,136309;321408,116035;317718,99428;312293,86487;306216,76997;300140,70311;294063,65566;284948,61468" o:connectangles="0,0,0,0,0,0,0,0,0,0,0,0,0,0,0,0,0,0,0,0,0,0,0,0,0,0,0,0,0,0,0,0,0,0,0,0,0,0,0,0,0,0,0,0,0,0,0,0,0,0,0,0,0,0"/>
              </v:shape>
              <v:shape id="Freeform 33" o:spid="_x0000_s1031" alt="Petals" style="position:absolute;left:34290;top:12382;width:4486;height:4821;rotation:1467172fd;visibility:visible;mso-wrap-style:square;v-text-anchor:top" coordsize="2069,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" path="m1430,1415r9,-3l1464,1402r39,-17l1551,1361r27,-16l1608,1328r30,-17l1670,1290r32,-23l1735,1243r32,-27l1799,1189r49,65l1873,1287r9,13l1884,1302r3,-6l1896,1282r12,-22l1923,1230r17,-37l1956,1152r7,-21l1971,1108r7,-24l1983,1061r7,-26l1995,1011r5,-24l2003,962r4,-24l2009,915r2,-24l2011,868r1,-23l2011,822r-1,-22l2009,778r-2,-21l2003,736r-3,-21l1995,695r-4,-20l1985,655r-5,-19l1974,616r-13,-36l1946,545r-17,-33l1910,481r-19,-30l1870,424r49,-39l1959,353r32,-24l2017,309r20,-16l2051,282r11,-8l2069,268r-12,-16l2044,236r-13,-15l2017,205r-15,-14l1987,178r-16,-13l1956,154r-37,-20l1883,116,1849,98,1815,82,1780,68,1746,54,1712,43,1680,32r-33,-7l1615,17r-31,-6l1553,6,1521,2,1492,1,1462,r-29,l1404,2r-28,3l1348,9r-26,4l1295,20r-25,7l1244,36r-24,8l1196,56r-23,11l1150,79r-21,13l1107,107r-21,14l1068,138r-20,16l1049,158r2,4l1054,168r5,7l1071,193r16,24l1107,244r25,32l1160,312r30,41l1187,384r,32l1188,448r4,32l1196,511r6,31l1208,573r8,30l1225,632r11,29l1247,689r13,28l1273,745r14,25l1302,796r15,24l1272,855r-31,-22l1208,815r-31,-19l1147,779r-31,-15l1085,749r-31,-12l1024,725,994,715r-30,-9l934,698r-30,-7l875,686r-29,-5l817,678r-28,-2l760,676r-28,l705,677r-28,2l650,683r-26,3l598,691r-27,6l546,705r-25,8l497,721r-24,10l449,741r-23,11l404,765r-22,13l388,791r10,18l410,832r15,29l441,893r20,38l485,972r24,47l500,1055r-7,37l488,1129r-3,35l484,1200r,35l486,1270r4,34l496,1337r7,34l510,1403r9,32l530,1466r11,31l554,1527r12,30l383,1651r-138,71l144,1776r-69,36l33,1834r-23,14l1,1853r-1,1l6,1861r16,18l32,1890r9,12l50,1914r6,11l85,1963r28,36l141,2031r27,29l194,2085r27,25l245,2130r24,18l293,2165r23,15l338,2192r21,10l379,2211r20,6l417,2222r18,4l451,2228r17,3l483,2232r14,-1l509,2229r12,-1l532,2226r10,-2l559,2218r11,-4l578,2210r2,-2l591,2206r30,-6l667,2188r59,-16l759,2161r34,-13l830,2134r38,-15l905,2102r39,-20l982,2062r38,-23l1061,2121r21,42l1090,2178r1,3l1095,2175r11,-14l1125,2137r22,-30l1172,2072r26,-41l1211,2009r12,-23l1235,1963r11,-23l1261,1907r13,-34l1285,1841r10,-32l1304,1777r8,-32l1317,1713r6,-31l1326,1652r2,-30l1331,1593r,-29l1329,1535r-2,-29l1324,1478r-3,-28l1334,1450r12,-2l1357,1447r11,-2l1387,1438r16,-5l1424,1421r6,-6xe" fillcolor="#d12f31 [3205]" stroked="f">
                <v:fill opacity="37265f"/>
                <v:path arrowok="t" o:connecttype="custom" o:connectlocs="336311,293961;369053,273658;406132,277978;413722,272146;427382,239316;433670,213181;436056,187479;435188,163504;430418,141473;418275,110586;424780,76244;447114,59181;437357,44278;416107,28943;378594,11663;343467,2376;310725,0;280802,4320;254348,14471;231580,29807;229628,37798;251529,67389;258468,103675;265623,136505;279067,166312;261937,176031;228544,159184;196019,149249;164795,146009;135305,148169;107767,155728;82831,168040;95624,192878;106900,235860;105382,274306;112537,309945;83048,356598;2168,399148;6939,408220;24502,431763;53125,460057;77844,475608;97793,481224;112971,481224;125331,477336;157422,469129;196236,454009;234616,467185;243940,461569;265189,428955;278633,397636;286873,363294;288174,331543;291860,312752;308773,306921" o:connectangles="0,0,0,0,0,0,0,0,0,0,0,0,0,0,0,0,0,0,0,0,0,0,0,0,0,0,0,0,0,0,0,0,0,0,0,0,0,0,0,0,0,0,0,0,0,0,0,0,0,0,0,0,0,0,0"/>
              </v:shape>
              <v:shape id="Freeform 34" o:spid="_x0000_s1032" alt="Petals" style="position:absolute;left:14287;top:4667;width:2822;height:3227;rotation:1467172fd;visibility:visible;mso-wrap-style:square;v-text-anchor:top" coordsize="1304,14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" path="m963,1359r7,-7l987,1329r25,-34l1043,1248r17,-27l1078,1192r18,-32l1113,1126r17,-35l1147,1054r15,-37l1177,977r73,33l1288,1026r14,7l1304,1033r-1,-5l1303,1010r-1,-27l1299,949r-6,-40l1285,867r-4,-23l1275,822r-6,-22l1261,779r-7,-27l1247,727r-8,-25l1230,678r-9,-23l1211,633r-10,-23l1191,589r-11,-20l1169,549r-12,-19l1144,512r-13,-18l1119,476r-15,-17l1091,444r-14,-16l1062,414r-14,-14l1032,386r-14,-12l1002,362,987,350,970,338,938,317,905,300,870,283,836,269r24,-54l881,170r18,-38l912,102,922,79r8,-18l934,50r2,-8l915,32,895,23,876,17,857,10,839,6,819,2,800,,779,,738,,699,2,660,4,623,9r-37,5l551,21r-35,7l482,37,450,47,418,57,387,68,359,80,330,93r-27,15l276,122r-24,16l228,154r-24,17l183,189r-21,19l142,226r-19,19l107,265,90,286,74,307,61,330,48,352,36,374,26,396,16,419,7,443,,467r8,2l21,475r19,9l63,495r30,14l128,527r40,19l212,566r17,29l246,623r20,26l286,675r20,24l329,722r22,23l374,767r23,20l421,806r24,16l470,839r24,15l518,868r25,13l567,892r-75,173l436,1197r-41,96l369,1357r-17,41l344,1420r-3,8l340,1430r10,3l372,1439r28,9l425,1458r42,10l508,1476r38,7l583,1487r33,3l648,1491r30,l707,1491r26,-2l757,1486r23,-5l801,1477r19,-6l838,1466r17,-7l870,1452r14,-8l896,1436r11,-8l917,1420r15,-15l946,1390r14,-22l963,1359xe" fillcolor="#d12f31 [3205]" stroked="f">
                <v:fill opacity="37265f"/>
                <v:path arrowok="t" o:connecttype="custom" o:connectlocs="213585,287628;229382,264254;240851,243694;251454,220104;278721,222052;281967,222484;281101,205387;277206,182662;272878,168595;268117,151930;262058,136997;255350,123146;247559,110809;238903,99339;229815,89600;220293,80943;209906,73151;188266,61248;190647,36792;199519,17098;202549,9090;189565,3679;177230,433;159702,0;134816,1948;111661,6060;90454,12336;71411,20127;54532,29867;39601,40904;26617,53024;16013,66442;7790,80943;1515,95876;4544,102802;20125,110160;45876,122496;57562,140460;71195,156259;85910,170326;101707,181580;117504,190670;94350,259060;76172,302562;73575,309487;86559,313383;109930,319443;133301,322473;152993,322689;168790,320525;181342,317278;191296,312517;198437,307323;207742,296069" o:connectangles="0,0,0,0,0,0,0,0,0,0,0,0,0,0,0,0,0,0,0,0,0,0,0,0,0,0,0,0,0,0,0,0,0,0,0,0,0,0,0,0,0,0,0,0,0,0,0,0,0,0,0,0,0,0"/>
              </v:shape>
              <v:shape id="Freeform 35" o:spid="_x0000_s1033" alt="Petals" style="position:absolute;left:29432;top:16668;width:3381;height:3616;rotation:1467172fd;visibility:visible;mso-wrap-style:square;v-text-anchor:top" coordsize="1558,16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" path="m283,241r-5,10l267,280r-16,46l229,384r-10,34l208,454r-11,39l187,534r-10,41l169,619r-7,44l155,708,65,700,19,696,2,694r-2,l2,701r5,17l16,745r11,35l42,818r18,44l78,906r20,43l114,975r14,25l144,1025r17,23l176,1071r17,21l211,1114r16,19l245,1152r18,19l282,1189r17,17l318,1221r19,16l356,1251r19,13l395,1278r19,12l434,1301r20,11l473,1322r19,9l512,1340r22,8l554,1355r20,7l593,1368r20,5l633,1378r20,4l673,1385r20,4l683,1453r-7,56l668,1554r-6,38l657,1621r-4,21l652,1654r-1,3l665,1663r12,3l690,1669r12,3l714,1673r12,1l738,1674r11,l771,1672r22,-5l814,1663r21,-6l880,1647r43,-11l964,1625r40,-13l1043,1597r37,-15l1115,1566r35,-17l1183,1531r31,-18l1244,1493r28,-20l1299,1452r26,-22l1349,1408r24,-24l1394,1361r20,-23l1433,1312r17,-24l1467,1262r14,-25l1495,1210r12,-27l1518,1157r9,-28l1536,1102r7,-27l1548,1047r5,-28l1556,991r2,-27l1549,963r-16,-5l1508,954r-30,-7l1443,940r-43,-6l1354,927r-51,-7l1278,893r-25,-27l1226,841r-28,-24l1170,795r-29,-20l1111,756r-31,-18l1050,723r-31,-15l988,695,956,684,925,674r-30,-9l865,657r-30,-5l869,441,893,281,911,166,922,87r8,-49l933,13,934,2r,-2l925,,901,,869,,835,,787,,741,3,698,6r-41,4l619,16r-34,7l552,29r-30,8l495,46,469,56,446,66,424,76,405,87,387,98r-16,11l357,120r-12,11l334,143r-10,11l316,165r-8,10l303,185r-6,10l294,204r-6,15l285,230r-2,8l283,241xe" fillcolor="#d12f31 [3205]" stroked="f">
                <v:fill opacity="37265f"/>
                <v:path arrowok="t" o:connecttype="custom" o:connectlocs="57941,60477;47525,90284;40581,115338;35155,143201;4123,150329;434,151408;5859,168472;16927,195686;27777,215989;38193,231324;49261,244716;61196,256811;73132,267179;85718,276034;98522,283378;111108,289426;124563,294177;137366,297633;150387,300009;144962,335647;141706,354654;144311,359190;152340,361134;160152,361566;172088,360054;190967,355734;217876,348175;241964,338239;263448,326792;281894,313616;297952,298929;310973,283378;321389,267179;329419,249900;334844,232188;337665,214045;332674,206918;313143,203030;282762,198710;266052,181647;247607,167392;227859,156160;207460,147737;187712,141905;193788,60693;201818,8208;202686,0;188580,0;160803,648;134328,3456;113278,7992;96786,14255;83982,21167;74868,28295;68575,35638;64451,42118;61847,49678" o:connectangles="0,0,0,0,0,0,0,0,0,0,0,0,0,0,0,0,0,0,0,0,0,0,0,0,0,0,0,0,0,0,0,0,0,0,0,0,0,0,0,0,0,0,0,0,0,0,0,0,0,0,0,0,0,0,0,0,0"/>
              </v:shape>
              <v:shape id="Freeform 36" o:spid="_x0000_s1034" alt="Petals" style="position:absolute;left:22479;top:15621;width:4395;height:4030;rotation:1467172fd;visibility:visible;mso-wrap-style:square;v-text-anchor:top" coordsize="2022,1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" path="m284,1516r12,6l331,1538r54,25l456,1592r41,15l540,1623r47,15l637,1653r51,14l741,1679r55,11l851,1700r-14,56l826,1798r-7,30l813,1849r-3,12l809,1867r-1,2l808,1870r8,-2l837,1865r33,-8l912,1845r25,-7l962,1830r28,-10l1018,1810r29,-12l1075,1786r30,-15l1134,1757r31,-17l1195,1724r30,-18l1253,1688r28,-18l1306,1652r26,-20l1356,1612r22,-20l1402,1572r21,-21l1443,1528r19,-21l1481,1485r17,-23l1515,1440r15,-24l1546,1393r14,-23l1574,1345r12,-23l1597,1298r11,-25l1618,1249r10,-25l1636,1199r8,-25l1651,1149r7,-26l1664,1099r4,-26l1673,1048r78,14l1817,1076r54,10l1916,1094r33,7l1973,1108r9,3l1990,1113r6,4l1999,1119r9,-31l2014,1058r5,-29l2021,1000r1,-28l2020,946r-2,-27l2012,893r-12,-54l1987,787r-16,-50l1956,688r-18,-46l1920,596r-20,-43l1880,512r-21,-40l1837,434r-23,-36l1789,362r-24,-33l1739,298r-26,-30l1685,239r-28,-27l1628,187r-29,-24l1569,141r-30,-20l1508,102,1477,86,1445,69,1413,56,1380,42,1346,32r-33,-9l1280,15,1245,8,1211,4,1176,r-1,9l1172,29r-7,27l1158,92r-12,44l1135,187r-14,59l1105,311r-33,30l1041,372r-30,32l983,438r-26,34l933,507r-23,36l890,578r-19,38l853,653r-16,38l822,728r-12,38l799,804r-10,36l780,878,527,831,335,796,197,772,103,754,45,744,14,738,3,737,1,736r,12l1,777r,37l1,850,,909r1,56l4,1017r5,49l14,1111r7,42l30,1192r9,37l49,1262r11,31l72,1321r12,25l96,1371r14,20l123,1411r14,16l151,1442r13,13l177,1467r14,10l203,1485r12,8l227,1498r10,5l256,1511r15,3l281,1515r3,1xe" fillcolor="#d12f31 [3205]" stroked="f">
                <v:fill opacity="37265f"/>
                <v:path arrowok="t" o:connecttype="custom" o:connectlocs="71950,331482;108034,346353;138467,356267;173029,364242;179550,387519;176072,401097;175637,403037;189114,400235;209113,394416;227589,387519;246501,378682;266282,367690;283889,356052;299540,343120;313669,329326;325625,315102;336059,300230;344753,284928;351709,269194;357361,253030;361709,236865;380620,228891;416486,235787;430833,239451;434528,241176;438876,221778;439093,203889;434746,180828;425181,148283;413009,119187;399314,93539;383663,70909;366273,51511;347579,35131;327798,21984;307148,12070;285411,4957;263239,862;254761,6250;249109,29312;240197,67029;219764,87073;202809,109273;189332,132765;178681,156904;171507,181043;72820,171560;9782,160353;217,158628;217,175440;217,207984;3043,239451;8478,264884;15651,284712;23911,299799;32823,310791;41518,318335;49344,322861;58908,326309" o:connectangles="0,0,0,0,0,0,0,0,0,0,0,0,0,0,0,0,0,0,0,0,0,0,0,0,0,0,0,0,0,0,0,0,0,0,0,0,0,0,0,0,0,0,0,0,0,0,0,0,0,0,0,0,0,0,0,0,0,0,0"/>
              </v:shape>
              <v:shape id="Freeform 37" o:spid="_x0000_s1035" alt="Petals" style="position:absolute;left:38481;top:17811;width:2834;height:3357;rotation:1467172fd;visibility:visible;mso-wrap-style:square;v-text-anchor:top" coordsize="1308,15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" path="m865,1459r8,-6l895,1434r34,-30l972,1362r22,-25l1018,1311r25,-29l1068,1251r24,-34l1117,1182r23,-38l1162,1105r74,49l1273,1180r15,8l1290,1191r1,-7l1295,1166r3,-27l1302,1103r4,-41l1308,1016r,-23l1308,970r-1,-25l1305,921r-4,-28l1297,867r-5,-27l1288,814r-6,-25l1276,765r-8,-25l1260,717r-8,-23l1243,671r-10,-22l1223,628r-10,-21l1202,587r-12,-20l1178,547r-12,-18l1152,510r-13,-17l1126,476r-15,-17l1097,444r-14,-16l1067,413r-31,-28l1004,358,969,334,936,312r34,-50l999,219r25,-36l1044,153r15,-23l1069,113r7,-10l1077,100,1060,84,1043,71,1025,59,1005,48,985,40,964,33,954,31,943,30,932,29r-10,l878,20,836,13,794,8,754,3,714,1,675,,637,,600,2,564,4,529,9r-34,5l462,21r-32,8l399,38,368,48,339,59,310,71,283,84,257,99r-26,14l206,129r-24,17l160,163r-22,19l118,201,98,221,79,242,61,263,45,285,29,307,14,331,,354r9,3l24,365r21,12l71,394r32,20l140,438r41,28l227,496r4,16l237,528r4,16l248,558r13,31l276,618r16,29l311,675r19,26l351,728r22,25l395,778r24,24l442,824r24,23l491,868r24,20l539,907,426,1075r-84,127l282,1293r-41,61l217,1390r-13,19l199,1416r,1l208,1422r23,11l259,1447r24,12l328,1478r42,17l410,1509r38,11l483,1530r33,8l547,1545r30,4l606,1552r26,2l656,1554r24,-2l701,1551r20,-3l738,1544r17,-5l771,1534r13,-6l796,1522r12,-6l818,1509r9,-6l835,1496r7,-7l853,1478r6,-10l864,1461r1,-2xe" fillcolor="#d12f31 [3205]" stroked="f">
                <v:fill opacity="37265f"/>
                <v:path arrowok="t" o:connecttype="custom" o:connectlocs="193973,309729;215430,288778;231468,270203;247072,247092;275897,254868;279799,255732;282183,238237;283483,214478;282833,198927;280015,181431;276548,165232;271346,149897;265061,135642;257909,122466;249673,110155;240787,99139;231251,89204;210011,72141;216513,47302;229517,28079;233418,21599;222148,12743;208928,7128;201992,6264;181186,2808;154745,216;130038,432;107281,3024;86475,8208;67186,15335;50065,24407;34677,35206;21240,47734;9753,61557;0,76460;9753,81428;30342,94603;50065,110587;53749,120522;63285,139745;76072,157241;90810,173224;106414,187479;92327,232189;52232,292450;43129,305841;50065,309513;71087,319233;97095,328304;118551,333704;136973,335648;151928,335000;163631,332408;172517,328736;179236,324633;184871,319233;187472,315129" o:connectangles="0,0,0,0,0,0,0,0,0,0,0,0,0,0,0,0,0,0,0,0,0,0,0,0,0,0,0,0,0,0,0,0,0,0,0,0,0,0,0,0,0,0,0,0,0,0,0,0,0,0,0,0,0,0,0,0,0"/>
              </v:shape>
              <v:shape id="Freeform 38" o:spid="_x0000_s1036" alt="Petals" style="position:absolute;left:28003;top:571;width:3888;height:3745;rotation:1467172fd;visibility:visible;mso-wrap-style:square;v-text-anchor:top" coordsize="1791,1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" path="m341,1473r11,4l384,1487r50,13l499,1515r38,9l577,1531r42,8l664,1545r45,6l756,1554r46,4l850,1559r,55l850,1656r,30l850,1707r,13l850,1725r,3l850,1728r7,-2l874,1719r27,-13l935,1690r39,-21l1018,1644r22,-13l1062,1618r22,-16l1105,1586r27,-18l1156,1549r25,-20l1203,1509r22,-20l1246,1469r20,-21l1285,1427r18,-21l1320,1383r16,-22l1351,1340r14,-22l1378,1296r14,-24l1403,1250r11,-22l1424,1205r9,-22l1442,1159r7,-22l1456,1114r7,-22l1468,1068r5,-22l1477,1024r3,-22l1483,979r2,-22l1487,935r1,-21l1488,893r74,4l1623,901r48,2l1711,905r30,1l1764,906r14,l1786,906r2,-13l1789,881r1,-14l1791,854r-1,-27l1787,802r-5,-25l1776,753r-9,-23l1757,709r-16,-48l1724,617r-19,-45l1686,531r-20,-40l1645,452r-21,-36l1601,380r-23,-33l1554,315r-25,-30l1505,256r-26,-27l1453,204r-27,-24l1399,157r-27,-20l1344,117,1316,99,1287,84,1258,68,1230,55,1201,44,1172,33r-30,-9l1112,16r-29,-5l1053,5,1023,2,994,,964,,935,r-1,14l933,35r-2,27l929,96r-4,40l923,184r-1,53l921,297r-25,30l871,358r-22,31l828,421r-19,34l791,488r-16,34l760,556r-13,35l735,625r-10,36l716,696r-8,35l702,766r-4,35l695,836,469,822,299,811,176,804,92,799,41,795,13,794,2,793r-2,l2,805r6,29l10,852r2,19l13,890r1,16l22,959r8,49l39,1055r10,43l60,1138r11,37l83,1209r12,31l107,1269r14,27l135,1319r13,22l162,1361r14,18l190,1394r14,14l217,1420r14,10l243,1440r13,8l267,1453r11,6l289,1463r10,4l316,1471r13,2l337,1473r4,xe" fillcolor="#d12f31 [3205]" stroked="f">
                <v:fill opacity="37265f"/>
                <v:path arrowok="t" o:connecttype="custom" o:connectlocs="83364,322292;116579,330311;144150,334863;174109,337680;184529,358921;184529,372792;184529,374526;195601,369758;221001,356320;235329,347217;250960,335730;265939,322725;278965,309287;290037,294983;299154,280895;306970,266156;313048,251201;317607,236680;320647,221941;322383,207420;323035,193548;362763,195716;382952,196366;388163,193548;388814,185096;386860,168407;381433,153668;370144,123975;357118,97966;342573,75209;326725,55485;309575,39013;291773,25359;273103,14738;254433,7152;235112,2384;215791,0;202765,3034;201680,20807;200160,51367;189088,77593;175628,98617;164991,120507;157393,143265;152399,166023;101817,178160;19973,173175;434,171874;1737,180761;2822,192898;6513,218474;13026,246650;20624,268757;29308,285880;38208,298884;47109,307770;55576,313839;62740,317090;71424,319257" o:connectangles="0,0,0,0,0,0,0,0,0,0,0,0,0,0,0,0,0,0,0,0,0,0,0,0,0,0,0,0,0,0,0,0,0,0,0,0,0,0,0,0,0,0,0,0,0,0,0,0,0,0,0,0,0,0,0,0,0,0,0"/>
              </v:shape>
              <v:shape id="Freeform 39" o:spid="_x0000_s1037" alt="Petals" style="position:absolute;left:37814;top:3238;width:5110;height:7620;rotation:1467172fd;visibility:visible;mso-wrap-style:square;v-text-anchor:top" coordsize="2359,3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" path="m2161,1545r2,-15l2170,1493r6,-58l2184,1358r3,-43l2190,1268r1,-48l2191,1167r-1,-53l2186,1060r-4,-55l2175,949r61,-5l2282,941r32,-2l2336,937r13,-2l2356,935r3,l2359,935r-4,-7l2344,907r-18,-31l2301,836r-15,-21l2270,791r-17,-23l2234,743r-20,-23l2193,697r-23,-23l2146,651r-24,-25l2095,601r-25,-24l2044,555r-26,-21l1991,514r-27,-19l1938,477r-27,-16l1884,445r-27,-14l1830,416r-28,-12l1774,393r-26,-11l1720,372r-28,-9l1665,355r-28,-7l1609,342r-28,-6l1555,332r-28,-4l1499,325r-28,-2l1444,321r-27,l1389,320r-26,1l1336,322r-27,2l1283,326r-6,-79l1272,181r-5,-54l1263,83r-4,-33l1256,26,1255,9,1254,r-31,1l1193,3r-29,4l1135,12r-28,8l1081,30r-14,6l1054,42r-13,7l1027,57,977,83r-46,28l885,140r-43,29l800,199r-39,31l723,261r-35,32l654,325r-31,32l593,391r-27,34l540,458r-24,36l494,528r-22,35l454,598r-17,36l421,670r-13,36l397,741r-10,37l378,813r-7,37l367,886r-4,35l361,958r,35l363,1029r2,35l369,1099r7,34l390,1133r22,-2l444,1127r37,-4l528,1116r54,-6l646,1101r70,-10l734,1104r19,12l772,1129r20,11l831,1161r40,19l912,1196r41,15l994,1223r42,11l1078,1243r42,8l1162,1256r42,5l1245,1263r41,1l1327,1263r40,-2l1375,1338r7,72l1387,1477r7,62l1399,1597r5,53l1409,1699r5,44l1382,1736r-34,-7l1316,1723r-32,-4l1252,1716r-33,-3l1188,1712r-32,l1125,1712r-31,2l1063,1717r-30,3l1002,1724r-29,6l943,1736r-29,6l899,1659r-14,-71l873,1528r-11,-48l854,1443r-6,-27l844,1398r-1,-10l812,1394r-30,8l752,1410r-28,10l697,1432r-27,12l643,1458r-26,16l566,1508r-48,36l471,1579r-43,37l387,1652r-39,38l310,1727r-34,39l244,1803r-30,39l186,1880r-27,39l136,1959r-22,38l94,2036r-18,39l60,2115r-14,39l34,2193r-10,39l15,2270r-7,39l4,2348r-3,38l,2424r,37l2,2498r3,38l11,2571r6,37l25,2642r10,36l51,2677r24,-5l107,2667r41,-9l198,2648r57,-12l318,2622r71,-15l411,2618r21,11l455,2639r22,10l499,2658r22,8l543,2673r23,7l589,2687r22,5l634,2697r24,4l703,2709r46,5l794,2719r46,2l885,2721r45,-1l973,2718r43,-3l1057,2711r41,-6l1128,2849r26,124l1177,3082r19,93l1213,3255r13,65l1238,3376r9,43l1254,3454r5,26l1263,3500r2,12l1267,3521r1,5l1268,3527r,1l1282,3523r34,-12l1358,3498r38,-14l1456,3461r55,-24l1564,3412r47,-24l1655,3362r41,-24l1732,3314r34,-25l1796,3265r26,-25l1847,3217r21,-23l1887,3170r16,-22l1917,3127r12,-21l1939,3086r9,-20l1953,3048r6,-17l1962,3014r3,-16l1966,2984r2,-13l1968,2948r-3,-16l1963,2922r-1,-3l1963,2904r2,-39l1966,2836r,-33l1966,2765r,-42l1964,2678r-3,-49l1956,2578r-5,-55l1942,2468r-9,-57l1927,2383r-6,-29l1913,2324r-8,-29l1971,2282r50,-12l2055,2263r25,-5l2094,2255r7,-2l2104,2253r,l2100,2246r-14,-20l2064,2196r-29,-38l2018,2137r-19,-22l1978,2092r-24,-25l1931,2043r-27,-26l1878,1993r-29,-24l1839,1961r-9,-8l1820,1946r-10,-7l1845,1922r34,-18l1909,1888r29,-18l1964,1853r24,-18l2010,1819r20,-17l2049,1784r16,-16l2080,1751r13,-15l2105,1720r10,-15l2124,1689r9,-14l2140,1660r5,-13l2150,1635r3,-13l2159,1600r2,-20l2162,1554r-1,-9xe" fillcolor="#d12f31 [3205]" stroked="f">
                <v:fill opacity="37265f"/>
                <v:path arrowok="t" o:connecttype="custom" o:connectlocs="473788,284026;472705,217069;508884,201950;503901,189207;479637,155512;448442,124626;413996,99571;378684,82508;342505,72572;306977,69333;276647,53349;271881,1944;239819,4320;211656,17927;156630,56373;116985,98923;91205,144713;79506,191367;79940,237372;114385,241044;167245,243852;215339,264155;269715,272795;300477,319017;299394,374958;257366,369774;217072,372366;189125,330032;175910,301089;139298,314913;83839,356815;40295,406060;12998,456818;867,507143;2383,555309;23180,576044;89038,565461;117635,577340;152297,585116;210789,587059;254983,665680;271665,746028;274697,761795;315426,747540;375218,715789;408797,684687;423095,658336;426344,636737;425911,612546;423745,556821;414429,501960;453641,487056;447142,474313;418329,441267;394282,420316;425478,400229;450608,378198;463606,358543;468372,335648" o:connectangles="0,0,0,0,0,0,0,0,0,0,0,0,0,0,0,0,0,0,0,0,0,0,0,0,0,0,0,0,0,0,0,0,0,0,0,0,0,0,0,0,0,0,0,0,0,0,0,0,0,0,0,0,0,0,0,0,0,0,0"/>
              </v:shape>
              <v:shape id="Freeform 40" o:spid="_x0000_s1038" alt="Petals" style="position:absolute;left:31337;top:2667;width:4837;height:10004;rotation:1467172fd;visibility:visible;mso-wrap-style:square;v-text-anchor:top" coordsize="2231,4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" path="m1193,1646r27,-17l1257,1605r44,-31l1351,1535r27,-22l1405,1490r29,-26l1462,1437r29,-27l1519,1380r27,-31l1574,1317r66,65l1673,1415r12,12l1687,1430r3,-7l1696,1405r10,-27l1717,1341r13,-43l1741,1250r5,-26l1751,1199r4,-27l1758,1146r,-31l1758,1083r,-29l1756,1024r-2,-30l1752,965r-5,-28l1743,909r-5,-26l1732,856r-6,-26l1719,805r-8,-26l1702,755r-9,-23l1684,708r-11,-22l1663,664r-12,-22l1640,621r-14,-20l1614,581r-13,-20l1586,542r-14,-18l1558,506r-16,-17l1526,472r-15,-17l1494,440r-16,-16l1460,409r50,-49l1551,319r34,-36l1613,256r20,-23l1647,216r6,-7l1656,205r3,-5l1659,197r-17,-16l1624,166r-19,-16l1586,137r-20,-13l1545,114r-21,-9l1503,98,1457,80,1411,65,1367,50,1323,38,1280,28r-42,-9l1196,13,1156,7,1116,4,1077,2,1038,r-37,2l965,4,928,8r-34,5l859,19r-32,9l795,37,763,47,733,59,703,73,675,86r-28,15l620,118r-26,17l570,154r-25,18l522,192r-21,21l480,236r-21,22l440,282r8,8l461,303r19,18l504,343r29,28l567,403r40,37l653,480r5,38l667,554r10,36l688,625r14,36l716,695r17,33l751,762r17,32l788,825r20,30l831,885r21,28l875,940r23,26l922,990,767,1150,652,1271r-83,88l513,1419r-34,37l462,1476r-7,8l454,1486r9,7l486,1509r28,18l540,1543r50,31l637,1602r46,24l726,1647r41,18l805,1679r37,13l876,1702r32,6l938,1714r28,3l991,1718r25,l1038,1716r20,-2l1077,1709r,24l1076,1759r-1,29l1074,1820r-3,37l1069,1895r-2,42l1064,1982r-16,17l1033,2017r-15,19l1005,2053r-14,19l978,2091r-12,19l954,2129r-22,40l912,2209r-18,40l877,2290r-14,41l850,2373r-11,41l831,2456r-8,41l816,2538r-4,41l808,2619r-140,-7l546,2605r-106,-6l348,2595r-78,-5l204,2587r-54,-2l107,2583r-34,-3l47,2579r-19,-1l16,2577r-9,l2,2577r-1,l,2577r2,13l8,2625r2,20l12,2667r3,20l15,2705r9,60l34,2821r11,54l57,2923r12,46l83,3012r15,39l112,3088r17,32l145,3151r16,28l178,3203r16,22l211,3246r18,18l246,3280r16,14l278,3306r15,10l309,3325r14,8l337,3340r13,4l362,3347r20,6l398,3355r11,1l412,3356r12,5l461,3372r56,15l591,3406r42,9l678,3424r48,9l776,3439r52,7l883,3450r54,4l993,3455r,65l993,3570r,35l993,3629r,15l993,3650r,4l993,3654r11,-5l1033,3636r44,-21l1132,3587r14,23l1159,3635r14,23l1188,3680r14,23l1218,3725r14,21l1248,3767r-198,168l902,4064r-108,93l720,4221r-46,38l650,4281r-9,8l638,4291r12,10l677,4323r34,27l737,4376r49,38l833,4448r44,31l919,4507r42,24l1000,4552r38,18l1074,4587r34,12l1141,4610r31,9l1201,4626r28,4l1256,4633r24,2l1302,4635r22,-2l1344,4631r18,-3l1380,4623r15,-4l1409,4613r13,-4l1433,4603r18,-11l1464,4583r8,-6l1474,4575r14,-6l1522,4554r24,-13l1575,4527r33,-17l1643,4491r38,-22l1720,4445r42,-27l1803,4389r43,-32l1888,4324r21,-18l1929,4287r21,-19l1970,4248r74,82l2083,4373r13,15l2098,4390r3,-7l2111,4360r16,-33l2144,4284r10,-25l2164,4233r8,-29l2181,4175r9,-30l2198,4114r8,-32l2211,4050r7,-36l2222,3980r4,-36l2229,3910r1,-33l2231,3843r,-33l2229,3777r-2,-31l2224,3713r-4,-31l2215,3652r-6,-30l2202,3593r-7,-29l2187,3535r-9,-28l2168,3479r-11,-26l2146,3426r-11,-25l2123,3375r-14,-24l2096,3327r-15,-23l2067,3281r-14,-22l2037,3237r-17,-21l2005,3196r-18,-20l1970,3158r59,-50l2080,3064r43,-36l2157,2999r27,-23l2204,2959r7,-7l2218,2949r4,-3l2226,2946r-9,-14l2208,2920r-9,-12l2189,2897r-11,-10l2167,2876r-11,-10l2144,2857r-25,-18l2094,2821r-26,-15l2042,2789r-39,-19l1965,2752r-38,-16l1889,2720r-36,-14l1816,2693r-36,-13l1744,2669r,-8l1823,2667r68,6l1947,2677r47,4l2029,2685r28,3l2075,2689r9,1l2086,2675r2,-17l2089,2643r,-16l2088,2595r-2,-30l2080,2534r-6,-29l2066,2476r-10,-26l2037,2402r-19,-47l1998,2310r-21,-44l1956,2225r-22,-40l1911,2147r-24,-37l1863,2073r-25,-33l1813,2007r-26,-31l1761,1947r-27,-29l1706,1891r-27,-25l1650,1843r-29,-24l1592,1798r-29,-19l1533,1760r-30,-16l1473,1728r-31,-14l1412,1700r-31,-11l1350,1678r-31,-9l1288,1662r-31,-7l1226,1649r-33,-3xe" fillcolor="#d12f31 [3205]" stroked="f">
                <v:fill opacity="37265f"/>
                <v:path arrowok="t" o:connecttype="custom" o:connectlocs="310930,316004;365353,308018;378580,264200;380315,214555;370991,168147;352561,129726;327626,98212;354078,50293;348007,32377;296402,10792;225066,0;165439,10145;118171,37126;104077,69288;146792,127351;175196,184552;123375,293340;111449,329603;182568,365218;229403,369967;231354,418101;209455,455443;181918,521062;95404,560994;6071,556461;2168,570923;14961,640858;42064,696116;70035,719428;91935,725471;179533,743819;215309,786557;248484,779218;227668,849369;140938,928370;208371,978016;266480,999385;302474,997010;322639,986218;382049,953625;443194,934630;467045,919304;480922,866421;482874,808573;472249,756985;451217,713168;439942,670861;481790,635894;467479,618626;417826,590565;410020,576967;452735,573729;445796,528832;409153,455443;364053,402776;312665,369967;258675,355289" o:connectangles="0,0,0,0,0,0,0,0,0,0,0,0,0,0,0,0,0,0,0,0,0,0,0,0,0,0,0,0,0,0,0,0,0,0,0,0,0,0,0,0,0,0,0,0,0,0,0,0,0,0,0,0,0,0,0,0,0"/>
              </v:shape>
              <v:shape id="Freeform 41" o:spid="_x0000_s1039" alt="Petals" style="position:absolute;left:36576;top:22098;width:6709;height:4807;rotation:1467172fd;visibility:visible;mso-wrap-style:square;v-text-anchor:top" coordsize="3095,2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" path="m2783,1688r5,-9l2803,1652r11,-20l2825,1608r12,-27l2851,1551r13,-34l2877,1481r14,-38l2903,1402r11,-43l2924,1314r9,-45l2939,1221r90,17l3075,1246r18,3l3095,1250r-1,-7l3091,1226r-4,-28l3079,1162r-5,-20l3068,1121r-8,-22l3053,1076r-9,-24l3034,1028r-11,-23l3009,980r-13,-27l2982,926r-15,-26l2953,876r-17,-24l2921,829r-17,-22l2887,786r-18,-21l2852,745r-18,-19l2815,708r-19,-17l2777,675r-19,-17l2739,644r-20,-14l2700,616r-21,-13l2659,591r-20,-11l2619,570r-21,-10l2578,550r-22,-8l2536,533r-21,-7l2495,520r-41,-12l2414,499r15,-65l2441,379r10,-47l2459,293r5,-31l2469,240r2,-17l2471,216r-21,-6l2427,207r-24,-1l2379,205r-23,1l2332,207r-23,3l2287,216r-31,4l2225,225r-30,6l2165,237r-29,6l2108,251r-28,8l2054,267r-27,9l2001,285r-24,10l1953,303r-25,11l1905,326r-22,11l1860,348r-21,12l1818,372r-20,13l1779,399r-18,13l1742,425r-17,15l1707,454r-16,15l1675,484r-15,16l1645,515r-14,16l1617,548r-13,15l1592,580r-21,-18l1549,544r-23,-16l1504,512r-23,-16l1456,482r-23,-13l1409,457r-8,5l1390,474r-16,19l1357,518r-46,63l1257,660r-63,92l1129,853r-67,105l998,1066r,1l998,1079r,-12l998,1066r71,-128l1133,822r60,-106l1247,620r47,-86l1338,457r37,-68l1409,329r27,-52l1461,232r19,-36l1495,165r13,-25l1515,122r5,-12l1522,103,1495,87,1469,73,1442,60,1415,49,1389,39r-27,-9l1335,23r-26,-6l1250,10,1192,5,1136,2,1081,r-53,2l976,4,925,7r-49,6l828,20r-46,9l736,39,693,51,651,65,610,79,570,96r-38,17l495,131r-35,20l425,171r-33,23l361,217r-30,24l302,266r-27,26l249,319r-25,28l201,374r-22,30l159,434r-20,30l121,495r-17,33l112,536r14,13l142,563r22,17l222,621r75,50l386,730r106,66l611,870r132,83l732,946,702,927,655,899,596,865,527,824,452,778,373,733,294,686,219,643,149,603,90,571,43,545,26,538,12,531,3,529r-3,l3,533r8,8l27,553r21,17l66,586r27,27l128,648r41,45l269,798,381,918r59,62l500,1041r57,60l614,1157r53,52l717,1253r22,20l762,1291r18,17l799,1320r,1l799,1322r1,l802,1322r3,-2l809,1315r13,-14l838,1280r20,-29l883,1214r27,-42l940,1122r-92,162l767,1426r-70,124l636,1655r-51,90l542,1819r-35,62l481,1931r-21,40l445,2001r-5,12l435,2023r-3,10l431,2040r-1,7l430,2052r1,5l432,2060r5,6l445,2071r11,10l469,2090r13,8l496,2104r30,13l558,2128r59,21l674,2167r54,15l779,2195r48,10l873,2213r42,6l955,2223r37,1l1028,2224r32,-1l1091,2220r29,-3l1146,2211r24,-7l1192,2197r20,-8l1231,2180r17,-9l1263,2162r14,-9l1288,2143r11,-9l1308,2126r13,-16l1331,2097r4,-8l1338,2086r10,-9l1375,2050r19,-20l1416,2007r26,-27l1469,1949r29,-34l1527,1877r30,-41l1589,1793r31,-47l1650,1696r14,-25l1678,1644r15,-27l1706,1590r-4,-7l1695,1575r-10,-10l1672,1554r-18,-14l1633,1523r-26,-19l1576,1483r-74,-50l1405,1371r-119,-76l1139,1207r33,20l1261,1279r124,73l1529,1434r73,40l1672,1513r65,34l1797,1577r26,14l1847,1601r20,8l1885,1616r14,5l1909,1623r7,-1l1918,1618r6,-43l1927,1533r1,-44l1929,1444r-1,-45l1927,1351r-3,-50l1918,1250r-6,-43l1905,1165r-9,-42l1886,1085r20,14l1927,1113r20,14l1968,1140r22,12l2011,1165r22,11l2055,1187r22,10l2099,1206r21,8l2142,1223r23,7l2187,1238r22,5l2230,1250r-51,211l2140,1621r-28,115l2094,1815r-12,49l2077,1889r-2,10l2075,1901r11,3l2115,1908r19,3l2152,1914r19,1l2188,1916r50,1l2286,1918r44,-2l2372,1914r39,-4l2448,1905r34,-6l2514,1891r29,-7l2571,1876r25,-10l2619,1856r21,-10l2660,1835r16,-11l2693,1813r13,-12l2720,1790r11,-11l2741,1768r7,-11l2756,1747r7,-10l2767,1728r8,-16l2780,1699r3,-7l2783,1688xe" fillcolor="#d12f31 [3205]" stroked="f">
                <v:fill opacity="37265f"/>
                <v:path arrowok="t" o:connecttype="custom" o:connectlocs="618098,335302;635875,274338;670130,265042;659940,227426;640211,189377;614412,156950;585361,133170;554142,117172;529210,81934;531161,45399;495822,46696;450945,55992;413005,70476;381785,89068;356637,111335;330837,114145;301352,102471;230242,207105;245635,177704;311325,59883;329970,22267;289428,4972;211597,865;141137,14052;84986,41940;43577,80853;27317,118685;132465,188080;97994,168191;5637,116307;10406,123225;95392,211861;165202,279094;174524,285363;203792,242559;109918,406643;93441,441016;98861,449880;146123,468471;215066,480794;258426,474957;281624,461337;298100,443178;337558,396914;369861,343733;348398,325141;273385,276500;395227,343949;415823,349786;417124,281256;417774,240613;450294,258773;483465,270230;449861,410534;474359,414209;538098,410534;576689,396698;595767,379836;603355,364919" o:connectangles="0,0,0,0,0,0,0,0,0,0,0,0,0,0,0,0,0,0,0,0,0,0,0,0,0,0,0,0,0,0,0,0,0,0,0,0,0,0,0,0,0,0,0,0,0,0,0,0,0,0,0,0,0,0,0,0,0,0,0"/>
              </v:shape>
              <v:shape id="Freeform 42" o:spid="_x0000_s1040" alt="Petals" style="position:absolute;left:44481;top:20669;width:4435;height:4134;rotation:1467172fd;visibility:visible;mso-wrap-style:square;v-text-anchor:top" coordsize="2047,1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" path="m2015,1360r-4,-8l1999,1327r-19,-38l1955,1242r-16,-27l1923,1186r-19,-29l1884,1127r-22,-31l1838,1066r-24,-31l1788,1006r66,-49l1887,932r12,-10l1902,921r-6,-2l1882,912r-23,-10l1831,889r-35,-13l1758,861r-41,-13l1675,837r-44,-9l1587,822r-42,-4l1505,817r-40,l1427,819r-38,4l1352,830r-2,-12l1348,808r-4,-8l1341,792r-4,-10l1334,779r-1,-9l1329,746r-9,-39l1308,657r-8,-28l1291,599r-10,-32l1269,535r-13,-35l1241,466r-17,-34l1207,397r65,-33l1307,347r12,-5l1321,341r-5,-5l1303,326r-19,-15l1259,291r-30,-22l1195,245r-36,-24l1122,199r-24,-10l1075,180r-24,-9l1028,163r-23,-7l981,151r-22,-6l937,141r-22,-3l893,134r-23,-2l849,131r-21,-1l807,130r-21,l766,131r-20,2l726,135r-20,3l687,141r-37,8l614,159r-34,11l546,183r-32,15l484,213,460,163,436,122,418,87,401,59,389,37,379,20,373,8,371,,351,11,333,22,317,33,302,44,273,70r-30,30l218,130r-25,31l171,191r-21,30l130,251r-18,30l95,311,80,340,66,370,53,398,42,427,32,456r-9,28l17,512r-6,27l6,567,2,594,,620r,27l,674r1,25l3,723r5,26l12,772r6,25l25,820r8,23l42,866r10,22l63,909r12,20l88,950r8,-2l109,942r19,-9l151,921r30,-14l216,890r39,-19l300,850r30,8l359,862r30,4l419,868r31,l480,866r30,-3l540,859r30,-5l598,848r30,-8l657,832r28,-9l714,814r27,-9l768,793r44,93l804,897r-8,10l777,941r-18,34l744,1010r-16,33l716,1076r-12,33l694,1142r-9,32l677,1205r-6,32l666,1267r-3,31l660,1328r-2,30l658,1387r2,28l662,1444r3,26l669,1497r6,27l682,1549r6,26l697,1599r9,23l716,1646r11,22l739,1689r14,21l766,1730r13,19l795,1768r15,17l818,1778r14,-10l848,1753r22,-17l896,1716r30,-23l959,1670r36,-27l1026,1642r32,-2l1089,1637r30,-6l1149,1625r30,-8l1209,1608r28,-10l1266,1587r27,-12l1321,1561r27,-13l1373,1534r26,-15l1424,1504r24,-16l1556,1628r83,105l1698,1809r43,51l1766,1891r15,15l1787,1912r1,1l1793,1908r13,-13l1824,1876r21,-19l1873,1824r25,-30l1922,1766r20,-28l1960,1710r16,-26l1990,1659r13,-23l2014,1612r9,-22l2029,1570r7,-20l2040,1531r4,-17l2046,1497r1,-17l2047,1466r-1,-13l2045,1439r-1,-12l2038,1407r-5,-17l2020,1368r-5,-8xe" fillcolor="#d12f31 [3205]" stroked="f">
                <v:fill opacity="37265f"/>
                <v:path arrowok="t" o:connecttype="custom" o:connectlocs="428916,278556;412453,250031;392957,223666;411370,199246;402705,194924;371944,183255;334685,176772;300891,177852;291143,172882;288760,166399;281612,135928;272080,108051;275546,78661;285078,72610;266231,58132;237854,40843;217707,33712;198211,29822;179365,28093;161602,28742;140806,32199;111345,42788;90549,18801;80801,1729;68670,7131;47224,28093;28161,54242;14297,79958;4982,104594;433,128365;217,151056;3899,172234;11264,191899;20796,204865;39209,196005;71486,185416;97481,187577;123476,184551;148388,177852;175899,191467;164418,210700;152504,239658;145355,267319;142539,293467;144055,317671;149038,340361;157486,360459;168750,377963;180231,382069;200594,365861;229189,354408;255400,349438;280095,340361;303057,328260;355047,374506;385808,411891;391224,409514;411153,387688;428050,363917;438231,343603;442780,327179;443213,313997;440397,300382" o:connectangles="0,0,0,0,0,0,0,0,0,0,0,0,0,0,0,0,0,0,0,0,0,0,0,0,0,0,0,0,0,0,0,0,0,0,0,0,0,0,0,0,0,0,0,0,0,0,0,0,0,0,0,0,0,0,0,0,0,0,0,0,0,0,0"/>
              </v:shape>
              <v:shape id="Freeform 43" o:spid="_x0000_s1041" alt="Petals" style="position:absolute;left:17811;top:3905;width:9675;height:8086;rotation:1467172fd;visibility:visible;mso-wrap-style:square;v-text-anchor:top" coordsize="4461,3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" path="m4461,1210r-4,-60l4450,1093r-8,-55l4433,984r-11,-53l4410,880r-13,-48l4382,784r-16,-46l4348,694r-18,-42l4310,611r-21,-39l4267,534r-22,-35l4220,464r-25,-33l4169,400r-26,-29l4114,343r-28,-26l4056,292r-30,-23l3995,247r-32,-19l3931,209r-34,-17l3864,177r-35,-13l3795,152r-35,-11l3724,132r-9,8l3704,154r-12,18l3677,196r-16,27l3643,257r-20,37l3602,337r-22,46l3555,434r-25,56l3503,550r-58,131l3384,827r4,-12l3400,782r17,-51l3439,665r25,-75l3491,505r28,-86l3545,331r25,-84l3591,170r9,-35l3607,103r6,-28l3617,50r3,-20l3620,15,3617,5,3613,r-7,2l3596,10r-12,15l3569,48r-14,19l3533,97r-30,40l3467,185r-42,55l3379,301r-49,65l3280,434r-52,69l3178,573r-49,70l3084,710r-41,63l3008,830r-15,27l2979,882r-11,23l2959,926r-2,3l2957,933r2,4l2964,943r6,5l2978,954r10,7l2999,969r29,17l3065,1006r43,22l3157,1054r5,1l3166,1056r2,2l3170,1061r1,5l3171,1068r-6,l3157,1068r-177,-57l2824,961,2688,920,2571,885,2471,857r-83,-23l2318,817r-57,-11l2237,802r-21,-4l2198,797r-17,-1l2168,796r-12,1l2146,798r-9,3l2130,804r-5,4l2120,813r-3,4l2111,828r-2,14l2098,873r-9,32l2086,920r-4,17l2081,953r-1,16l2075,1004r-6,33l2063,1070r-3,31l2057,1132r-4,30l2052,1190r-2,28l2050,1244r,27l2050,1295r1,24l2055,1364r5,41l2046,1406r-15,3l2016,1413r-17,5l1982,1424r-16,9l1948,1442r-18,10l1913,1464r-19,12l1875,1491r-19,14l1837,1522r-20,16l1798,1556r-20,19l1738,1614r-39,42l1661,1702r-38,46l1586,1796r-35,50l1516,1896r-31,50l1466,1966r-13,15l1449,1990r-4,8l1443,2007r,10l1443,1996r,-21l1443,1954r,-22l1483,1789r35,-131l1550,1538r27,-107l1601,1332r18,-88l1636,1166r12,-70l1657,1036r6,-53l1665,959r1,-21l1666,918r,-18l1665,884r-2,-15l1661,856r-3,-11l1655,835r-4,-9l1646,818r-5,-5l1627,805r-13,-7l1600,792r-14,-6l1557,776r-30,-8l1498,763r-28,-4l1442,757r-28,-1l1355,755r-57,l1242,756r-55,5l1134,766r-52,7l1032,782r-49,10l937,804r-46,13l847,832r-42,16l764,866r-40,19l686,905r-37,21l614,949r-33,24l548,997r-31,25l488,1049r-27,28l434,1106r-24,29l386,1165r-21,31l345,1227r-19,32l309,1292r-16,33l279,1360r-13,34l265,1404r1,12l269,1429r3,12l277,1454r6,13l291,1481r9,14l310,1511r11,15l334,1542r13,15l363,1574r16,17l396,1608r19,18l456,1662r46,36l552,1736r53,38l664,1814r62,39l791,1892r70,40l850,1927r-32,-13l767,1894r-64,-25l628,1841r-83,-30l502,1797r-45,-14l413,1769r-43,-12l325,1745r-42,-10l242,1726r-39,-8l165,1713r-34,-4l100,1709r-28,1l49,1716r-20,8l14,1735,4,1749,,1767r2,22l10,1816r16,31l37,1864r12,15l62,1896r13,18l107,1948r34,35l178,2020r41,37l262,2093r47,37l331,2170r24,38l380,2245r26,36l434,2316r29,34l494,2383r31,31l557,2444r34,28l625,2499r34,26l695,2549r36,23l768,2593r37,19l816,2619r12,5l841,2627r14,1l869,2627r16,-3l900,2619r17,-7l934,2603r16,-11l968,2579r19,-15l1005,2547r18,-19l1041,2507r19,-22l1071,2476r10,-5l1092,2465r10,-9l1102,2467r-1,10l1099,2483r-2,5l1093,2493r-5,5l1057,2589r-30,86l1001,2756r-24,76l955,2905r-19,68l919,3037r-14,59l891,3152r-10,52l874,3253r-7,44l862,3340r-2,37l859,3413r1,31l862,3474r4,25l871,3524r8,21l887,3564r10,16l907,3594r12,12l931,3617r15,8l960,3632r16,6l992,3641r18,4l1028,3646r18,l1078,3657r32,10l1141,3678r32,11l1234,3705r58,13l1346,3728r51,8l1446,3742r46,4l1534,3747r40,l1612,3745r34,-4l1678,3736r30,-7l1736,3721r26,-8l1785,3703r21,-9l1825,3684r18,-12l1858,3661r15,-11l1885,3639r10,-11l1905,3617r8,-10l1925,3589r8,-15l1937,3565r1,-4l1948,3551r26,-28l1991,3503r20,-26l2035,3448r24,-32l2085,3379r26,-39l2139,3296r27,-45l2192,3201r26,-52l2230,3122r12,-28l2253,3065r11,-28l2266,3028r,-10l2266,3008r-2,-11l2262,2986r-3,-13l2256,2961r-6,-12l2244,2937r-6,-14l2230,2909r-9,-14l2210,2880r-11,-15l2187,2849r-15,-16l2157,2817r-17,-17l2122,2782r-20,-17l2082,2746r-23,-19l2036,2708r-27,-20l1982,2668r-30,-21l1923,2626r-34,-21l1855,2583r-37,-24l1780,2536r-40,-23l1753,2517r36,11l1845,2544r72,21l2001,2587r92,23l2142,2622r49,10l2241,2642r50,10l2340,2659r49,7l2435,2671r45,4l2522,2676r40,l2599,2674r32,-6l2660,2660r23,-11l2702,2636r13,-18l2723,2598r,-24l2717,2545r-13,-32l2706,2494r1,-20l2708,2454r2,-21l2708,2390r-3,-46l2701,2298r-7,-50l2685,2197r-10,-53l2667,2113r-9,-31l2650,2052r-10,-30l2628,1995r-10,-29l2606,1939r-11,-27l2622,1924r28,11l2678,1945r29,10l2737,1965r31,8l2799,1981r33,8l2839,1985r10,-7l2860,1967r12,-13l2885,1935r15,-23l2916,1885r18,-32l2954,1815r21,-45l2998,1720r25,-56l3049,1601r29,-71l3110,1452r34,-87l3140,1375r-10,28l3117,1446r-18,57l3078,1570r-22,73l3033,1723r-23,82l2989,1887r-19,79l2963,2003r-7,37l2950,2074r-4,33l2943,2135r-2,27l2941,2187r3,18l2948,2222r6,12l2963,2241r10,2l2993,2245r18,3l3031,2248r21,-2l3074,2245r21,-3l3117,2239r22,-4l3162,2230r24,-6l3209,2218r23,-8l3256,2202r24,-9l3303,2183r25,-10l3364,2161r36,-13l3434,2134r33,-14l3499,2106r31,-16l3560,2073r29,-16l3617,2040r27,-18l3670,2005r24,-19l3718,1966r24,-19l3763,1926r21,-20l3804,1885r20,-22l3842,1840r17,-22l3876,1796r16,-23l3907,1748r15,-23l3935,1700r12,-24l3959,1651r11,-26l3980,1600r10,-26l3999,1547r8,-26l4007,1515r-3,-5l3998,1502r-6,-7l3983,1487r-10,-8l3960,1470r-13,-10l3916,1440r-37,-21l3838,1396r-45,-24l3744,1349r-51,-26l3639,1299r-56,-25l3526,1250r-57,-24l3412,1203r-56,-22l3348,1173r-7,-4l3336,1167r-8,l3341,1167r15,l3495,1208r129,36l3741,1278r105,29l3942,1333r85,22l4103,1375r66,17l4226,1405r50,13l4317,1425r33,7l4377,1436r20,1l4404,1439r6,-2l4416,1437r3,-1l4429,1409r8,-28l4444,1352r6,-29l4456,1293r3,-29l4460,1237r1,-27xe" fillcolor="#d12f31 [3205]" stroked="f">
                <v:fill opacity="37265f"/>
                <v:path arrowok="t" o:connecttype="custom" o:connectlocs="942976,149777;886155,68414;807646,28488;765572,105750;768825,71435;782054,432;711353,93664;641302,200494;684677,227471;582962,198551;467584,172006;452403,198551;444595,262865;429848,307323;385605,339911;314253,429475;342013,308834;361098,190782;343965,169632;245937,165316;140752,199846;74822,264807;61376,316603;98895,358687;152464,403361;35785,369694;5639,398613;71786,468322;142921,544937;195188,565224;234443,533283;217093,594791;186513,728813;201911,780609;254395,796148;363918,806291;410980,782983;441342,744136;491007,655435;483633,627811;446547,588532;380183,543211;518116,575367;590553,560692;584263,485156;568648,415231;622867,421706;674484,313366;644121,424296;642603,483645;690966,479976;758848,454510;820658,411347;858611,356313;861648,319193;764704,269771;785958,268476;949265,309913;967049,272792" o:connectangles="0,0,0,0,0,0,0,0,0,0,0,0,0,0,0,0,0,0,0,0,0,0,0,0,0,0,0,0,0,0,0,0,0,0,0,0,0,0,0,0,0,0,0,0,0,0,0,0,0,0,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279041F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95C333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3ECB67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478B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0AE8B4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7FA3DF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C6CD35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7024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9E83C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394A5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47547D5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63CB2FF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7573153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1"/>
  </w:num>
  <w:num w:numId="2">
    <w:abstractNumId w:val="12"/>
  </w:num>
  <w:num w:numId="3">
    <w:abstractNumId w:val="10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730"/>
    <w:rsid w:val="00095CFF"/>
    <w:rsid w:val="000E33EA"/>
    <w:rsid w:val="00132FD9"/>
    <w:rsid w:val="001570B2"/>
    <w:rsid w:val="001624C3"/>
    <w:rsid w:val="00164B6D"/>
    <w:rsid w:val="00220400"/>
    <w:rsid w:val="00240460"/>
    <w:rsid w:val="002733AA"/>
    <w:rsid w:val="002A068F"/>
    <w:rsid w:val="004611DB"/>
    <w:rsid w:val="004F6730"/>
    <w:rsid w:val="005D2D39"/>
    <w:rsid w:val="0068245E"/>
    <w:rsid w:val="0069500E"/>
    <w:rsid w:val="00713F12"/>
    <w:rsid w:val="007A4EDB"/>
    <w:rsid w:val="00834305"/>
    <w:rsid w:val="00897FB4"/>
    <w:rsid w:val="009124DD"/>
    <w:rsid w:val="0094423C"/>
    <w:rsid w:val="00A95506"/>
    <w:rsid w:val="00AB123B"/>
    <w:rsid w:val="00AD6248"/>
    <w:rsid w:val="00B168F9"/>
    <w:rsid w:val="00C67FD5"/>
    <w:rsid w:val="00C93A32"/>
    <w:rsid w:val="00CE754C"/>
    <w:rsid w:val="00CF207A"/>
    <w:rsid w:val="00D529A9"/>
    <w:rsid w:val="00E402F3"/>
    <w:rsid w:val="00E43EFE"/>
    <w:rsid w:val="00EE160B"/>
    <w:rsid w:val="00F21020"/>
    <w:rsid w:val="00F87C0C"/>
    <w:rsid w:val="00FA70CF"/>
    <w:rsid w:val="00FD7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DB4B6B8-B2F1-4BFE-BB46-3FF6960B3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color w:val="572111" w:themeColor="text2"/>
        <w:sz w:val="24"/>
        <w:szCs w:val="24"/>
        <w:lang w:val="en-US" w:eastAsia="ja-JP" w:bidi="ar-SA"/>
      </w:rPr>
    </w:rPrDefault>
    <w:pPrDefault>
      <w:pPr>
        <w:spacing w:after="240" w:line="288" w:lineRule="auto"/>
        <w:ind w:left="101" w:right="10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9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29A9"/>
  </w:style>
  <w:style w:type="paragraph" w:styleId="Heading1">
    <w:name w:val="heading 1"/>
    <w:basedOn w:val="Normal"/>
    <w:next w:val="Normal"/>
    <w:link w:val="Heading1Char"/>
    <w:uiPriority w:val="9"/>
    <w:qFormat/>
    <w:rsid w:val="00AB123B"/>
    <w:pPr>
      <w:keepNext/>
      <w:keepLines/>
      <w:spacing w:before="240" w:after="0"/>
      <w:ind w:left="0"/>
      <w:outlineLvl w:val="0"/>
    </w:pPr>
    <w:rPr>
      <w:rFonts w:asciiTheme="majorHAnsi" w:eastAsiaTheme="majorEastAsia" w:hAnsiTheme="majorHAnsi" w:cstheme="majorBidi"/>
      <w:color w:val="386065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123B"/>
    <w:pPr>
      <w:keepNext/>
      <w:keepLines/>
      <w:spacing w:before="40" w:after="0"/>
      <w:ind w:left="0"/>
      <w:outlineLvl w:val="1"/>
    </w:pPr>
    <w:rPr>
      <w:rFonts w:asciiTheme="majorHAnsi" w:eastAsiaTheme="majorEastAsia" w:hAnsiTheme="majorHAnsi" w:cstheme="majorBidi"/>
      <w:color w:val="386065" w:themeColor="accent1" w:themeShade="80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123B"/>
    <w:pPr>
      <w:keepNext/>
      <w:keepLines/>
      <w:spacing w:before="40" w:after="0"/>
      <w:ind w:left="0"/>
      <w:outlineLvl w:val="3"/>
    </w:pPr>
    <w:rPr>
      <w:rFonts w:asciiTheme="majorHAnsi" w:eastAsiaTheme="majorEastAsia" w:hAnsiTheme="majorHAnsi" w:cstheme="majorBidi"/>
      <w:i/>
      <w:iCs/>
      <w:color w:val="386065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123B"/>
    <w:pPr>
      <w:keepNext/>
      <w:keepLines/>
      <w:spacing w:before="40" w:after="0"/>
      <w:ind w:left="0"/>
      <w:outlineLvl w:val="4"/>
    </w:pPr>
    <w:rPr>
      <w:rFonts w:asciiTheme="majorHAnsi" w:eastAsiaTheme="majorEastAsia" w:hAnsiTheme="majorHAnsi" w:cstheme="majorBidi"/>
      <w:color w:val="386065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123B"/>
    <w:pPr>
      <w:keepNext/>
      <w:keepLines/>
      <w:spacing w:before="40" w:after="0"/>
      <w:ind w:left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123B"/>
    <w:pPr>
      <w:keepNext/>
      <w:keepLines/>
      <w:spacing w:before="40" w:after="0"/>
      <w:ind w:left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F207A"/>
    <w:rPr>
      <w:color w:val="595959" w:themeColor="text1" w:themeTint="A6"/>
    </w:rPr>
  </w:style>
  <w:style w:type="paragraph" w:styleId="Subtitle">
    <w:name w:val="Subtitle"/>
    <w:basedOn w:val="Normal"/>
    <w:link w:val="SubtitleChar"/>
    <w:uiPriority w:val="1"/>
    <w:qFormat/>
    <w:rsid w:val="009124DD"/>
    <w:pPr>
      <w:spacing w:after="40" w:line="228" w:lineRule="auto"/>
      <w:ind w:left="0" w:right="0"/>
    </w:pPr>
    <w:rPr>
      <w:caps/>
      <w:sz w:val="52"/>
    </w:rPr>
  </w:style>
  <w:style w:type="character" w:customStyle="1" w:styleId="SubtitleChar">
    <w:name w:val="Subtitle Char"/>
    <w:basedOn w:val="DefaultParagraphFont"/>
    <w:link w:val="Subtitle"/>
    <w:uiPriority w:val="1"/>
    <w:rsid w:val="009124DD"/>
    <w:rPr>
      <w:caps/>
      <w:sz w:val="52"/>
    </w:rPr>
  </w:style>
  <w:style w:type="paragraph" w:styleId="Title">
    <w:name w:val="Title"/>
    <w:basedOn w:val="Normal"/>
    <w:link w:val="TitleChar"/>
    <w:uiPriority w:val="1"/>
    <w:qFormat/>
    <w:rsid w:val="009124DD"/>
    <w:pPr>
      <w:spacing w:after="0" w:line="204" w:lineRule="auto"/>
      <w:ind w:left="0" w:right="0"/>
      <w:contextualSpacing/>
    </w:pPr>
    <w:rPr>
      <w:rFonts w:asciiTheme="majorHAnsi" w:eastAsiaTheme="majorEastAsia" w:hAnsiTheme="majorHAnsi" w:cstheme="majorBidi"/>
      <w:b/>
      <w:bCs/>
      <w:caps/>
      <w:color w:val="9C2224" w:themeColor="accent2" w:themeShade="BF"/>
      <w:kern w:val="28"/>
      <w:sz w:val="84"/>
    </w:rPr>
  </w:style>
  <w:style w:type="character" w:customStyle="1" w:styleId="TitleChar">
    <w:name w:val="Title Char"/>
    <w:basedOn w:val="DefaultParagraphFont"/>
    <w:link w:val="Title"/>
    <w:uiPriority w:val="1"/>
    <w:rsid w:val="009124DD"/>
    <w:rPr>
      <w:rFonts w:asciiTheme="majorHAnsi" w:eastAsiaTheme="majorEastAsia" w:hAnsiTheme="majorHAnsi" w:cstheme="majorBidi"/>
      <w:b/>
      <w:bCs/>
      <w:caps/>
      <w:color w:val="9C2224" w:themeColor="accent2" w:themeShade="BF"/>
      <w:kern w:val="28"/>
      <w:sz w:val="84"/>
    </w:rPr>
  </w:style>
  <w:style w:type="paragraph" w:styleId="Date">
    <w:name w:val="Date"/>
    <w:basedOn w:val="Normal"/>
    <w:link w:val="DateChar"/>
    <w:uiPriority w:val="2"/>
    <w:unhideWhenUsed/>
    <w:qFormat/>
    <w:pPr>
      <w:pBdr>
        <w:top w:val="dotted" w:sz="2" w:space="15" w:color="572111" w:themeColor="text2"/>
        <w:left w:val="dotted" w:sz="2" w:space="2" w:color="FFFFFF" w:themeColor="background1"/>
        <w:right w:val="dotted" w:sz="2" w:space="2" w:color="FFFFFF" w:themeColor="background1"/>
      </w:pBdr>
      <w:spacing w:before="360" w:after="40" w:line="216" w:lineRule="auto"/>
      <w:contextualSpacing/>
    </w:pPr>
    <w:rPr>
      <w:b/>
      <w:bCs/>
      <w:smallCaps/>
      <w:color w:val="9C2224" w:themeColor="accent2" w:themeShade="BF"/>
      <w:sz w:val="44"/>
    </w:rPr>
  </w:style>
  <w:style w:type="character" w:customStyle="1" w:styleId="DateChar">
    <w:name w:val="Date Char"/>
    <w:basedOn w:val="DefaultParagraphFont"/>
    <w:link w:val="Date"/>
    <w:uiPriority w:val="2"/>
    <w:rPr>
      <w:b/>
      <w:bCs/>
      <w:smallCaps/>
      <w:color w:val="9C2224" w:themeColor="accent2" w:themeShade="BF"/>
      <w:sz w:val="44"/>
    </w:rPr>
  </w:style>
  <w:style w:type="paragraph" w:customStyle="1" w:styleId="Time">
    <w:name w:val="Time"/>
    <w:basedOn w:val="Normal"/>
    <w:uiPriority w:val="2"/>
    <w:qFormat/>
    <w:pPr>
      <w:spacing w:after="300" w:line="216" w:lineRule="auto"/>
      <w:contextualSpacing/>
    </w:pPr>
    <w:rPr>
      <w:b/>
      <w:bCs/>
      <w:smallCaps/>
      <w:sz w:val="44"/>
    </w:rPr>
  </w:style>
  <w:style w:type="paragraph" w:customStyle="1" w:styleId="Location">
    <w:name w:val="Location"/>
    <w:basedOn w:val="Normal"/>
    <w:uiPriority w:val="3"/>
    <w:qFormat/>
    <w:pPr>
      <w:pBdr>
        <w:left w:val="dotted" w:sz="2" w:space="2" w:color="FFFFFF" w:themeColor="background1"/>
        <w:bottom w:val="dotted" w:sz="2" w:space="15" w:color="572111" w:themeColor="text2"/>
        <w:right w:val="dotted" w:sz="2" w:space="2" w:color="FFFFFF" w:themeColor="background1"/>
      </w:pBdr>
      <w:spacing w:after="400" w:line="228" w:lineRule="auto"/>
      <w:contextualSpacing/>
    </w:pPr>
    <w:rPr>
      <w:smallCaps/>
      <w:sz w:val="36"/>
    </w:rPr>
  </w:style>
  <w:style w:type="paragraph" w:customStyle="1" w:styleId="ContactInfo">
    <w:name w:val="Contact Info"/>
    <w:basedOn w:val="Normal"/>
    <w:uiPriority w:val="4"/>
    <w:qFormat/>
    <w:rsid w:val="00897FB4"/>
    <w:pPr>
      <w:spacing w:after="0" w:line="240" w:lineRule="auto"/>
      <w:ind w:left="0" w:right="0"/>
    </w:pPr>
    <w:rPr>
      <w:smallCaps/>
    </w:rPr>
  </w:style>
  <w:style w:type="paragraph" w:styleId="Header">
    <w:name w:val="header"/>
    <w:basedOn w:val="Normal"/>
    <w:link w:val="HeaderChar"/>
    <w:uiPriority w:val="99"/>
    <w:unhideWhenUsed/>
    <w:rsid w:val="001570B2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70B2"/>
  </w:style>
  <w:style w:type="paragraph" w:styleId="Footer">
    <w:name w:val="footer"/>
    <w:basedOn w:val="Normal"/>
    <w:link w:val="FooterChar"/>
    <w:uiPriority w:val="99"/>
    <w:unhideWhenUsed/>
    <w:rsid w:val="00E43EFE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3EFE"/>
  </w:style>
  <w:style w:type="character" w:customStyle="1" w:styleId="Heading1Char">
    <w:name w:val="Heading 1 Char"/>
    <w:basedOn w:val="DefaultParagraphFont"/>
    <w:link w:val="Heading1"/>
    <w:uiPriority w:val="9"/>
    <w:rsid w:val="00CF207A"/>
    <w:rPr>
      <w:rFonts w:asciiTheme="majorHAnsi" w:eastAsiaTheme="majorEastAsia" w:hAnsiTheme="majorHAnsi" w:cstheme="majorBidi"/>
      <w:color w:val="386065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207A"/>
    <w:rPr>
      <w:rFonts w:asciiTheme="majorHAnsi" w:eastAsiaTheme="majorEastAsia" w:hAnsiTheme="majorHAnsi" w:cstheme="majorBidi"/>
      <w:color w:val="386065" w:themeColor="accent1" w:themeShade="8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207A"/>
    <w:rPr>
      <w:rFonts w:asciiTheme="majorHAnsi" w:eastAsiaTheme="majorEastAsia" w:hAnsiTheme="majorHAnsi" w:cstheme="majorBidi"/>
      <w:i/>
      <w:iCs/>
      <w:color w:val="386065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207A"/>
    <w:rPr>
      <w:rFonts w:asciiTheme="majorHAnsi" w:eastAsiaTheme="majorEastAsia" w:hAnsiTheme="majorHAnsi" w:cstheme="majorBidi"/>
      <w:color w:val="386065" w:themeColor="accent1" w:themeShade="80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CF207A"/>
    <w:rPr>
      <w:i/>
      <w:iCs/>
      <w:color w:val="386065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CF207A"/>
    <w:pPr>
      <w:pBdr>
        <w:top w:val="single" w:sz="4" w:space="10" w:color="386065" w:themeColor="accent1" w:themeShade="80"/>
        <w:bottom w:val="single" w:sz="4" w:space="10" w:color="386065" w:themeColor="accent1" w:themeShade="80"/>
      </w:pBdr>
      <w:spacing w:before="360" w:after="360"/>
      <w:ind w:left="864" w:right="864"/>
      <w:jc w:val="center"/>
    </w:pPr>
    <w:rPr>
      <w:i/>
      <w:iCs/>
      <w:color w:val="386065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CF207A"/>
    <w:rPr>
      <w:i/>
      <w:iCs/>
      <w:color w:val="386065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CF207A"/>
    <w:rPr>
      <w:b/>
      <w:bCs/>
      <w:caps w:val="0"/>
      <w:smallCaps/>
      <w:color w:val="386065" w:themeColor="accent1" w:themeShade="80"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F207A"/>
    <w:pPr>
      <w:outlineLvl w:val="9"/>
    </w:pPr>
  </w:style>
  <w:style w:type="paragraph" w:styleId="BlockText">
    <w:name w:val="Block Text"/>
    <w:basedOn w:val="Normal"/>
    <w:uiPriority w:val="99"/>
    <w:semiHidden/>
    <w:unhideWhenUsed/>
    <w:rsid w:val="00CF207A"/>
    <w:pPr>
      <w:pBdr>
        <w:top w:val="single" w:sz="2" w:space="10" w:color="82B4B9" w:themeColor="accent1" w:shadow="1" w:frame="1"/>
        <w:left w:val="single" w:sz="2" w:space="10" w:color="82B4B9" w:themeColor="accent1" w:shadow="1" w:frame="1"/>
        <w:bottom w:val="single" w:sz="2" w:space="10" w:color="82B4B9" w:themeColor="accent1" w:shadow="1" w:frame="1"/>
        <w:right w:val="single" w:sz="2" w:space="10" w:color="82B4B9" w:themeColor="accent1" w:shadow="1" w:frame="1"/>
      </w:pBdr>
      <w:ind w:left="1152" w:right="1152"/>
    </w:pPr>
    <w:rPr>
      <w:rFonts w:eastAsiaTheme="minorEastAsia"/>
      <w:i/>
      <w:iCs/>
      <w:color w:val="386065" w:themeColor="accent1" w:themeShade="80"/>
    </w:rPr>
  </w:style>
  <w:style w:type="character" w:styleId="Hyperlink">
    <w:name w:val="Hyperlink"/>
    <w:basedOn w:val="DefaultParagraphFont"/>
    <w:uiPriority w:val="99"/>
    <w:unhideWhenUsed/>
    <w:rsid w:val="00CF207A"/>
    <w:rPr>
      <w:color w:val="386065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F207A"/>
    <w:rPr>
      <w:color w:val="573448" w:themeColor="accent4" w:themeShade="80"/>
      <w:u w:val="single"/>
    </w:rPr>
  </w:style>
  <w:style w:type="table" w:styleId="TableGrid">
    <w:name w:val="Table Grid"/>
    <w:basedOn w:val="TableNormal"/>
    <w:uiPriority w:val="39"/>
    <w:rsid w:val="00897F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897FB4"/>
    <w:pPr>
      <w:spacing w:after="0" w:line="240" w:lineRule="auto"/>
    </w:pPr>
    <w:tblPr>
      <w:tblStyleRowBandSize w:val="1"/>
      <w:tblStyleColBandSize w:val="1"/>
      <w:tblBorders>
        <w:top w:val="single" w:sz="4" w:space="0" w:color="CDE0E3" w:themeColor="accent1" w:themeTint="66"/>
        <w:left w:val="single" w:sz="4" w:space="0" w:color="CDE0E3" w:themeColor="accent1" w:themeTint="66"/>
        <w:bottom w:val="single" w:sz="4" w:space="0" w:color="CDE0E3" w:themeColor="accent1" w:themeTint="66"/>
        <w:right w:val="single" w:sz="4" w:space="0" w:color="CDE0E3" w:themeColor="accent1" w:themeTint="66"/>
        <w:insideH w:val="single" w:sz="4" w:space="0" w:color="CDE0E3" w:themeColor="accent1" w:themeTint="66"/>
        <w:insideV w:val="single" w:sz="4" w:space="0" w:color="CDE0E3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4D1D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4D1D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897FB4"/>
    <w:pPr>
      <w:spacing w:after="0" w:line="240" w:lineRule="auto"/>
    </w:pPr>
    <w:tblPr>
      <w:tblStyleRowBandSize w:val="1"/>
      <w:tblStyleColBandSize w:val="1"/>
      <w:tblBorders>
        <w:top w:val="single" w:sz="4" w:space="0" w:color="E38283" w:themeColor="accent2" w:themeTint="99"/>
        <w:left w:val="single" w:sz="4" w:space="0" w:color="E38283" w:themeColor="accent2" w:themeTint="99"/>
        <w:bottom w:val="single" w:sz="4" w:space="0" w:color="E38283" w:themeColor="accent2" w:themeTint="99"/>
        <w:right w:val="single" w:sz="4" w:space="0" w:color="E38283" w:themeColor="accent2" w:themeTint="99"/>
        <w:insideH w:val="single" w:sz="4" w:space="0" w:color="E38283" w:themeColor="accent2" w:themeTint="99"/>
        <w:insideV w:val="single" w:sz="4" w:space="0" w:color="E382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12F31" w:themeColor="accent2"/>
          <w:left w:val="single" w:sz="4" w:space="0" w:color="D12F31" w:themeColor="accent2"/>
          <w:bottom w:val="single" w:sz="4" w:space="0" w:color="D12F31" w:themeColor="accent2"/>
          <w:right w:val="single" w:sz="4" w:space="0" w:color="D12F31" w:themeColor="accent2"/>
          <w:insideH w:val="nil"/>
          <w:insideV w:val="nil"/>
        </w:tcBorders>
        <w:shd w:val="clear" w:color="auto" w:fill="D12F31" w:themeFill="accent2"/>
      </w:tcPr>
    </w:tblStylePr>
    <w:tblStylePr w:type="lastRow">
      <w:rPr>
        <w:b/>
        <w:bCs/>
      </w:rPr>
      <w:tblPr/>
      <w:tcPr>
        <w:tcBorders>
          <w:top w:val="double" w:sz="4" w:space="0" w:color="D12F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D5D5" w:themeFill="accent2" w:themeFillTint="33"/>
      </w:tcPr>
    </w:tblStylePr>
    <w:tblStylePr w:type="band1Horz">
      <w:tblPr/>
      <w:tcPr>
        <w:shd w:val="clear" w:color="auto" w:fill="F5D5D5" w:themeFill="accent2" w:themeFillTint="33"/>
      </w:tcPr>
    </w:tblStylePr>
  </w:style>
  <w:style w:type="paragraph" w:styleId="NoSpacing">
    <w:name w:val="No Spacing"/>
    <w:uiPriority w:val="98"/>
    <w:qFormat/>
    <w:rsid w:val="00A95506"/>
    <w:pPr>
      <w:spacing w:after="0" w:line="240" w:lineRule="auto"/>
    </w:pPr>
  </w:style>
  <w:style w:type="character" w:customStyle="1" w:styleId="Heading8Char">
    <w:name w:val="Heading 8 Char"/>
    <w:basedOn w:val="DefaultParagraphFont"/>
    <w:link w:val="Heading8"/>
    <w:uiPriority w:val="9"/>
    <w:semiHidden/>
    <w:rsid w:val="00AB123B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123B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B123B"/>
    <w:pPr>
      <w:spacing w:after="200" w:line="240" w:lineRule="auto"/>
    </w:pPr>
    <w:rPr>
      <w:i/>
      <w:iCs/>
      <w:sz w:val="2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123B"/>
    <w:pPr>
      <w:spacing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123B"/>
    <w:rPr>
      <w:rFonts w:ascii="Segoe UI" w:hAnsi="Segoe UI" w:cs="Segoe UI"/>
      <w:sz w:val="22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AB123B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B123B"/>
    <w:rPr>
      <w:sz w:val="22"/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B123B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B123B"/>
    <w:rPr>
      <w:sz w:val="22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B123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123B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123B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12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123B"/>
    <w:rPr>
      <w:b/>
      <w:bCs/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B123B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B123B"/>
    <w:rPr>
      <w:rFonts w:ascii="Segoe UI" w:hAnsi="Segoe UI" w:cs="Segoe UI"/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123B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123B"/>
    <w:rPr>
      <w:sz w:val="22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AB123B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123B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123B"/>
    <w:rPr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AB123B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AB123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B123B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B123B"/>
    <w:rPr>
      <w:rFonts w:ascii="Consolas" w:hAnsi="Consolas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AB123B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AB12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B123B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B123B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B123B"/>
    <w:rPr>
      <w:rFonts w:ascii="Consolas" w:hAnsi="Consolas"/>
      <w:sz w:val="22"/>
      <w:szCs w:val="21"/>
    </w:rPr>
  </w:style>
  <w:style w:type="character" w:customStyle="1" w:styleId="Mention">
    <w:name w:val="Mention"/>
    <w:basedOn w:val="DefaultParagraphFont"/>
    <w:uiPriority w:val="99"/>
    <w:semiHidden/>
    <w:unhideWhenUsed/>
    <w:rsid w:val="00132FD9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arreonmom@gmail.com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rre\AppData\Roaming\Microsoft\Templates\Springtime%20event%20flyer.dotx" TargetMode="External"/></Relationships>
</file>

<file path=word/theme/theme1.xml><?xml version="1.0" encoding="utf-8"?>
<a:theme xmlns:a="http://schemas.openxmlformats.org/drawingml/2006/main" name="Office Theme">
  <a:themeElements>
    <a:clrScheme name="Blossom Flyer">
      <a:dk1>
        <a:sysClr val="windowText" lastClr="000000"/>
      </a:dk1>
      <a:lt1>
        <a:sysClr val="window" lastClr="FFFFFF"/>
      </a:lt1>
      <a:dk2>
        <a:srgbClr val="572111"/>
      </a:dk2>
      <a:lt2>
        <a:srgbClr val="F7F3E2"/>
      </a:lt2>
      <a:accent1>
        <a:srgbClr val="82B4B9"/>
      </a:accent1>
      <a:accent2>
        <a:srgbClr val="D12F31"/>
      </a:accent2>
      <a:accent3>
        <a:srgbClr val="D8B028"/>
      </a:accent3>
      <a:accent4>
        <a:srgbClr val="A96F90"/>
      </a:accent4>
      <a:accent5>
        <a:srgbClr val="87A755"/>
      </a:accent5>
      <a:accent6>
        <a:srgbClr val="E28B25"/>
      </a:accent6>
      <a:hlink>
        <a:srgbClr val="82B4B9"/>
      </a:hlink>
      <a:folHlink>
        <a:srgbClr val="A96F90"/>
      </a:folHlink>
    </a:clrScheme>
    <a:fontScheme name="Candara">
      <a:majorFont>
        <a:latin typeface="Candara" panose="020E0502030303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 panose="020E0502030303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SO_x0020_item_x0020_id xmlns="40262f94-9f35-4ac3-9a90-690165a166b7" xsi:nil="true"/>
    <Assetid_x0020_ xmlns="40262f94-9f35-4ac3-9a90-690165a166b7" xsi:nil="true"/>
    <Item_x0020_Details xmlns="40262f94-9f35-4ac3-9a90-690165a166b7" xsi:nil="true"/>
    <Template_x0020_details xmlns="40262f94-9f35-4ac3-9a90-690165a166b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F7D94069FF64A86F7DFF56D60E3BE" ma:contentTypeVersion="6" ma:contentTypeDescription="Create a new document." ma:contentTypeScope="" ma:versionID="c32302c77d4085ecf495bdddb7f5e889">
  <xsd:schema xmlns:xsd="http://www.w3.org/2001/XMLSchema" xmlns:xs="http://www.w3.org/2001/XMLSchema" xmlns:p="http://schemas.microsoft.com/office/2006/metadata/properties" xmlns:ns2="a4f35948-e619-41b3-aa29-22878b09cfd2" xmlns:ns3="40262f94-9f35-4ac3-9a90-690165a166b7" targetNamespace="http://schemas.microsoft.com/office/2006/metadata/properties" ma:root="true" ma:fieldsID="4ab5ae46be95f9d0be6107e8200be7a2" ns2:_="" ns3:_="">
    <xsd:import namespace="a4f35948-e619-41b3-aa29-22878b09cfd2"/>
    <xsd:import namespace="40262f94-9f35-4ac3-9a90-690165a166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VSO_x0020_item_x0020_id" minOccurs="0"/>
                <xsd:element ref="ns3:Item_x0020_Details" minOccurs="0"/>
                <xsd:element ref="ns3:Template_x0020_details" minOccurs="0"/>
                <xsd:element ref="ns3:Assetid_x002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5948-e619-41b3-aa29-22878b09cf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62f94-9f35-4ac3-9a90-690165a166b7" elementFormDefault="qualified">
    <xsd:import namespace="http://schemas.microsoft.com/office/2006/documentManagement/types"/>
    <xsd:import namespace="http://schemas.microsoft.com/office/infopath/2007/PartnerControls"/>
    <xsd:element name="VSO_x0020_item_x0020_id" ma:index="10" nillable="true" ma:displayName="VSO item id" ma:description="Please add the bug number to refer to VSO items." ma:internalName="VSO_x0020_item_x0020_id">
      <xsd:simpleType>
        <xsd:restriction base="dms:Text">
          <xsd:maxLength value="255"/>
        </xsd:restriction>
      </xsd:simpleType>
    </xsd:element>
    <xsd:element name="Item_x0020_Details" ma:index="11" nillable="true" ma:displayName="Item Details" ma:internalName="Item_x0020_Details">
      <xsd:simpleType>
        <xsd:restriction base="dms:Note">
          <xsd:maxLength value="255"/>
        </xsd:restriction>
      </xsd:simpleType>
    </xsd:element>
    <xsd:element name="Template_x0020_details" ma:index="12" nillable="true" ma:displayName="Template details" ma:internalName="Template_x0020_details">
      <xsd:simpleType>
        <xsd:restriction base="dms:Text"/>
      </xsd:simpleType>
    </xsd:element>
    <xsd:element name="Assetid_x0020_" ma:index="13" nillable="true" ma:displayName="Assetid " ma:internalName="Assetid_x0020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F3690D-0E4A-47B0-BA8D-0DFC3A51F9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41A8347-37B3-4A0B-9677-AE138C27820C}">
  <ds:schemaRefs>
    <ds:schemaRef ds:uri="http://schemas.microsoft.com/office/2006/metadata/properties"/>
    <ds:schemaRef ds:uri="http://schemas.microsoft.com/office/infopath/2007/PartnerControls"/>
    <ds:schemaRef ds:uri="40262f94-9f35-4ac3-9a90-690165a166b7"/>
  </ds:schemaRefs>
</ds:datastoreItem>
</file>

<file path=customXml/itemProps3.xml><?xml version="1.0" encoding="utf-8"?>
<ds:datastoreItem xmlns:ds="http://schemas.openxmlformats.org/officeDocument/2006/customXml" ds:itemID="{D59D212D-23CB-4293-919C-2B98EEC8F0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35948-e619-41b3-aa29-22878b09cfd2"/>
    <ds:schemaRef ds:uri="40262f94-9f35-4ac3-9a90-690165a16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97457BB-694D-4621-A256-FFDC041CF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Springtime event flyer</Template>
  <TotalTime>1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Carreon</dc:creator>
  <cp:keywords/>
  <dc:description/>
  <cp:lastModifiedBy>Lines, Lisa</cp:lastModifiedBy>
  <cp:revision>2</cp:revision>
  <dcterms:created xsi:type="dcterms:W3CDTF">2017-05-21T19:48:00Z</dcterms:created>
  <dcterms:modified xsi:type="dcterms:W3CDTF">2017-05-21T19:48:00Z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